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15F62" w14:textId="77777777" w:rsidR="003E5144" w:rsidRPr="00281F74" w:rsidRDefault="003E5144" w:rsidP="00281F74"/>
    <w:p w14:paraId="54350433" w14:textId="77777777" w:rsidR="003E5144" w:rsidRPr="00281F74" w:rsidRDefault="003E5144" w:rsidP="00281F74"/>
    <w:p w14:paraId="10EEEAF4" w14:textId="77777777" w:rsidR="003E5144" w:rsidRPr="00281F74" w:rsidRDefault="003E5144" w:rsidP="00281F74"/>
    <w:p w14:paraId="38B83EA0" w14:textId="77777777" w:rsidR="003E5144" w:rsidRPr="00281F74" w:rsidRDefault="003E5144" w:rsidP="00281F74"/>
    <w:p w14:paraId="0F474B82" w14:textId="77777777" w:rsidR="003E5144" w:rsidRPr="00281F74" w:rsidRDefault="003E5144" w:rsidP="00281F74"/>
    <w:p w14:paraId="3D28635D" w14:textId="77777777" w:rsidR="003E5144" w:rsidRPr="00281F74" w:rsidRDefault="003E5144" w:rsidP="00281F74"/>
    <w:p w14:paraId="5178B5E9" w14:textId="77777777" w:rsidR="003E5144" w:rsidRPr="00281F74" w:rsidRDefault="003E5144" w:rsidP="00281F74"/>
    <w:p w14:paraId="1EE77E4B" w14:textId="77777777" w:rsidR="003E5144" w:rsidRPr="00281F74" w:rsidRDefault="003E5144" w:rsidP="00281F74"/>
    <w:p w14:paraId="31E4C423" w14:textId="77777777" w:rsidR="003E5144" w:rsidRPr="00281F74" w:rsidRDefault="003E5144" w:rsidP="00281F74"/>
    <w:p w14:paraId="304531BB" w14:textId="77777777" w:rsidR="003E5144" w:rsidRPr="00281F74" w:rsidRDefault="003E5144" w:rsidP="00281F74"/>
    <w:p w14:paraId="6991A38E" w14:textId="77777777" w:rsidR="003E5144" w:rsidRPr="00281F74" w:rsidRDefault="003E5144" w:rsidP="00281F74"/>
    <w:p w14:paraId="133C6983" w14:textId="77777777" w:rsidR="003E5144" w:rsidRPr="00281F74" w:rsidRDefault="003E5144" w:rsidP="00281F74"/>
    <w:p w14:paraId="0FA881C9" w14:textId="77777777" w:rsidR="003E5144" w:rsidRPr="00281F74" w:rsidRDefault="003E5144" w:rsidP="00281F74"/>
    <w:p w14:paraId="4E87C287" w14:textId="77777777" w:rsidR="003E5144" w:rsidRPr="00281F74" w:rsidRDefault="003E5144" w:rsidP="00281F74"/>
    <w:p w14:paraId="493E8BF6" w14:textId="77777777" w:rsidR="003E5144" w:rsidRPr="00281F74" w:rsidRDefault="003E5144" w:rsidP="00281F74"/>
    <w:p w14:paraId="7F8C2AD0" w14:textId="77777777" w:rsidR="003E5144" w:rsidRPr="00281F74" w:rsidRDefault="000112B2" w:rsidP="00281F74">
      <w:r>
        <w:rPr>
          <w:noProof/>
        </w:rPr>
        <mc:AlternateContent>
          <mc:Choice Requires="wps">
            <w:drawing>
              <wp:anchor distT="0" distB="0" distL="114300" distR="114300" simplePos="0" relativeHeight="251658240" behindDoc="0" locked="0" layoutInCell="1" allowOverlap="1" wp14:anchorId="2992B146" wp14:editId="7BA79761">
                <wp:simplePos x="0" y="0"/>
                <wp:positionH relativeFrom="column">
                  <wp:posOffset>0</wp:posOffset>
                </wp:positionH>
                <wp:positionV relativeFrom="paragraph">
                  <wp:posOffset>133350</wp:posOffset>
                </wp:positionV>
                <wp:extent cx="5722620" cy="786130"/>
                <wp:effectExtent l="0" t="0" r="0" b="0"/>
                <wp:wrapNone/>
                <wp:docPr id="1475554211" name="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786130"/>
                        </a:xfrm>
                        <a:prstGeom prst="rect">
                          <a:avLst/>
                        </a:prstGeom>
                        <a:noFill/>
                        <a:ln w="9525">
                          <a:noFill/>
                          <a:miter lim="800000"/>
                          <a:headEnd/>
                          <a:tailEnd/>
                        </a:ln>
                      </wps:spPr>
                      <wps:txbx>
                        <w:txbxContent>
                          <w:p w14:paraId="487F6507" w14:textId="77777777" w:rsidR="006B4B50" w:rsidRPr="00A15D73" w:rsidRDefault="006B4B50" w:rsidP="00E716D4">
                            <w:pPr>
                              <w:pStyle w:val="Title"/>
                              <w:rPr>
                                <w:color w:val="FFFFFF" w:themeColor="background1"/>
                              </w:rPr>
                            </w:pPr>
                            <w:r>
                              <w:rPr>
                                <w:color w:val="FFFFFF" w:themeColor="background1"/>
                              </w:rPr>
                              <w:t>Attendance Policy</w:t>
                            </w:r>
                          </w:p>
                        </w:txbxContent>
                      </wps:txbx>
                      <wps:bodyPr rot="0" vert="horz" wrap="square" lIns="91440" tIns="45720" rIns="91440" bIns="45720" anchor="t" anchorCtr="0">
                        <a:spAutoFit/>
                      </wps:bodyPr>
                    </wps:wsp>
                  </a:graphicData>
                </a:graphic>
              </wp:anchor>
            </w:drawing>
          </mc:Choice>
          <mc:Fallback>
            <w:pict>
              <v:shapetype w14:anchorId="2992B146" id="_x0000_t202" coordsize="21600,21600" o:spt="202" path="m,l,21600r21600,l21600,xe">
                <v:stroke joinstyle="miter"/>
                <v:path gradientshapeok="t" o:connecttype="rect"/>
              </v:shapetype>
              <v:shape id="Title" o:spid="_x0000_s1026" type="#_x0000_t202" style="position:absolute;margin-left:0;margin-top:10.5pt;width:450.6pt;height:61.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" filled="f" stroked="f">
                <v:textbox style="mso-fit-shape-to-text:t">
                  <w:txbxContent>
                    <w:p w14:paraId="487F6507" w14:textId="77777777" w:rsidR="006B4B50" w:rsidRPr="00A15D73" w:rsidRDefault="006B4B50" w:rsidP="00E716D4">
                      <w:pPr>
                        <w:pStyle w:val="Title"/>
                        <w:rPr>
                          <w:color w:val="FFFFFF" w:themeColor="background1"/>
                        </w:rPr>
                      </w:pPr>
                      <w:r>
                        <w:rPr>
                          <w:color w:val="FFFFFF" w:themeColor="background1"/>
                        </w:rPr>
                        <w:t>Attendance Policy</w:t>
                      </w:r>
                    </w:p>
                  </w:txbxContent>
                </v:textbox>
              </v:shape>
            </w:pict>
          </mc:Fallback>
        </mc:AlternateContent>
      </w:r>
    </w:p>
    <w:p w14:paraId="3F537495" w14:textId="77777777" w:rsidR="003E5144" w:rsidRPr="00281F74" w:rsidRDefault="003E5144" w:rsidP="00281F74"/>
    <w:p w14:paraId="7FAC5E41" w14:textId="77777777" w:rsidR="003E5144" w:rsidRPr="00281F74" w:rsidRDefault="003E5144" w:rsidP="00281F74"/>
    <w:p w14:paraId="12A8D38F" w14:textId="77777777" w:rsidR="003E5144" w:rsidRPr="00281F74" w:rsidRDefault="003E5144" w:rsidP="00281F74"/>
    <w:p w14:paraId="71C8D6CF" w14:textId="77777777" w:rsidR="003E5144" w:rsidRPr="00281F74" w:rsidRDefault="003E5144" w:rsidP="00281F74"/>
    <w:p w14:paraId="40E5B670" w14:textId="77777777" w:rsidR="003E5144" w:rsidRPr="00281F74" w:rsidRDefault="003E5144" w:rsidP="00281F74">
      <w:r>
        <w:rPr>
          <w:noProof/>
        </w:rPr>
        <mc:AlternateContent>
          <mc:Choice Requires="wps">
            <w:drawing>
              <wp:anchor distT="0" distB="0" distL="114300" distR="114300" simplePos="0" relativeHeight="251659264" behindDoc="0" locked="0" layoutInCell="1" allowOverlap="1" wp14:anchorId="676752FB" wp14:editId="01E75302">
                <wp:simplePos x="0" y="0"/>
                <wp:positionH relativeFrom="column">
                  <wp:posOffset>0</wp:posOffset>
                </wp:positionH>
                <wp:positionV relativeFrom="paragraph">
                  <wp:posOffset>152400</wp:posOffset>
                </wp:positionV>
                <wp:extent cx="5722620" cy="527050"/>
                <wp:effectExtent l="0" t="0" r="0" b="6350"/>
                <wp:wrapNone/>
                <wp:docPr id="457000410" name="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527050"/>
                        </a:xfrm>
                        <a:prstGeom prst="rect">
                          <a:avLst/>
                        </a:prstGeom>
                        <a:noFill/>
                        <a:ln w="9525">
                          <a:noFill/>
                          <a:miter lim="800000"/>
                          <a:headEnd/>
                          <a:tailEnd/>
                        </a:ln>
                      </wps:spPr>
                      <wps:txbx>
                        <w:txbxContent>
                          <w:p w14:paraId="528A6BCB" w14:textId="77777777" w:rsidR="006B4B50" w:rsidRPr="00E716D4" w:rsidRDefault="006B4B50" w:rsidP="00E716D4">
                            <w:pPr>
                              <w:pStyle w:val="Subtitle"/>
                            </w:pPr>
                            <w:r>
                              <w:t>2025-2026</w:t>
                            </w:r>
                          </w:p>
                        </w:txbxContent>
                      </wps:txbx>
                      <wps:bodyPr rot="0" vert="horz" wrap="square" lIns="91440" tIns="45720" rIns="91440" bIns="45720" anchor="t" anchorCtr="0">
                        <a:spAutoFit/>
                      </wps:bodyPr>
                    </wps:wsp>
                  </a:graphicData>
                </a:graphic>
              </wp:anchor>
            </w:drawing>
          </mc:Choice>
          <mc:Fallback>
            <w:pict>
              <v:shape w14:anchorId="676752FB" id="Sub-Title" o:spid="_x0000_s1027" type="#_x0000_t202" style="position:absolute;margin-left:0;margin-top:12pt;width:450.6pt;height:4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" filled="f" stroked="f">
                <v:textbox style="mso-fit-shape-to-text:t">
                  <w:txbxContent>
                    <w:p w14:paraId="528A6BCB" w14:textId="77777777" w:rsidR="006B4B50" w:rsidRPr="00E716D4" w:rsidRDefault="006B4B50" w:rsidP="00E716D4">
                      <w:pPr>
                        <w:pStyle w:val="Subtitle"/>
                      </w:pPr>
                      <w:r>
                        <w:t>2025-2026</w:t>
                      </w:r>
                    </w:p>
                  </w:txbxContent>
                </v:textbox>
              </v:shape>
            </w:pict>
          </mc:Fallback>
        </mc:AlternateContent>
      </w:r>
    </w:p>
    <w:p w14:paraId="4794CE9D" w14:textId="77777777" w:rsidR="003E5144" w:rsidRPr="00281F74" w:rsidRDefault="003E5144" w:rsidP="00281F74"/>
    <w:p w14:paraId="32C73467" w14:textId="77777777" w:rsidR="003E5144" w:rsidRPr="00281F74" w:rsidRDefault="003E5144" w:rsidP="00281F74"/>
    <w:p w14:paraId="1F322551" w14:textId="77777777" w:rsidR="003E5144" w:rsidRPr="00281F74" w:rsidRDefault="003E5144" w:rsidP="00281F74"/>
    <w:p w14:paraId="61CE5C5B" w14:textId="77777777" w:rsidR="003E5144" w:rsidRPr="00281F74" w:rsidRDefault="003E5144" w:rsidP="00281F74"/>
    <w:p w14:paraId="44B9F749" w14:textId="77777777" w:rsidR="003E5144" w:rsidRPr="00281F74" w:rsidRDefault="003E5144" w:rsidP="00281F74"/>
    <w:p w14:paraId="2D507866" w14:textId="77777777" w:rsidR="003E5144" w:rsidRDefault="003E5144" w:rsidP="00281F74"/>
    <w:p w14:paraId="0327A279" w14:textId="77777777" w:rsidR="000112B2" w:rsidRDefault="000112B2" w:rsidP="00281F74"/>
    <w:p w14:paraId="22909F07" w14:textId="77777777" w:rsidR="000112B2" w:rsidRDefault="000112B2" w:rsidP="00281F74"/>
    <w:p w14:paraId="21318353" w14:textId="77777777" w:rsidR="000112B2" w:rsidRDefault="000112B2" w:rsidP="00281F74"/>
    <w:p w14:paraId="0387BEFA" w14:textId="77777777" w:rsidR="000112B2" w:rsidRDefault="000112B2" w:rsidP="00281F74"/>
    <w:p w14:paraId="09B63CAA" w14:textId="77777777" w:rsidR="000112B2" w:rsidRDefault="000112B2" w:rsidP="00281F74"/>
    <w:p w14:paraId="2F41EFF2" w14:textId="77777777" w:rsidR="000112B2" w:rsidRDefault="000112B2" w:rsidP="00281F74"/>
    <w:p w14:paraId="0F9ED482" w14:textId="77777777" w:rsidR="000112B2" w:rsidRPr="00281F74" w:rsidRDefault="000112B2" w:rsidP="00281F74"/>
    <w:p w14:paraId="5B4B3E8A" w14:textId="77777777" w:rsidR="003E5144" w:rsidRPr="00281F74" w:rsidRDefault="003E5144" w:rsidP="00281F74"/>
    <w:p w14:paraId="70AB20A0" w14:textId="77777777" w:rsidR="003E5144" w:rsidRPr="00281F74" w:rsidRDefault="003E5144" w:rsidP="00281F74"/>
    <w:p w14:paraId="700F9AED" w14:textId="77777777" w:rsidR="003E5144" w:rsidRPr="00281F74" w:rsidRDefault="003E5144" w:rsidP="00281F74"/>
    <w:p w14:paraId="21B7593B" w14:textId="77777777" w:rsidR="003E5144" w:rsidRPr="00281F74" w:rsidRDefault="003E5144" w:rsidP="00281F74"/>
    <w:p w14:paraId="11E6EBE7" w14:textId="77777777" w:rsidR="003E5144" w:rsidRPr="00281F74" w:rsidRDefault="003E5144" w:rsidP="00281F74"/>
    <w:p w14:paraId="62F4AA9F" w14:textId="77777777" w:rsidR="003E5144" w:rsidRPr="00281F74" w:rsidRDefault="003E5144" w:rsidP="00281F74"/>
    <w:p w14:paraId="5F428E52" w14:textId="77777777" w:rsidR="003E5144" w:rsidRPr="00281F74" w:rsidRDefault="003E5144" w:rsidP="00281F74"/>
    <w:p w14:paraId="175AC399" w14:textId="77777777" w:rsidR="003E5144" w:rsidRPr="00281F74" w:rsidRDefault="003E5144" w:rsidP="00281F74"/>
    <w:p w14:paraId="100E75F7" w14:textId="77777777" w:rsidR="003E5144" w:rsidRPr="00281F74" w:rsidRDefault="003E5144" w:rsidP="00281F74"/>
    <w:p w14:paraId="15D02CBF" w14:textId="77777777" w:rsidR="003E5144" w:rsidRPr="00281F74" w:rsidRDefault="003E5144" w:rsidP="00281F74"/>
    <w:p w14:paraId="6E514EB6" w14:textId="77777777" w:rsidR="003E5144" w:rsidRPr="00281F74" w:rsidRDefault="003E5144" w:rsidP="00281F74"/>
    <w:p w14:paraId="40458637" w14:textId="77777777" w:rsidR="003E5144" w:rsidRPr="00281F74" w:rsidRDefault="003E5144" w:rsidP="00281F74"/>
    <w:p w14:paraId="463ACD9D" w14:textId="77777777" w:rsidR="003E5144" w:rsidRPr="00281F74" w:rsidRDefault="003E5144" w:rsidP="00281F74"/>
    <w:p w14:paraId="58EECD83" w14:textId="77777777" w:rsidR="003E5144" w:rsidRPr="00281F74" w:rsidRDefault="003E5144" w:rsidP="00281F74"/>
    <w:bookmarkStart w:id="0" w:name="_Toc212185321" w:displacedByCustomXml="next"/>
    <w:sdt>
      <w:sdtPr>
        <w:rPr>
          <w:rFonts w:ascii="Metrisch" w:hAnsi="Metrisch"/>
          <w:color w:val="auto"/>
          <w:sz w:val="24"/>
          <w:szCs w:val="24"/>
        </w:rPr>
        <w:id w:val="1300198684"/>
        <w:docPartObj>
          <w:docPartGallery w:val="Table of Contents"/>
          <w:docPartUnique/>
        </w:docPartObj>
      </w:sdtPr>
      <w:sdtEndPr/>
      <w:sdtContent>
        <w:p w14:paraId="5C4EED62" w14:textId="77777777" w:rsidR="00E716D4" w:rsidRDefault="6CF6D124" w:rsidP="008E5067">
          <w:pPr>
            <w:pStyle w:val="TOCHeading"/>
          </w:pPr>
          <w:r>
            <w:t>Contents</w:t>
          </w:r>
          <w:bookmarkEnd w:id="0"/>
        </w:p>
        <w:p w14:paraId="5AF5BDCA" w14:textId="77777777" w:rsidR="00106CDC" w:rsidRDefault="479C8BD8">
          <w:pPr>
            <w:pStyle w:val="TOC1"/>
            <w:tabs>
              <w:tab w:val="right" w:leader="dot" w:pos="9010"/>
            </w:tabs>
            <w:rPr>
              <w:rFonts w:asciiTheme="minorHAnsi" w:eastAsiaTheme="minorEastAsia" w:hAnsiTheme="minorHAnsi"/>
              <w:noProof/>
              <w:kern w:val="2"/>
              <w:lang w:eastAsia="en-GB"/>
              <w14:ligatures w14:val="standardContextual"/>
            </w:rPr>
          </w:pPr>
          <w:r>
            <w:fldChar w:fldCharType="begin"/>
          </w:r>
          <w:r w:rsidR="30F88CC7">
            <w:instrText>TOC \o "1-3" \z \u \h</w:instrText>
          </w:r>
          <w:r>
            <w:fldChar w:fldCharType="separate"/>
          </w:r>
          <w:hyperlink w:anchor="_Toc212185321" w:history="1">
            <w:r w:rsidR="00106CDC" w:rsidRPr="00F06281">
              <w:rPr>
                <w:rStyle w:val="Hyperlink"/>
                <w:noProof/>
              </w:rPr>
              <w:t>Contents</w:t>
            </w:r>
            <w:r w:rsidR="00106CDC">
              <w:rPr>
                <w:noProof/>
                <w:webHidden/>
              </w:rPr>
              <w:tab/>
            </w:r>
            <w:r w:rsidR="00106CDC">
              <w:rPr>
                <w:noProof/>
                <w:webHidden/>
              </w:rPr>
              <w:fldChar w:fldCharType="begin"/>
            </w:r>
            <w:r w:rsidR="00106CDC">
              <w:rPr>
                <w:noProof/>
                <w:webHidden/>
              </w:rPr>
              <w:instrText xml:space="preserve"> PAGEREF _Toc212185321 \h </w:instrText>
            </w:r>
            <w:r w:rsidR="00106CDC">
              <w:rPr>
                <w:noProof/>
                <w:webHidden/>
              </w:rPr>
            </w:r>
            <w:r w:rsidR="00106CDC">
              <w:rPr>
                <w:noProof/>
                <w:webHidden/>
              </w:rPr>
              <w:fldChar w:fldCharType="separate"/>
            </w:r>
            <w:r w:rsidR="00106CDC">
              <w:rPr>
                <w:noProof/>
                <w:webHidden/>
              </w:rPr>
              <w:t>2</w:t>
            </w:r>
            <w:r w:rsidR="00106CDC">
              <w:rPr>
                <w:noProof/>
                <w:webHidden/>
              </w:rPr>
              <w:fldChar w:fldCharType="end"/>
            </w:r>
          </w:hyperlink>
        </w:p>
        <w:p w14:paraId="207ECB85" w14:textId="77777777" w:rsidR="00106CDC" w:rsidRDefault="00106CDC">
          <w:pPr>
            <w:pStyle w:val="TOC1"/>
            <w:tabs>
              <w:tab w:val="right" w:leader="dot" w:pos="9010"/>
            </w:tabs>
            <w:rPr>
              <w:rFonts w:asciiTheme="minorHAnsi" w:eastAsiaTheme="minorEastAsia" w:hAnsiTheme="minorHAnsi"/>
              <w:noProof/>
              <w:kern w:val="2"/>
              <w:lang w:eastAsia="en-GB"/>
              <w14:ligatures w14:val="standardContextual"/>
            </w:rPr>
          </w:pPr>
          <w:hyperlink w:anchor="_Toc212185322" w:history="1">
            <w:r w:rsidRPr="00F06281">
              <w:rPr>
                <w:rStyle w:val="Hyperlink"/>
                <w:noProof/>
              </w:rPr>
              <w:t>Section 1: The Law on School Attendance and a Right to a Full-Time Education</w:t>
            </w:r>
            <w:r>
              <w:rPr>
                <w:noProof/>
                <w:webHidden/>
              </w:rPr>
              <w:tab/>
            </w:r>
            <w:r>
              <w:rPr>
                <w:noProof/>
                <w:webHidden/>
              </w:rPr>
              <w:fldChar w:fldCharType="begin"/>
            </w:r>
            <w:r>
              <w:rPr>
                <w:noProof/>
                <w:webHidden/>
              </w:rPr>
              <w:instrText xml:space="preserve"> PAGEREF _Toc212185322 \h </w:instrText>
            </w:r>
            <w:r>
              <w:rPr>
                <w:noProof/>
                <w:webHidden/>
              </w:rPr>
            </w:r>
            <w:r>
              <w:rPr>
                <w:noProof/>
                <w:webHidden/>
              </w:rPr>
              <w:fldChar w:fldCharType="separate"/>
            </w:r>
            <w:r>
              <w:rPr>
                <w:noProof/>
                <w:webHidden/>
              </w:rPr>
              <w:t>4</w:t>
            </w:r>
            <w:r>
              <w:rPr>
                <w:noProof/>
                <w:webHidden/>
              </w:rPr>
              <w:fldChar w:fldCharType="end"/>
            </w:r>
          </w:hyperlink>
        </w:p>
        <w:p w14:paraId="3B527EB0"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23" w:history="1">
            <w:r w:rsidRPr="00F06281">
              <w:rPr>
                <w:rStyle w:val="Hyperlink"/>
                <w:noProof/>
              </w:rPr>
              <w:t>Government expectations</w:t>
            </w:r>
            <w:r>
              <w:rPr>
                <w:noProof/>
                <w:webHidden/>
              </w:rPr>
              <w:tab/>
            </w:r>
            <w:r>
              <w:rPr>
                <w:noProof/>
                <w:webHidden/>
              </w:rPr>
              <w:fldChar w:fldCharType="begin"/>
            </w:r>
            <w:r>
              <w:rPr>
                <w:noProof/>
                <w:webHidden/>
              </w:rPr>
              <w:instrText xml:space="preserve"> PAGEREF _Toc212185323 \h </w:instrText>
            </w:r>
            <w:r>
              <w:rPr>
                <w:noProof/>
                <w:webHidden/>
              </w:rPr>
            </w:r>
            <w:r>
              <w:rPr>
                <w:noProof/>
                <w:webHidden/>
              </w:rPr>
              <w:fldChar w:fldCharType="separate"/>
            </w:r>
            <w:r>
              <w:rPr>
                <w:noProof/>
                <w:webHidden/>
              </w:rPr>
              <w:t>4</w:t>
            </w:r>
            <w:r>
              <w:rPr>
                <w:noProof/>
                <w:webHidden/>
              </w:rPr>
              <w:fldChar w:fldCharType="end"/>
            </w:r>
          </w:hyperlink>
        </w:p>
        <w:p w14:paraId="66D309D1"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24" w:history="1">
            <w:r w:rsidRPr="00F06281">
              <w:rPr>
                <w:rStyle w:val="Hyperlink"/>
                <w:noProof/>
              </w:rPr>
              <w:t>Legislation</w:t>
            </w:r>
            <w:r>
              <w:rPr>
                <w:noProof/>
                <w:webHidden/>
              </w:rPr>
              <w:tab/>
            </w:r>
            <w:r>
              <w:rPr>
                <w:noProof/>
                <w:webHidden/>
              </w:rPr>
              <w:fldChar w:fldCharType="begin"/>
            </w:r>
            <w:r>
              <w:rPr>
                <w:noProof/>
                <w:webHidden/>
              </w:rPr>
              <w:instrText xml:space="preserve"> PAGEREF _Toc212185324 \h </w:instrText>
            </w:r>
            <w:r>
              <w:rPr>
                <w:noProof/>
                <w:webHidden/>
              </w:rPr>
            </w:r>
            <w:r>
              <w:rPr>
                <w:noProof/>
                <w:webHidden/>
              </w:rPr>
              <w:fldChar w:fldCharType="separate"/>
            </w:r>
            <w:r>
              <w:rPr>
                <w:noProof/>
                <w:webHidden/>
              </w:rPr>
              <w:t>4</w:t>
            </w:r>
            <w:r>
              <w:rPr>
                <w:noProof/>
                <w:webHidden/>
              </w:rPr>
              <w:fldChar w:fldCharType="end"/>
            </w:r>
          </w:hyperlink>
        </w:p>
        <w:p w14:paraId="492C75A3"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25" w:history="1">
            <w:r w:rsidRPr="00F06281">
              <w:rPr>
                <w:rStyle w:val="Hyperlink"/>
                <w:noProof/>
              </w:rPr>
              <w:t>Compulsory School Age</w:t>
            </w:r>
            <w:r>
              <w:rPr>
                <w:noProof/>
                <w:webHidden/>
              </w:rPr>
              <w:tab/>
            </w:r>
            <w:r>
              <w:rPr>
                <w:noProof/>
                <w:webHidden/>
              </w:rPr>
              <w:fldChar w:fldCharType="begin"/>
            </w:r>
            <w:r>
              <w:rPr>
                <w:noProof/>
                <w:webHidden/>
              </w:rPr>
              <w:instrText xml:space="preserve"> PAGEREF _Toc212185325 \h </w:instrText>
            </w:r>
            <w:r>
              <w:rPr>
                <w:noProof/>
                <w:webHidden/>
              </w:rPr>
            </w:r>
            <w:r>
              <w:rPr>
                <w:noProof/>
                <w:webHidden/>
              </w:rPr>
              <w:fldChar w:fldCharType="separate"/>
            </w:r>
            <w:r>
              <w:rPr>
                <w:noProof/>
                <w:webHidden/>
              </w:rPr>
              <w:t>5</w:t>
            </w:r>
            <w:r>
              <w:rPr>
                <w:noProof/>
                <w:webHidden/>
              </w:rPr>
              <w:fldChar w:fldCharType="end"/>
            </w:r>
          </w:hyperlink>
        </w:p>
        <w:p w14:paraId="49A9B878"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26" w:history="1">
            <w:r w:rsidRPr="00F06281">
              <w:rPr>
                <w:rStyle w:val="Hyperlink"/>
                <w:noProof/>
              </w:rPr>
              <w:t>Irregular Attendance of Non-Compulsory School Aged Children in EYFS</w:t>
            </w:r>
            <w:r>
              <w:rPr>
                <w:noProof/>
                <w:webHidden/>
              </w:rPr>
              <w:tab/>
            </w:r>
            <w:r>
              <w:rPr>
                <w:noProof/>
                <w:webHidden/>
              </w:rPr>
              <w:fldChar w:fldCharType="begin"/>
            </w:r>
            <w:r>
              <w:rPr>
                <w:noProof/>
                <w:webHidden/>
              </w:rPr>
              <w:instrText xml:space="preserve"> PAGEREF _Toc212185326 \h </w:instrText>
            </w:r>
            <w:r>
              <w:rPr>
                <w:noProof/>
                <w:webHidden/>
              </w:rPr>
            </w:r>
            <w:r>
              <w:rPr>
                <w:noProof/>
                <w:webHidden/>
              </w:rPr>
              <w:fldChar w:fldCharType="separate"/>
            </w:r>
            <w:r>
              <w:rPr>
                <w:noProof/>
                <w:webHidden/>
              </w:rPr>
              <w:t>5</w:t>
            </w:r>
            <w:r>
              <w:rPr>
                <w:noProof/>
                <w:webHidden/>
              </w:rPr>
              <w:fldChar w:fldCharType="end"/>
            </w:r>
          </w:hyperlink>
        </w:p>
        <w:p w14:paraId="0F16ADA9"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27" w:history="1">
            <w:r w:rsidRPr="00F06281">
              <w:rPr>
                <w:rStyle w:val="Hyperlink"/>
                <w:noProof/>
              </w:rPr>
              <w:t>Pupils with Medical Conditions or Special Educational Needs and Disabilities</w:t>
            </w:r>
            <w:r>
              <w:rPr>
                <w:noProof/>
                <w:webHidden/>
              </w:rPr>
              <w:tab/>
            </w:r>
            <w:r>
              <w:rPr>
                <w:noProof/>
                <w:webHidden/>
              </w:rPr>
              <w:fldChar w:fldCharType="begin"/>
            </w:r>
            <w:r>
              <w:rPr>
                <w:noProof/>
                <w:webHidden/>
              </w:rPr>
              <w:instrText xml:space="preserve"> PAGEREF _Toc212185327 \h </w:instrText>
            </w:r>
            <w:r>
              <w:rPr>
                <w:noProof/>
                <w:webHidden/>
              </w:rPr>
            </w:r>
            <w:r>
              <w:rPr>
                <w:noProof/>
                <w:webHidden/>
              </w:rPr>
              <w:fldChar w:fldCharType="separate"/>
            </w:r>
            <w:r>
              <w:rPr>
                <w:noProof/>
                <w:webHidden/>
              </w:rPr>
              <w:t>5</w:t>
            </w:r>
            <w:r>
              <w:rPr>
                <w:noProof/>
                <w:webHidden/>
              </w:rPr>
              <w:fldChar w:fldCharType="end"/>
            </w:r>
          </w:hyperlink>
        </w:p>
        <w:p w14:paraId="7410EC9B"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28" w:history="1">
            <w:r w:rsidRPr="00F06281">
              <w:rPr>
                <w:rStyle w:val="Hyperlink"/>
                <w:noProof/>
              </w:rPr>
              <w:t>Persistent and Severe Absence</w:t>
            </w:r>
            <w:r>
              <w:rPr>
                <w:noProof/>
                <w:webHidden/>
              </w:rPr>
              <w:tab/>
            </w:r>
            <w:r>
              <w:rPr>
                <w:noProof/>
                <w:webHidden/>
              </w:rPr>
              <w:fldChar w:fldCharType="begin"/>
            </w:r>
            <w:r>
              <w:rPr>
                <w:noProof/>
                <w:webHidden/>
              </w:rPr>
              <w:instrText xml:space="preserve"> PAGEREF _Toc212185328 \h </w:instrText>
            </w:r>
            <w:r>
              <w:rPr>
                <w:noProof/>
                <w:webHidden/>
              </w:rPr>
            </w:r>
            <w:r>
              <w:rPr>
                <w:noProof/>
                <w:webHidden/>
              </w:rPr>
              <w:fldChar w:fldCharType="separate"/>
            </w:r>
            <w:r>
              <w:rPr>
                <w:noProof/>
                <w:webHidden/>
              </w:rPr>
              <w:t>5</w:t>
            </w:r>
            <w:r>
              <w:rPr>
                <w:noProof/>
                <w:webHidden/>
              </w:rPr>
              <w:fldChar w:fldCharType="end"/>
            </w:r>
          </w:hyperlink>
        </w:p>
        <w:p w14:paraId="4851E9B3" w14:textId="77777777" w:rsidR="00106CDC" w:rsidRDefault="00106CDC">
          <w:pPr>
            <w:pStyle w:val="TOC1"/>
            <w:tabs>
              <w:tab w:val="right" w:leader="dot" w:pos="9010"/>
            </w:tabs>
            <w:rPr>
              <w:rFonts w:asciiTheme="minorHAnsi" w:eastAsiaTheme="minorEastAsia" w:hAnsiTheme="minorHAnsi"/>
              <w:noProof/>
              <w:kern w:val="2"/>
              <w:lang w:eastAsia="en-GB"/>
              <w14:ligatures w14:val="standardContextual"/>
            </w:rPr>
          </w:pPr>
          <w:hyperlink w:anchor="_Toc212185329" w:history="1">
            <w:r w:rsidRPr="00F06281">
              <w:rPr>
                <w:rStyle w:val="Hyperlink"/>
                <w:noProof/>
              </w:rPr>
              <w:t>Section 2: Importance of School Attendance</w:t>
            </w:r>
            <w:r>
              <w:rPr>
                <w:noProof/>
                <w:webHidden/>
              </w:rPr>
              <w:tab/>
            </w:r>
            <w:r>
              <w:rPr>
                <w:noProof/>
                <w:webHidden/>
              </w:rPr>
              <w:fldChar w:fldCharType="begin"/>
            </w:r>
            <w:r>
              <w:rPr>
                <w:noProof/>
                <w:webHidden/>
              </w:rPr>
              <w:instrText xml:space="preserve"> PAGEREF _Toc212185329 \h </w:instrText>
            </w:r>
            <w:r>
              <w:rPr>
                <w:noProof/>
                <w:webHidden/>
              </w:rPr>
            </w:r>
            <w:r>
              <w:rPr>
                <w:noProof/>
                <w:webHidden/>
              </w:rPr>
              <w:fldChar w:fldCharType="separate"/>
            </w:r>
            <w:r>
              <w:rPr>
                <w:noProof/>
                <w:webHidden/>
              </w:rPr>
              <w:t>6</w:t>
            </w:r>
            <w:r>
              <w:rPr>
                <w:noProof/>
                <w:webHidden/>
              </w:rPr>
              <w:fldChar w:fldCharType="end"/>
            </w:r>
          </w:hyperlink>
        </w:p>
        <w:p w14:paraId="097F4761"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30" w:history="1">
            <w:r w:rsidRPr="00F06281">
              <w:rPr>
                <w:rStyle w:val="Hyperlink"/>
                <w:noProof/>
              </w:rPr>
              <w:t>Our Approach</w:t>
            </w:r>
            <w:r>
              <w:rPr>
                <w:noProof/>
                <w:webHidden/>
              </w:rPr>
              <w:tab/>
            </w:r>
            <w:r>
              <w:rPr>
                <w:noProof/>
                <w:webHidden/>
              </w:rPr>
              <w:fldChar w:fldCharType="begin"/>
            </w:r>
            <w:r>
              <w:rPr>
                <w:noProof/>
                <w:webHidden/>
              </w:rPr>
              <w:instrText xml:space="preserve"> PAGEREF _Toc212185330 \h </w:instrText>
            </w:r>
            <w:r>
              <w:rPr>
                <w:noProof/>
                <w:webHidden/>
              </w:rPr>
            </w:r>
            <w:r>
              <w:rPr>
                <w:noProof/>
                <w:webHidden/>
              </w:rPr>
              <w:fldChar w:fldCharType="separate"/>
            </w:r>
            <w:r>
              <w:rPr>
                <w:noProof/>
                <w:webHidden/>
              </w:rPr>
              <w:t>7</w:t>
            </w:r>
            <w:r>
              <w:rPr>
                <w:noProof/>
                <w:webHidden/>
              </w:rPr>
              <w:fldChar w:fldCharType="end"/>
            </w:r>
          </w:hyperlink>
        </w:p>
        <w:p w14:paraId="72E2156C"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31" w:history="1">
            <w:r w:rsidRPr="00F06281">
              <w:rPr>
                <w:rStyle w:val="Hyperlink"/>
                <w:noProof/>
              </w:rPr>
              <w:t>Core Model for Improving Attendance</w:t>
            </w:r>
            <w:r>
              <w:rPr>
                <w:noProof/>
                <w:webHidden/>
              </w:rPr>
              <w:tab/>
            </w:r>
            <w:r>
              <w:rPr>
                <w:noProof/>
                <w:webHidden/>
              </w:rPr>
              <w:fldChar w:fldCharType="begin"/>
            </w:r>
            <w:r>
              <w:rPr>
                <w:noProof/>
                <w:webHidden/>
              </w:rPr>
              <w:instrText xml:space="preserve"> PAGEREF _Toc212185331 \h </w:instrText>
            </w:r>
            <w:r>
              <w:rPr>
                <w:noProof/>
                <w:webHidden/>
              </w:rPr>
            </w:r>
            <w:r>
              <w:rPr>
                <w:noProof/>
                <w:webHidden/>
              </w:rPr>
              <w:fldChar w:fldCharType="separate"/>
            </w:r>
            <w:r>
              <w:rPr>
                <w:noProof/>
                <w:webHidden/>
              </w:rPr>
              <w:t>7</w:t>
            </w:r>
            <w:r>
              <w:rPr>
                <w:noProof/>
                <w:webHidden/>
              </w:rPr>
              <w:fldChar w:fldCharType="end"/>
            </w:r>
          </w:hyperlink>
        </w:p>
        <w:p w14:paraId="665CD17C" w14:textId="77777777" w:rsidR="00106CDC" w:rsidRDefault="00106CDC">
          <w:pPr>
            <w:pStyle w:val="TOC1"/>
            <w:tabs>
              <w:tab w:val="right" w:leader="dot" w:pos="9010"/>
            </w:tabs>
            <w:rPr>
              <w:rFonts w:asciiTheme="minorHAnsi" w:eastAsiaTheme="minorEastAsia" w:hAnsiTheme="minorHAnsi"/>
              <w:noProof/>
              <w:kern w:val="2"/>
              <w:lang w:eastAsia="en-GB"/>
              <w14:ligatures w14:val="standardContextual"/>
            </w:rPr>
          </w:pPr>
          <w:hyperlink w:anchor="_Toc212185332" w:history="1">
            <w:r w:rsidRPr="00F06281">
              <w:rPr>
                <w:rStyle w:val="Hyperlink"/>
                <w:noProof/>
              </w:rPr>
              <w:t>Promoting and Celebrating Attendance</w:t>
            </w:r>
            <w:r>
              <w:rPr>
                <w:noProof/>
                <w:webHidden/>
              </w:rPr>
              <w:tab/>
            </w:r>
            <w:r>
              <w:rPr>
                <w:noProof/>
                <w:webHidden/>
              </w:rPr>
              <w:fldChar w:fldCharType="begin"/>
            </w:r>
            <w:r>
              <w:rPr>
                <w:noProof/>
                <w:webHidden/>
              </w:rPr>
              <w:instrText xml:space="preserve"> PAGEREF _Toc212185332 \h </w:instrText>
            </w:r>
            <w:r>
              <w:rPr>
                <w:noProof/>
                <w:webHidden/>
              </w:rPr>
            </w:r>
            <w:r>
              <w:rPr>
                <w:noProof/>
                <w:webHidden/>
              </w:rPr>
              <w:fldChar w:fldCharType="separate"/>
            </w:r>
            <w:r>
              <w:rPr>
                <w:noProof/>
                <w:webHidden/>
              </w:rPr>
              <w:t>7</w:t>
            </w:r>
            <w:r>
              <w:rPr>
                <w:noProof/>
                <w:webHidden/>
              </w:rPr>
              <w:fldChar w:fldCharType="end"/>
            </w:r>
          </w:hyperlink>
        </w:p>
        <w:p w14:paraId="11DD68A0"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33" w:history="1">
            <w:r w:rsidRPr="00F06281">
              <w:rPr>
                <w:rStyle w:val="Hyperlink"/>
                <w:noProof/>
              </w:rPr>
              <w:t>When Attendance Becomes a Concern</w:t>
            </w:r>
            <w:r>
              <w:rPr>
                <w:noProof/>
                <w:webHidden/>
              </w:rPr>
              <w:tab/>
            </w:r>
            <w:r>
              <w:rPr>
                <w:noProof/>
                <w:webHidden/>
              </w:rPr>
              <w:fldChar w:fldCharType="begin"/>
            </w:r>
            <w:r>
              <w:rPr>
                <w:noProof/>
                <w:webHidden/>
              </w:rPr>
              <w:instrText xml:space="preserve"> PAGEREF _Toc212185333 \h </w:instrText>
            </w:r>
            <w:r>
              <w:rPr>
                <w:noProof/>
                <w:webHidden/>
              </w:rPr>
            </w:r>
            <w:r>
              <w:rPr>
                <w:noProof/>
                <w:webHidden/>
              </w:rPr>
              <w:fldChar w:fldCharType="separate"/>
            </w:r>
            <w:r>
              <w:rPr>
                <w:noProof/>
                <w:webHidden/>
              </w:rPr>
              <w:t>8</w:t>
            </w:r>
            <w:r>
              <w:rPr>
                <w:noProof/>
                <w:webHidden/>
              </w:rPr>
              <w:fldChar w:fldCharType="end"/>
            </w:r>
          </w:hyperlink>
        </w:p>
        <w:p w14:paraId="76038F26"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34" w:history="1">
            <w:r w:rsidRPr="00F06281">
              <w:rPr>
                <w:rStyle w:val="Hyperlink"/>
                <w:noProof/>
              </w:rPr>
              <w:t>School Information</w:t>
            </w:r>
            <w:r>
              <w:rPr>
                <w:noProof/>
                <w:webHidden/>
              </w:rPr>
              <w:tab/>
            </w:r>
            <w:r>
              <w:rPr>
                <w:noProof/>
                <w:webHidden/>
              </w:rPr>
              <w:fldChar w:fldCharType="begin"/>
            </w:r>
            <w:r>
              <w:rPr>
                <w:noProof/>
                <w:webHidden/>
              </w:rPr>
              <w:instrText xml:space="preserve"> PAGEREF _Toc212185334 \h </w:instrText>
            </w:r>
            <w:r>
              <w:rPr>
                <w:noProof/>
                <w:webHidden/>
              </w:rPr>
            </w:r>
            <w:r>
              <w:rPr>
                <w:noProof/>
                <w:webHidden/>
              </w:rPr>
              <w:fldChar w:fldCharType="separate"/>
            </w:r>
            <w:r>
              <w:rPr>
                <w:noProof/>
                <w:webHidden/>
              </w:rPr>
              <w:t>8</w:t>
            </w:r>
            <w:r>
              <w:rPr>
                <w:noProof/>
                <w:webHidden/>
              </w:rPr>
              <w:fldChar w:fldCharType="end"/>
            </w:r>
          </w:hyperlink>
        </w:p>
        <w:p w14:paraId="01979A85" w14:textId="77777777" w:rsidR="00106CDC" w:rsidRDefault="00106CDC">
          <w:pPr>
            <w:pStyle w:val="TOC1"/>
            <w:tabs>
              <w:tab w:val="right" w:leader="dot" w:pos="9010"/>
            </w:tabs>
            <w:rPr>
              <w:rFonts w:asciiTheme="minorHAnsi" w:eastAsiaTheme="minorEastAsia" w:hAnsiTheme="minorHAnsi"/>
              <w:noProof/>
              <w:kern w:val="2"/>
              <w:lang w:eastAsia="en-GB"/>
              <w14:ligatures w14:val="standardContextual"/>
            </w:rPr>
          </w:pPr>
          <w:hyperlink w:anchor="_Toc212185335" w:history="1">
            <w:r w:rsidRPr="00F06281">
              <w:rPr>
                <w:rStyle w:val="Hyperlink"/>
                <w:noProof/>
              </w:rPr>
              <w:t>The School Day</w:t>
            </w:r>
            <w:r>
              <w:rPr>
                <w:noProof/>
                <w:webHidden/>
              </w:rPr>
              <w:tab/>
            </w:r>
            <w:r>
              <w:rPr>
                <w:noProof/>
                <w:webHidden/>
              </w:rPr>
              <w:fldChar w:fldCharType="begin"/>
            </w:r>
            <w:r>
              <w:rPr>
                <w:noProof/>
                <w:webHidden/>
              </w:rPr>
              <w:instrText xml:space="preserve"> PAGEREF _Toc212185335 \h </w:instrText>
            </w:r>
            <w:r>
              <w:rPr>
                <w:noProof/>
                <w:webHidden/>
              </w:rPr>
            </w:r>
            <w:r>
              <w:rPr>
                <w:noProof/>
                <w:webHidden/>
              </w:rPr>
              <w:fldChar w:fldCharType="separate"/>
            </w:r>
            <w:r>
              <w:rPr>
                <w:noProof/>
                <w:webHidden/>
              </w:rPr>
              <w:t>8</w:t>
            </w:r>
            <w:r>
              <w:rPr>
                <w:noProof/>
                <w:webHidden/>
              </w:rPr>
              <w:fldChar w:fldCharType="end"/>
            </w:r>
          </w:hyperlink>
        </w:p>
        <w:p w14:paraId="300FA195"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36" w:history="1">
            <w:r w:rsidRPr="00F06281">
              <w:rPr>
                <w:rStyle w:val="Hyperlink"/>
                <w:noProof/>
              </w:rPr>
              <w:t>Late Arrivals</w:t>
            </w:r>
            <w:r>
              <w:rPr>
                <w:noProof/>
                <w:webHidden/>
              </w:rPr>
              <w:tab/>
            </w:r>
            <w:r>
              <w:rPr>
                <w:noProof/>
                <w:webHidden/>
              </w:rPr>
              <w:fldChar w:fldCharType="begin"/>
            </w:r>
            <w:r>
              <w:rPr>
                <w:noProof/>
                <w:webHidden/>
              </w:rPr>
              <w:instrText xml:space="preserve"> PAGEREF _Toc212185336 \h </w:instrText>
            </w:r>
            <w:r>
              <w:rPr>
                <w:noProof/>
                <w:webHidden/>
              </w:rPr>
            </w:r>
            <w:r>
              <w:rPr>
                <w:noProof/>
                <w:webHidden/>
              </w:rPr>
              <w:fldChar w:fldCharType="separate"/>
            </w:r>
            <w:r>
              <w:rPr>
                <w:noProof/>
                <w:webHidden/>
              </w:rPr>
              <w:t>8</w:t>
            </w:r>
            <w:r>
              <w:rPr>
                <w:noProof/>
                <w:webHidden/>
              </w:rPr>
              <w:fldChar w:fldCharType="end"/>
            </w:r>
          </w:hyperlink>
        </w:p>
        <w:p w14:paraId="62B68C9F" w14:textId="77777777" w:rsidR="00106CDC" w:rsidRDefault="00106CDC">
          <w:pPr>
            <w:pStyle w:val="TOC1"/>
            <w:tabs>
              <w:tab w:val="right" w:leader="dot" w:pos="9010"/>
            </w:tabs>
            <w:rPr>
              <w:rFonts w:asciiTheme="minorHAnsi" w:eastAsiaTheme="minorEastAsia" w:hAnsiTheme="minorHAnsi"/>
              <w:noProof/>
              <w:kern w:val="2"/>
              <w:lang w:eastAsia="en-GB"/>
              <w14:ligatures w14:val="standardContextual"/>
            </w:rPr>
          </w:pPr>
          <w:hyperlink w:anchor="_Toc212185337" w:history="1">
            <w:r w:rsidRPr="00F06281">
              <w:rPr>
                <w:rStyle w:val="Hyperlink"/>
                <w:noProof/>
              </w:rPr>
              <w:t>Absence</w:t>
            </w:r>
            <w:r>
              <w:rPr>
                <w:noProof/>
                <w:webHidden/>
              </w:rPr>
              <w:tab/>
            </w:r>
            <w:r>
              <w:rPr>
                <w:noProof/>
                <w:webHidden/>
              </w:rPr>
              <w:fldChar w:fldCharType="begin"/>
            </w:r>
            <w:r>
              <w:rPr>
                <w:noProof/>
                <w:webHidden/>
              </w:rPr>
              <w:instrText xml:space="preserve"> PAGEREF _Toc212185337 \h </w:instrText>
            </w:r>
            <w:r>
              <w:rPr>
                <w:noProof/>
                <w:webHidden/>
              </w:rPr>
            </w:r>
            <w:r>
              <w:rPr>
                <w:noProof/>
                <w:webHidden/>
              </w:rPr>
              <w:fldChar w:fldCharType="separate"/>
            </w:r>
            <w:r>
              <w:rPr>
                <w:noProof/>
                <w:webHidden/>
              </w:rPr>
              <w:t>9</w:t>
            </w:r>
            <w:r>
              <w:rPr>
                <w:noProof/>
                <w:webHidden/>
              </w:rPr>
              <w:fldChar w:fldCharType="end"/>
            </w:r>
          </w:hyperlink>
        </w:p>
        <w:p w14:paraId="103D9DA6"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38" w:history="1">
            <w:r w:rsidRPr="00F06281">
              <w:rPr>
                <w:rStyle w:val="Hyperlink"/>
                <w:noProof/>
              </w:rPr>
              <w:t>First Day of Absence</w:t>
            </w:r>
            <w:r>
              <w:rPr>
                <w:noProof/>
                <w:webHidden/>
              </w:rPr>
              <w:tab/>
            </w:r>
            <w:r>
              <w:rPr>
                <w:noProof/>
                <w:webHidden/>
              </w:rPr>
              <w:fldChar w:fldCharType="begin"/>
            </w:r>
            <w:r>
              <w:rPr>
                <w:noProof/>
                <w:webHidden/>
              </w:rPr>
              <w:instrText xml:space="preserve"> PAGEREF _Toc212185338 \h </w:instrText>
            </w:r>
            <w:r>
              <w:rPr>
                <w:noProof/>
                <w:webHidden/>
              </w:rPr>
            </w:r>
            <w:r>
              <w:rPr>
                <w:noProof/>
                <w:webHidden/>
              </w:rPr>
              <w:fldChar w:fldCharType="separate"/>
            </w:r>
            <w:r>
              <w:rPr>
                <w:noProof/>
                <w:webHidden/>
              </w:rPr>
              <w:t>9</w:t>
            </w:r>
            <w:r>
              <w:rPr>
                <w:noProof/>
                <w:webHidden/>
              </w:rPr>
              <w:fldChar w:fldCharType="end"/>
            </w:r>
          </w:hyperlink>
        </w:p>
        <w:p w14:paraId="26D59810"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39" w:history="1">
            <w:r w:rsidRPr="00F06281">
              <w:rPr>
                <w:rStyle w:val="Hyperlink"/>
                <w:noProof/>
              </w:rPr>
              <w:t>Safeguarding and Unexplained Absence</w:t>
            </w:r>
            <w:r>
              <w:rPr>
                <w:noProof/>
                <w:webHidden/>
              </w:rPr>
              <w:tab/>
            </w:r>
            <w:r>
              <w:rPr>
                <w:noProof/>
                <w:webHidden/>
              </w:rPr>
              <w:fldChar w:fldCharType="begin"/>
            </w:r>
            <w:r>
              <w:rPr>
                <w:noProof/>
                <w:webHidden/>
              </w:rPr>
              <w:instrText xml:space="preserve"> PAGEREF _Toc212185339 \h </w:instrText>
            </w:r>
            <w:r>
              <w:rPr>
                <w:noProof/>
                <w:webHidden/>
              </w:rPr>
            </w:r>
            <w:r>
              <w:rPr>
                <w:noProof/>
                <w:webHidden/>
              </w:rPr>
              <w:fldChar w:fldCharType="separate"/>
            </w:r>
            <w:r>
              <w:rPr>
                <w:noProof/>
                <w:webHidden/>
              </w:rPr>
              <w:t>9</w:t>
            </w:r>
            <w:r>
              <w:rPr>
                <w:noProof/>
                <w:webHidden/>
              </w:rPr>
              <w:fldChar w:fldCharType="end"/>
            </w:r>
          </w:hyperlink>
        </w:p>
        <w:p w14:paraId="6B375E79"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40" w:history="1">
            <w:r w:rsidRPr="00F06281">
              <w:rPr>
                <w:rStyle w:val="Hyperlink"/>
                <w:noProof/>
              </w:rPr>
              <w:t>Immediate response after registration</w:t>
            </w:r>
            <w:r>
              <w:rPr>
                <w:noProof/>
                <w:webHidden/>
              </w:rPr>
              <w:tab/>
            </w:r>
            <w:r>
              <w:rPr>
                <w:noProof/>
                <w:webHidden/>
              </w:rPr>
              <w:fldChar w:fldCharType="begin"/>
            </w:r>
            <w:r>
              <w:rPr>
                <w:noProof/>
                <w:webHidden/>
              </w:rPr>
              <w:instrText xml:space="preserve"> PAGEREF _Toc212185340 \h </w:instrText>
            </w:r>
            <w:r>
              <w:rPr>
                <w:noProof/>
                <w:webHidden/>
              </w:rPr>
            </w:r>
            <w:r>
              <w:rPr>
                <w:noProof/>
                <w:webHidden/>
              </w:rPr>
              <w:fldChar w:fldCharType="separate"/>
            </w:r>
            <w:r>
              <w:rPr>
                <w:noProof/>
                <w:webHidden/>
              </w:rPr>
              <w:t>9</w:t>
            </w:r>
            <w:r>
              <w:rPr>
                <w:noProof/>
                <w:webHidden/>
              </w:rPr>
              <w:fldChar w:fldCharType="end"/>
            </w:r>
          </w:hyperlink>
        </w:p>
        <w:p w14:paraId="46303ECB"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41" w:history="1">
            <w:r w:rsidRPr="00F06281">
              <w:rPr>
                <w:rStyle w:val="Hyperlink"/>
                <w:noProof/>
              </w:rPr>
              <w:t>Reasonable enquiries and joint working</w:t>
            </w:r>
            <w:r>
              <w:rPr>
                <w:noProof/>
                <w:webHidden/>
              </w:rPr>
              <w:tab/>
            </w:r>
            <w:r>
              <w:rPr>
                <w:noProof/>
                <w:webHidden/>
              </w:rPr>
              <w:fldChar w:fldCharType="begin"/>
            </w:r>
            <w:r>
              <w:rPr>
                <w:noProof/>
                <w:webHidden/>
              </w:rPr>
              <w:instrText xml:space="preserve"> PAGEREF _Toc212185341 \h </w:instrText>
            </w:r>
            <w:r>
              <w:rPr>
                <w:noProof/>
                <w:webHidden/>
              </w:rPr>
            </w:r>
            <w:r>
              <w:rPr>
                <w:noProof/>
                <w:webHidden/>
              </w:rPr>
              <w:fldChar w:fldCharType="separate"/>
            </w:r>
            <w:r>
              <w:rPr>
                <w:noProof/>
                <w:webHidden/>
              </w:rPr>
              <w:t>10</w:t>
            </w:r>
            <w:r>
              <w:rPr>
                <w:noProof/>
                <w:webHidden/>
              </w:rPr>
              <w:fldChar w:fldCharType="end"/>
            </w:r>
          </w:hyperlink>
        </w:p>
        <w:p w14:paraId="43E5CEE2"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42" w:history="1">
            <w:r w:rsidRPr="00F06281">
              <w:rPr>
                <w:rStyle w:val="Hyperlink"/>
                <w:noProof/>
              </w:rPr>
              <w:t>Children Missing Education (CME)</w:t>
            </w:r>
            <w:r>
              <w:rPr>
                <w:noProof/>
                <w:webHidden/>
              </w:rPr>
              <w:tab/>
            </w:r>
            <w:r>
              <w:rPr>
                <w:noProof/>
                <w:webHidden/>
              </w:rPr>
              <w:fldChar w:fldCharType="begin"/>
            </w:r>
            <w:r>
              <w:rPr>
                <w:noProof/>
                <w:webHidden/>
              </w:rPr>
              <w:instrText xml:space="preserve"> PAGEREF _Toc212185342 \h </w:instrText>
            </w:r>
            <w:r>
              <w:rPr>
                <w:noProof/>
                <w:webHidden/>
              </w:rPr>
            </w:r>
            <w:r>
              <w:rPr>
                <w:noProof/>
                <w:webHidden/>
              </w:rPr>
              <w:fldChar w:fldCharType="separate"/>
            </w:r>
            <w:r>
              <w:rPr>
                <w:noProof/>
                <w:webHidden/>
              </w:rPr>
              <w:t>10</w:t>
            </w:r>
            <w:r>
              <w:rPr>
                <w:noProof/>
                <w:webHidden/>
              </w:rPr>
              <w:fldChar w:fldCharType="end"/>
            </w:r>
          </w:hyperlink>
        </w:p>
        <w:p w14:paraId="623E8579"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43" w:history="1">
            <w:r w:rsidRPr="00F06281">
              <w:rPr>
                <w:rStyle w:val="Hyperlink"/>
                <w:noProof/>
              </w:rPr>
              <w:t>Extended Unexplained Absence</w:t>
            </w:r>
            <w:r>
              <w:rPr>
                <w:noProof/>
                <w:webHidden/>
              </w:rPr>
              <w:tab/>
            </w:r>
            <w:r>
              <w:rPr>
                <w:noProof/>
                <w:webHidden/>
              </w:rPr>
              <w:fldChar w:fldCharType="begin"/>
            </w:r>
            <w:r>
              <w:rPr>
                <w:noProof/>
                <w:webHidden/>
              </w:rPr>
              <w:instrText xml:space="preserve"> PAGEREF _Toc212185343 \h </w:instrText>
            </w:r>
            <w:r>
              <w:rPr>
                <w:noProof/>
                <w:webHidden/>
              </w:rPr>
            </w:r>
            <w:r>
              <w:rPr>
                <w:noProof/>
                <w:webHidden/>
              </w:rPr>
              <w:fldChar w:fldCharType="separate"/>
            </w:r>
            <w:r>
              <w:rPr>
                <w:noProof/>
                <w:webHidden/>
              </w:rPr>
              <w:t>10</w:t>
            </w:r>
            <w:r>
              <w:rPr>
                <w:noProof/>
                <w:webHidden/>
              </w:rPr>
              <w:fldChar w:fldCharType="end"/>
            </w:r>
          </w:hyperlink>
        </w:p>
        <w:p w14:paraId="139356D7"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44" w:history="1">
            <w:r w:rsidRPr="00F06281">
              <w:rPr>
                <w:rStyle w:val="Hyperlink"/>
                <w:noProof/>
              </w:rPr>
              <w:t>Recording and information sharing</w:t>
            </w:r>
            <w:r>
              <w:rPr>
                <w:noProof/>
                <w:webHidden/>
              </w:rPr>
              <w:tab/>
            </w:r>
            <w:r>
              <w:rPr>
                <w:noProof/>
                <w:webHidden/>
              </w:rPr>
              <w:fldChar w:fldCharType="begin"/>
            </w:r>
            <w:r>
              <w:rPr>
                <w:noProof/>
                <w:webHidden/>
              </w:rPr>
              <w:instrText xml:space="preserve"> PAGEREF _Toc212185344 \h </w:instrText>
            </w:r>
            <w:r>
              <w:rPr>
                <w:noProof/>
                <w:webHidden/>
              </w:rPr>
            </w:r>
            <w:r>
              <w:rPr>
                <w:noProof/>
                <w:webHidden/>
              </w:rPr>
              <w:fldChar w:fldCharType="separate"/>
            </w:r>
            <w:r>
              <w:rPr>
                <w:noProof/>
                <w:webHidden/>
              </w:rPr>
              <w:t>11</w:t>
            </w:r>
            <w:r>
              <w:rPr>
                <w:noProof/>
                <w:webHidden/>
              </w:rPr>
              <w:fldChar w:fldCharType="end"/>
            </w:r>
          </w:hyperlink>
        </w:p>
        <w:p w14:paraId="16772E74"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45" w:history="1">
            <w:r w:rsidRPr="00F06281">
              <w:rPr>
                <w:rStyle w:val="Hyperlink"/>
                <w:noProof/>
              </w:rPr>
              <w:t>Authorised Absence</w:t>
            </w:r>
            <w:r>
              <w:rPr>
                <w:noProof/>
                <w:webHidden/>
              </w:rPr>
              <w:tab/>
            </w:r>
            <w:r>
              <w:rPr>
                <w:noProof/>
                <w:webHidden/>
              </w:rPr>
              <w:fldChar w:fldCharType="begin"/>
            </w:r>
            <w:r>
              <w:rPr>
                <w:noProof/>
                <w:webHidden/>
              </w:rPr>
              <w:instrText xml:space="preserve"> PAGEREF _Toc212185345 \h </w:instrText>
            </w:r>
            <w:r>
              <w:rPr>
                <w:noProof/>
                <w:webHidden/>
              </w:rPr>
            </w:r>
            <w:r>
              <w:rPr>
                <w:noProof/>
                <w:webHidden/>
              </w:rPr>
              <w:fldChar w:fldCharType="separate"/>
            </w:r>
            <w:r>
              <w:rPr>
                <w:noProof/>
                <w:webHidden/>
              </w:rPr>
              <w:t>11</w:t>
            </w:r>
            <w:r>
              <w:rPr>
                <w:noProof/>
                <w:webHidden/>
              </w:rPr>
              <w:fldChar w:fldCharType="end"/>
            </w:r>
          </w:hyperlink>
        </w:p>
        <w:p w14:paraId="753DE264"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46" w:history="1">
            <w:r w:rsidRPr="00F06281">
              <w:rPr>
                <w:rStyle w:val="Hyperlink"/>
                <w:noProof/>
              </w:rPr>
              <w:t>Illness</w:t>
            </w:r>
            <w:r>
              <w:rPr>
                <w:noProof/>
                <w:webHidden/>
              </w:rPr>
              <w:tab/>
            </w:r>
            <w:r>
              <w:rPr>
                <w:noProof/>
                <w:webHidden/>
              </w:rPr>
              <w:fldChar w:fldCharType="begin"/>
            </w:r>
            <w:r>
              <w:rPr>
                <w:noProof/>
                <w:webHidden/>
              </w:rPr>
              <w:instrText xml:space="preserve"> PAGEREF _Toc212185346 \h </w:instrText>
            </w:r>
            <w:r>
              <w:rPr>
                <w:noProof/>
                <w:webHidden/>
              </w:rPr>
            </w:r>
            <w:r>
              <w:rPr>
                <w:noProof/>
                <w:webHidden/>
              </w:rPr>
              <w:fldChar w:fldCharType="separate"/>
            </w:r>
            <w:r>
              <w:rPr>
                <w:noProof/>
                <w:webHidden/>
              </w:rPr>
              <w:t>11</w:t>
            </w:r>
            <w:r>
              <w:rPr>
                <w:noProof/>
                <w:webHidden/>
              </w:rPr>
              <w:fldChar w:fldCharType="end"/>
            </w:r>
          </w:hyperlink>
        </w:p>
        <w:p w14:paraId="622316C1"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47" w:history="1">
            <w:r w:rsidRPr="00F06281">
              <w:rPr>
                <w:rStyle w:val="Hyperlink"/>
                <w:noProof/>
              </w:rPr>
              <w:t>Medical Appointments</w:t>
            </w:r>
            <w:r>
              <w:rPr>
                <w:noProof/>
                <w:webHidden/>
              </w:rPr>
              <w:tab/>
            </w:r>
            <w:r>
              <w:rPr>
                <w:noProof/>
                <w:webHidden/>
              </w:rPr>
              <w:fldChar w:fldCharType="begin"/>
            </w:r>
            <w:r>
              <w:rPr>
                <w:noProof/>
                <w:webHidden/>
              </w:rPr>
              <w:instrText xml:space="preserve"> PAGEREF _Toc212185347 \h </w:instrText>
            </w:r>
            <w:r>
              <w:rPr>
                <w:noProof/>
                <w:webHidden/>
              </w:rPr>
            </w:r>
            <w:r>
              <w:rPr>
                <w:noProof/>
                <w:webHidden/>
              </w:rPr>
              <w:fldChar w:fldCharType="separate"/>
            </w:r>
            <w:r>
              <w:rPr>
                <w:noProof/>
                <w:webHidden/>
              </w:rPr>
              <w:t>11</w:t>
            </w:r>
            <w:r>
              <w:rPr>
                <w:noProof/>
                <w:webHidden/>
              </w:rPr>
              <w:fldChar w:fldCharType="end"/>
            </w:r>
          </w:hyperlink>
        </w:p>
        <w:p w14:paraId="772CD0D6"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48" w:history="1">
            <w:r w:rsidRPr="00F06281">
              <w:rPr>
                <w:rStyle w:val="Hyperlink"/>
                <w:noProof/>
              </w:rPr>
              <w:t>Religious Observance</w:t>
            </w:r>
            <w:r>
              <w:rPr>
                <w:noProof/>
                <w:webHidden/>
              </w:rPr>
              <w:tab/>
            </w:r>
            <w:r>
              <w:rPr>
                <w:noProof/>
                <w:webHidden/>
              </w:rPr>
              <w:fldChar w:fldCharType="begin"/>
            </w:r>
            <w:r>
              <w:rPr>
                <w:noProof/>
                <w:webHidden/>
              </w:rPr>
              <w:instrText xml:space="preserve"> PAGEREF _Toc212185348 \h </w:instrText>
            </w:r>
            <w:r>
              <w:rPr>
                <w:noProof/>
                <w:webHidden/>
              </w:rPr>
            </w:r>
            <w:r>
              <w:rPr>
                <w:noProof/>
                <w:webHidden/>
              </w:rPr>
              <w:fldChar w:fldCharType="separate"/>
            </w:r>
            <w:r>
              <w:rPr>
                <w:noProof/>
                <w:webHidden/>
              </w:rPr>
              <w:t>11</w:t>
            </w:r>
            <w:r>
              <w:rPr>
                <w:noProof/>
                <w:webHidden/>
              </w:rPr>
              <w:fldChar w:fldCharType="end"/>
            </w:r>
          </w:hyperlink>
        </w:p>
        <w:p w14:paraId="0D54A312"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49" w:history="1">
            <w:r w:rsidRPr="00F06281">
              <w:rPr>
                <w:rStyle w:val="Hyperlink"/>
                <w:noProof/>
              </w:rPr>
              <w:t>Unauthorised Absence</w:t>
            </w:r>
            <w:r>
              <w:rPr>
                <w:noProof/>
                <w:webHidden/>
              </w:rPr>
              <w:tab/>
            </w:r>
            <w:r>
              <w:rPr>
                <w:noProof/>
                <w:webHidden/>
              </w:rPr>
              <w:fldChar w:fldCharType="begin"/>
            </w:r>
            <w:r>
              <w:rPr>
                <w:noProof/>
                <w:webHidden/>
              </w:rPr>
              <w:instrText xml:space="preserve"> PAGEREF _Toc212185349 \h </w:instrText>
            </w:r>
            <w:r>
              <w:rPr>
                <w:noProof/>
                <w:webHidden/>
              </w:rPr>
            </w:r>
            <w:r>
              <w:rPr>
                <w:noProof/>
                <w:webHidden/>
              </w:rPr>
              <w:fldChar w:fldCharType="separate"/>
            </w:r>
            <w:r>
              <w:rPr>
                <w:noProof/>
                <w:webHidden/>
              </w:rPr>
              <w:t>11</w:t>
            </w:r>
            <w:r>
              <w:rPr>
                <w:noProof/>
                <w:webHidden/>
              </w:rPr>
              <w:fldChar w:fldCharType="end"/>
            </w:r>
          </w:hyperlink>
        </w:p>
        <w:p w14:paraId="0300B0CD"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50" w:history="1">
            <w:r w:rsidRPr="00F06281">
              <w:rPr>
                <w:rStyle w:val="Hyperlink"/>
                <w:noProof/>
              </w:rPr>
              <w:t>Term Time Holidays or Extended Leave of Absence</w:t>
            </w:r>
            <w:r>
              <w:rPr>
                <w:noProof/>
                <w:webHidden/>
              </w:rPr>
              <w:tab/>
            </w:r>
            <w:r>
              <w:rPr>
                <w:noProof/>
                <w:webHidden/>
              </w:rPr>
              <w:fldChar w:fldCharType="begin"/>
            </w:r>
            <w:r>
              <w:rPr>
                <w:noProof/>
                <w:webHidden/>
              </w:rPr>
              <w:instrText xml:space="preserve"> PAGEREF _Toc212185350 \h </w:instrText>
            </w:r>
            <w:r>
              <w:rPr>
                <w:noProof/>
                <w:webHidden/>
              </w:rPr>
            </w:r>
            <w:r>
              <w:rPr>
                <w:noProof/>
                <w:webHidden/>
              </w:rPr>
              <w:fldChar w:fldCharType="separate"/>
            </w:r>
            <w:r>
              <w:rPr>
                <w:noProof/>
                <w:webHidden/>
              </w:rPr>
              <w:t>12</w:t>
            </w:r>
            <w:r>
              <w:rPr>
                <w:noProof/>
                <w:webHidden/>
              </w:rPr>
              <w:fldChar w:fldCharType="end"/>
            </w:r>
          </w:hyperlink>
        </w:p>
        <w:p w14:paraId="4C8B51FC"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51" w:history="1">
            <w:r w:rsidRPr="00F06281">
              <w:rPr>
                <w:rStyle w:val="Hyperlink"/>
                <w:noProof/>
              </w:rPr>
              <w:t>Exceptional Circumstances</w:t>
            </w:r>
            <w:r>
              <w:rPr>
                <w:noProof/>
                <w:webHidden/>
              </w:rPr>
              <w:tab/>
            </w:r>
            <w:r>
              <w:rPr>
                <w:noProof/>
                <w:webHidden/>
              </w:rPr>
              <w:fldChar w:fldCharType="begin"/>
            </w:r>
            <w:r>
              <w:rPr>
                <w:noProof/>
                <w:webHidden/>
              </w:rPr>
              <w:instrText xml:space="preserve"> PAGEREF _Toc212185351 \h </w:instrText>
            </w:r>
            <w:r>
              <w:rPr>
                <w:noProof/>
                <w:webHidden/>
              </w:rPr>
            </w:r>
            <w:r>
              <w:rPr>
                <w:noProof/>
                <w:webHidden/>
              </w:rPr>
              <w:fldChar w:fldCharType="separate"/>
            </w:r>
            <w:r>
              <w:rPr>
                <w:noProof/>
                <w:webHidden/>
              </w:rPr>
              <w:t>12</w:t>
            </w:r>
            <w:r>
              <w:rPr>
                <w:noProof/>
                <w:webHidden/>
              </w:rPr>
              <w:fldChar w:fldCharType="end"/>
            </w:r>
          </w:hyperlink>
        </w:p>
        <w:p w14:paraId="17D4FC28"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52" w:history="1">
            <w:r w:rsidRPr="00F06281">
              <w:rPr>
                <w:rStyle w:val="Hyperlink"/>
                <w:noProof/>
              </w:rPr>
              <w:t>Persistent Absence</w:t>
            </w:r>
            <w:r>
              <w:rPr>
                <w:noProof/>
                <w:webHidden/>
              </w:rPr>
              <w:tab/>
            </w:r>
            <w:r>
              <w:rPr>
                <w:noProof/>
                <w:webHidden/>
              </w:rPr>
              <w:fldChar w:fldCharType="begin"/>
            </w:r>
            <w:r>
              <w:rPr>
                <w:noProof/>
                <w:webHidden/>
              </w:rPr>
              <w:instrText xml:space="preserve"> PAGEREF _Toc212185352 \h </w:instrText>
            </w:r>
            <w:r>
              <w:rPr>
                <w:noProof/>
                <w:webHidden/>
              </w:rPr>
            </w:r>
            <w:r>
              <w:rPr>
                <w:noProof/>
                <w:webHidden/>
              </w:rPr>
              <w:fldChar w:fldCharType="separate"/>
            </w:r>
            <w:r>
              <w:rPr>
                <w:noProof/>
                <w:webHidden/>
              </w:rPr>
              <w:t>12</w:t>
            </w:r>
            <w:r>
              <w:rPr>
                <w:noProof/>
                <w:webHidden/>
              </w:rPr>
              <w:fldChar w:fldCharType="end"/>
            </w:r>
          </w:hyperlink>
        </w:p>
        <w:p w14:paraId="60DA3936" w14:textId="77777777" w:rsidR="00106CDC" w:rsidRDefault="00106CDC">
          <w:pPr>
            <w:pStyle w:val="TOC1"/>
            <w:tabs>
              <w:tab w:val="right" w:leader="dot" w:pos="9010"/>
            </w:tabs>
            <w:rPr>
              <w:rFonts w:asciiTheme="minorHAnsi" w:eastAsiaTheme="minorEastAsia" w:hAnsiTheme="minorHAnsi"/>
              <w:noProof/>
              <w:kern w:val="2"/>
              <w:lang w:eastAsia="en-GB"/>
              <w14:ligatures w14:val="standardContextual"/>
            </w:rPr>
          </w:pPr>
          <w:hyperlink w:anchor="_Toc212185353" w:history="1">
            <w:r w:rsidRPr="00F06281">
              <w:rPr>
                <w:rStyle w:val="Hyperlink"/>
                <w:noProof/>
              </w:rPr>
              <w:t>Penalty Notice</w:t>
            </w:r>
            <w:r>
              <w:rPr>
                <w:noProof/>
                <w:webHidden/>
              </w:rPr>
              <w:tab/>
            </w:r>
            <w:r>
              <w:rPr>
                <w:noProof/>
                <w:webHidden/>
              </w:rPr>
              <w:fldChar w:fldCharType="begin"/>
            </w:r>
            <w:r>
              <w:rPr>
                <w:noProof/>
                <w:webHidden/>
              </w:rPr>
              <w:instrText xml:space="preserve"> PAGEREF _Toc212185353 \h </w:instrText>
            </w:r>
            <w:r>
              <w:rPr>
                <w:noProof/>
                <w:webHidden/>
              </w:rPr>
            </w:r>
            <w:r>
              <w:rPr>
                <w:noProof/>
                <w:webHidden/>
              </w:rPr>
              <w:fldChar w:fldCharType="separate"/>
            </w:r>
            <w:r>
              <w:rPr>
                <w:noProof/>
                <w:webHidden/>
              </w:rPr>
              <w:t>14</w:t>
            </w:r>
            <w:r>
              <w:rPr>
                <w:noProof/>
                <w:webHidden/>
              </w:rPr>
              <w:fldChar w:fldCharType="end"/>
            </w:r>
          </w:hyperlink>
        </w:p>
        <w:p w14:paraId="2ED1ACAD" w14:textId="77777777" w:rsidR="00106CDC" w:rsidRDefault="00106CDC">
          <w:pPr>
            <w:pStyle w:val="TOC1"/>
            <w:tabs>
              <w:tab w:val="right" w:leader="dot" w:pos="9010"/>
            </w:tabs>
            <w:rPr>
              <w:rFonts w:asciiTheme="minorHAnsi" w:eastAsiaTheme="minorEastAsia" w:hAnsiTheme="minorHAnsi"/>
              <w:noProof/>
              <w:kern w:val="2"/>
              <w:lang w:eastAsia="en-GB"/>
              <w14:ligatures w14:val="standardContextual"/>
            </w:rPr>
          </w:pPr>
          <w:hyperlink w:anchor="_Toc212185354" w:history="1">
            <w:r w:rsidRPr="00F06281">
              <w:rPr>
                <w:rStyle w:val="Hyperlink"/>
                <w:noProof/>
              </w:rPr>
              <w:t>Keeping Track of Attendance</w:t>
            </w:r>
            <w:r>
              <w:rPr>
                <w:noProof/>
                <w:webHidden/>
              </w:rPr>
              <w:tab/>
            </w:r>
            <w:r>
              <w:rPr>
                <w:noProof/>
                <w:webHidden/>
              </w:rPr>
              <w:fldChar w:fldCharType="begin"/>
            </w:r>
            <w:r>
              <w:rPr>
                <w:noProof/>
                <w:webHidden/>
              </w:rPr>
              <w:instrText xml:space="preserve"> PAGEREF _Toc212185354 \h </w:instrText>
            </w:r>
            <w:r>
              <w:rPr>
                <w:noProof/>
                <w:webHidden/>
              </w:rPr>
            </w:r>
            <w:r>
              <w:rPr>
                <w:noProof/>
                <w:webHidden/>
              </w:rPr>
              <w:fldChar w:fldCharType="separate"/>
            </w:r>
            <w:r>
              <w:rPr>
                <w:noProof/>
                <w:webHidden/>
              </w:rPr>
              <w:t>15</w:t>
            </w:r>
            <w:r>
              <w:rPr>
                <w:noProof/>
                <w:webHidden/>
              </w:rPr>
              <w:fldChar w:fldCharType="end"/>
            </w:r>
          </w:hyperlink>
        </w:p>
        <w:p w14:paraId="3CDA3D71" w14:textId="77777777" w:rsidR="00106CDC" w:rsidRDefault="00106CDC">
          <w:pPr>
            <w:pStyle w:val="TOC1"/>
            <w:tabs>
              <w:tab w:val="right" w:leader="dot" w:pos="9010"/>
            </w:tabs>
            <w:rPr>
              <w:rFonts w:asciiTheme="minorHAnsi" w:eastAsiaTheme="minorEastAsia" w:hAnsiTheme="minorHAnsi"/>
              <w:noProof/>
              <w:kern w:val="2"/>
              <w:lang w:eastAsia="en-GB"/>
              <w14:ligatures w14:val="standardContextual"/>
            </w:rPr>
          </w:pPr>
          <w:hyperlink w:anchor="_Toc212185355" w:history="1">
            <w:r w:rsidRPr="00F06281">
              <w:rPr>
                <w:rStyle w:val="Hyperlink"/>
                <w:noProof/>
              </w:rPr>
              <w:t>Roles and Responsibilities</w:t>
            </w:r>
            <w:r>
              <w:rPr>
                <w:noProof/>
                <w:webHidden/>
              </w:rPr>
              <w:tab/>
            </w:r>
            <w:r>
              <w:rPr>
                <w:noProof/>
                <w:webHidden/>
              </w:rPr>
              <w:fldChar w:fldCharType="begin"/>
            </w:r>
            <w:r>
              <w:rPr>
                <w:noProof/>
                <w:webHidden/>
              </w:rPr>
              <w:instrText xml:space="preserve"> PAGEREF _Toc212185355 \h </w:instrText>
            </w:r>
            <w:r>
              <w:rPr>
                <w:noProof/>
                <w:webHidden/>
              </w:rPr>
            </w:r>
            <w:r>
              <w:rPr>
                <w:noProof/>
                <w:webHidden/>
              </w:rPr>
              <w:fldChar w:fldCharType="separate"/>
            </w:r>
            <w:r>
              <w:rPr>
                <w:noProof/>
                <w:webHidden/>
              </w:rPr>
              <w:t>15</w:t>
            </w:r>
            <w:r>
              <w:rPr>
                <w:noProof/>
                <w:webHidden/>
              </w:rPr>
              <w:fldChar w:fldCharType="end"/>
            </w:r>
          </w:hyperlink>
        </w:p>
        <w:p w14:paraId="1B73F4AA" w14:textId="77777777" w:rsidR="00106CDC" w:rsidRDefault="00106CDC">
          <w:pPr>
            <w:pStyle w:val="TOC1"/>
            <w:tabs>
              <w:tab w:val="right" w:leader="dot" w:pos="9010"/>
            </w:tabs>
            <w:rPr>
              <w:rFonts w:asciiTheme="minorHAnsi" w:eastAsiaTheme="minorEastAsia" w:hAnsiTheme="minorHAnsi"/>
              <w:noProof/>
              <w:kern w:val="2"/>
              <w:lang w:eastAsia="en-GB"/>
              <w14:ligatures w14:val="standardContextual"/>
            </w:rPr>
          </w:pPr>
          <w:hyperlink w:anchor="_Toc212185356" w:history="1">
            <w:r w:rsidRPr="00F06281">
              <w:rPr>
                <w:rStyle w:val="Hyperlink"/>
                <w:noProof/>
              </w:rPr>
              <w:t>Evaluation and Review</w:t>
            </w:r>
            <w:r>
              <w:rPr>
                <w:noProof/>
                <w:webHidden/>
              </w:rPr>
              <w:tab/>
            </w:r>
            <w:r>
              <w:rPr>
                <w:noProof/>
                <w:webHidden/>
              </w:rPr>
              <w:fldChar w:fldCharType="begin"/>
            </w:r>
            <w:r>
              <w:rPr>
                <w:noProof/>
                <w:webHidden/>
              </w:rPr>
              <w:instrText xml:space="preserve"> PAGEREF _Toc212185356 \h </w:instrText>
            </w:r>
            <w:r>
              <w:rPr>
                <w:noProof/>
                <w:webHidden/>
              </w:rPr>
            </w:r>
            <w:r>
              <w:rPr>
                <w:noProof/>
                <w:webHidden/>
              </w:rPr>
              <w:fldChar w:fldCharType="separate"/>
            </w:r>
            <w:r>
              <w:rPr>
                <w:noProof/>
                <w:webHidden/>
              </w:rPr>
              <w:t>16</w:t>
            </w:r>
            <w:r>
              <w:rPr>
                <w:noProof/>
                <w:webHidden/>
              </w:rPr>
              <w:fldChar w:fldCharType="end"/>
            </w:r>
          </w:hyperlink>
        </w:p>
        <w:p w14:paraId="4A7DE4B7" w14:textId="77777777" w:rsidR="00106CDC" w:rsidRDefault="00106CDC">
          <w:pPr>
            <w:pStyle w:val="TOC1"/>
            <w:tabs>
              <w:tab w:val="right" w:leader="dot" w:pos="9010"/>
            </w:tabs>
            <w:rPr>
              <w:rFonts w:asciiTheme="minorHAnsi" w:eastAsiaTheme="minorEastAsia" w:hAnsiTheme="minorHAnsi"/>
              <w:noProof/>
              <w:kern w:val="2"/>
              <w:lang w:eastAsia="en-GB"/>
              <w14:ligatures w14:val="standardContextual"/>
            </w:rPr>
          </w:pPr>
          <w:hyperlink w:anchor="_Toc212185357" w:history="1">
            <w:r w:rsidRPr="00F06281">
              <w:rPr>
                <w:rStyle w:val="Hyperlink"/>
                <w:noProof/>
              </w:rPr>
              <w:t>Appendix 1: The Waterton Tiered Approach to Attendance</w:t>
            </w:r>
            <w:r>
              <w:rPr>
                <w:noProof/>
                <w:webHidden/>
              </w:rPr>
              <w:tab/>
            </w:r>
            <w:r>
              <w:rPr>
                <w:noProof/>
                <w:webHidden/>
              </w:rPr>
              <w:fldChar w:fldCharType="begin"/>
            </w:r>
            <w:r>
              <w:rPr>
                <w:noProof/>
                <w:webHidden/>
              </w:rPr>
              <w:instrText xml:space="preserve"> PAGEREF _Toc212185357 \h </w:instrText>
            </w:r>
            <w:r>
              <w:rPr>
                <w:noProof/>
                <w:webHidden/>
              </w:rPr>
            </w:r>
            <w:r>
              <w:rPr>
                <w:noProof/>
                <w:webHidden/>
              </w:rPr>
              <w:fldChar w:fldCharType="separate"/>
            </w:r>
            <w:r>
              <w:rPr>
                <w:noProof/>
                <w:webHidden/>
              </w:rPr>
              <w:t>17</w:t>
            </w:r>
            <w:r>
              <w:rPr>
                <w:noProof/>
                <w:webHidden/>
              </w:rPr>
              <w:fldChar w:fldCharType="end"/>
            </w:r>
          </w:hyperlink>
        </w:p>
        <w:p w14:paraId="5ABC1AD8"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58" w:history="1">
            <w:r w:rsidRPr="00F06281">
              <w:rPr>
                <w:rStyle w:val="Hyperlink"/>
                <w:noProof/>
              </w:rPr>
              <w:t>Wave 1: Universal Attendance Approach</w:t>
            </w:r>
            <w:r>
              <w:rPr>
                <w:noProof/>
                <w:webHidden/>
              </w:rPr>
              <w:tab/>
            </w:r>
            <w:r>
              <w:rPr>
                <w:noProof/>
                <w:webHidden/>
              </w:rPr>
              <w:fldChar w:fldCharType="begin"/>
            </w:r>
            <w:r>
              <w:rPr>
                <w:noProof/>
                <w:webHidden/>
              </w:rPr>
              <w:instrText xml:space="preserve"> PAGEREF _Toc212185358 \h </w:instrText>
            </w:r>
            <w:r>
              <w:rPr>
                <w:noProof/>
                <w:webHidden/>
              </w:rPr>
            </w:r>
            <w:r>
              <w:rPr>
                <w:noProof/>
                <w:webHidden/>
              </w:rPr>
              <w:fldChar w:fldCharType="separate"/>
            </w:r>
            <w:r>
              <w:rPr>
                <w:noProof/>
                <w:webHidden/>
              </w:rPr>
              <w:t>17</w:t>
            </w:r>
            <w:r>
              <w:rPr>
                <w:noProof/>
                <w:webHidden/>
              </w:rPr>
              <w:fldChar w:fldCharType="end"/>
            </w:r>
          </w:hyperlink>
        </w:p>
        <w:p w14:paraId="7D5EAC8D"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59" w:history="1">
            <w:r w:rsidRPr="00F06281">
              <w:rPr>
                <w:rStyle w:val="Hyperlink"/>
                <w:noProof/>
              </w:rPr>
              <w:t>Wave 2: Targeted Attendance Approach</w:t>
            </w:r>
            <w:r>
              <w:rPr>
                <w:noProof/>
                <w:webHidden/>
              </w:rPr>
              <w:tab/>
            </w:r>
            <w:r>
              <w:rPr>
                <w:noProof/>
                <w:webHidden/>
              </w:rPr>
              <w:fldChar w:fldCharType="begin"/>
            </w:r>
            <w:r>
              <w:rPr>
                <w:noProof/>
                <w:webHidden/>
              </w:rPr>
              <w:instrText xml:space="preserve"> PAGEREF _Toc212185359 \h </w:instrText>
            </w:r>
            <w:r>
              <w:rPr>
                <w:noProof/>
                <w:webHidden/>
              </w:rPr>
            </w:r>
            <w:r>
              <w:rPr>
                <w:noProof/>
                <w:webHidden/>
              </w:rPr>
              <w:fldChar w:fldCharType="separate"/>
            </w:r>
            <w:r>
              <w:rPr>
                <w:noProof/>
                <w:webHidden/>
              </w:rPr>
              <w:t>18</w:t>
            </w:r>
            <w:r>
              <w:rPr>
                <w:noProof/>
                <w:webHidden/>
              </w:rPr>
              <w:fldChar w:fldCharType="end"/>
            </w:r>
          </w:hyperlink>
        </w:p>
        <w:p w14:paraId="340EA67E"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60" w:history="1">
            <w:r w:rsidRPr="00F06281">
              <w:rPr>
                <w:rStyle w:val="Hyperlink"/>
                <w:noProof/>
              </w:rPr>
              <w:t>Wave 3: Intensive Attendance Approach</w:t>
            </w:r>
            <w:r>
              <w:rPr>
                <w:noProof/>
                <w:webHidden/>
              </w:rPr>
              <w:tab/>
            </w:r>
            <w:r>
              <w:rPr>
                <w:noProof/>
                <w:webHidden/>
              </w:rPr>
              <w:fldChar w:fldCharType="begin"/>
            </w:r>
            <w:r>
              <w:rPr>
                <w:noProof/>
                <w:webHidden/>
              </w:rPr>
              <w:instrText xml:space="preserve"> PAGEREF _Toc212185360 \h </w:instrText>
            </w:r>
            <w:r>
              <w:rPr>
                <w:noProof/>
                <w:webHidden/>
              </w:rPr>
            </w:r>
            <w:r>
              <w:rPr>
                <w:noProof/>
                <w:webHidden/>
              </w:rPr>
              <w:fldChar w:fldCharType="separate"/>
            </w:r>
            <w:r>
              <w:rPr>
                <w:noProof/>
                <w:webHidden/>
              </w:rPr>
              <w:t>19</w:t>
            </w:r>
            <w:r>
              <w:rPr>
                <w:noProof/>
                <w:webHidden/>
              </w:rPr>
              <w:fldChar w:fldCharType="end"/>
            </w:r>
          </w:hyperlink>
        </w:p>
        <w:p w14:paraId="3116009F" w14:textId="77777777" w:rsidR="00106CDC" w:rsidRDefault="00106CDC">
          <w:pPr>
            <w:pStyle w:val="TOC1"/>
            <w:tabs>
              <w:tab w:val="right" w:leader="dot" w:pos="9010"/>
            </w:tabs>
            <w:rPr>
              <w:rFonts w:asciiTheme="minorHAnsi" w:eastAsiaTheme="minorEastAsia" w:hAnsiTheme="minorHAnsi"/>
              <w:noProof/>
              <w:kern w:val="2"/>
              <w:lang w:eastAsia="en-GB"/>
              <w14:ligatures w14:val="standardContextual"/>
            </w:rPr>
          </w:pPr>
          <w:hyperlink w:anchor="_Toc212185361" w:history="1">
            <w:r w:rsidRPr="00F06281">
              <w:rPr>
                <w:rStyle w:val="Hyperlink"/>
                <w:noProof/>
              </w:rPr>
              <w:t>Appendix 2:  Waterton Attendance Essentials for Parents</w:t>
            </w:r>
            <w:r>
              <w:rPr>
                <w:noProof/>
                <w:webHidden/>
              </w:rPr>
              <w:tab/>
            </w:r>
            <w:r>
              <w:rPr>
                <w:noProof/>
                <w:webHidden/>
              </w:rPr>
              <w:fldChar w:fldCharType="begin"/>
            </w:r>
            <w:r>
              <w:rPr>
                <w:noProof/>
                <w:webHidden/>
              </w:rPr>
              <w:instrText xml:space="preserve"> PAGEREF _Toc212185361 \h </w:instrText>
            </w:r>
            <w:r>
              <w:rPr>
                <w:noProof/>
                <w:webHidden/>
              </w:rPr>
            </w:r>
            <w:r>
              <w:rPr>
                <w:noProof/>
                <w:webHidden/>
              </w:rPr>
              <w:fldChar w:fldCharType="separate"/>
            </w:r>
            <w:r>
              <w:rPr>
                <w:noProof/>
                <w:webHidden/>
              </w:rPr>
              <w:t>20</w:t>
            </w:r>
            <w:r>
              <w:rPr>
                <w:noProof/>
                <w:webHidden/>
              </w:rPr>
              <w:fldChar w:fldCharType="end"/>
            </w:r>
          </w:hyperlink>
        </w:p>
        <w:p w14:paraId="3422AD3A"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62" w:history="1">
            <w:r w:rsidRPr="00F06281">
              <w:rPr>
                <w:rStyle w:val="Hyperlink"/>
                <w:noProof/>
              </w:rPr>
              <w:t>Working With Parents</w:t>
            </w:r>
            <w:r>
              <w:rPr>
                <w:noProof/>
                <w:webHidden/>
              </w:rPr>
              <w:tab/>
            </w:r>
            <w:r>
              <w:rPr>
                <w:noProof/>
                <w:webHidden/>
              </w:rPr>
              <w:fldChar w:fldCharType="begin"/>
            </w:r>
            <w:r>
              <w:rPr>
                <w:noProof/>
                <w:webHidden/>
              </w:rPr>
              <w:instrText xml:space="preserve"> PAGEREF _Toc212185362 \h </w:instrText>
            </w:r>
            <w:r>
              <w:rPr>
                <w:noProof/>
                <w:webHidden/>
              </w:rPr>
            </w:r>
            <w:r>
              <w:rPr>
                <w:noProof/>
                <w:webHidden/>
              </w:rPr>
              <w:fldChar w:fldCharType="separate"/>
            </w:r>
            <w:r>
              <w:rPr>
                <w:noProof/>
                <w:webHidden/>
              </w:rPr>
              <w:t>20</w:t>
            </w:r>
            <w:r>
              <w:rPr>
                <w:noProof/>
                <w:webHidden/>
              </w:rPr>
              <w:fldChar w:fldCharType="end"/>
            </w:r>
          </w:hyperlink>
        </w:p>
        <w:p w14:paraId="315C5F44"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63" w:history="1">
            <w:r w:rsidRPr="00F06281">
              <w:rPr>
                <w:rStyle w:val="Hyperlink"/>
                <w:noProof/>
              </w:rPr>
              <w:t>The School Day</w:t>
            </w:r>
            <w:r>
              <w:rPr>
                <w:noProof/>
                <w:webHidden/>
              </w:rPr>
              <w:tab/>
            </w:r>
            <w:r>
              <w:rPr>
                <w:noProof/>
                <w:webHidden/>
              </w:rPr>
              <w:fldChar w:fldCharType="begin"/>
            </w:r>
            <w:r>
              <w:rPr>
                <w:noProof/>
                <w:webHidden/>
              </w:rPr>
              <w:instrText xml:space="preserve"> PAGEREF _Toc212185363 \h </w:instrText>
            </w:r>
            <w:r>
              <w:rPr>
                <w:noProof/>
                <w:webHidden/>
              </w:rPr>
            </w:r>
            <w:r>
              <w:rPr>
                <w:noProof/>
                <w:webHidden/>
              </w:rPr>
              <w:fldChar w:fldCharType="separate"/>
            </w:r>
            <w:r>
              <w:rPr>
                <w:noProof/>
                <w:webHidden/>
              </w:rPr>
              <w:t>20</w:t>
            </w:r>
            <w:r>
              <w:rPr>
                <w:noProof/>
                <w:webHidden/>
              </w:rPr>
              <w:fldChar w:fldCharType="end"/>
            </w:r>
          </w:hyperlink>
        </w:p>
        <w:p w14:paraId="3FBF7B56"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64" w:history="1">
            <w:r w:rsidRPr="00F06281">
              <w:rPr>
                <w:rStyle w:val="Hyperlink"/>
                <w:noProof/>
              </w:rPr>
              <w:t>Late Arrivals</w:t>
            </w:r>
            <w:r>
              <w:rPr>
                <w:noProof/>
                <w:webHidden/>
              </w:rPr>
              <w:tab/>
            </w:r>
            <w:r>
              <w:rPr>
                <w:noProof/>
                <w:webHidden/>
              </w:rPr>
              <w:fldChar w:fldCharType="begin"/>
            </w:r>
            <w:r>
              <w:rPr>
                <w:noProof/>
                <w:webHidden/>
              </w:rPr>
              <w:instrText xml:space="preserve"> PAGEREF _Toc212185364 \h </w:instrText>
            </w:r>
            <w:r>
              <w:rPr>
                <w:noProof/>
                <w:webHidden/>
              </w:rPr>
            </w:r>
            <w:r>
              <w:rPr>
                <w:noProof/>
                <w:webHidden/>
              </w:rPr>
              <w:fldChar w:fldCharType="separate"/>
            </w:r>
            <w:r>
              <w:rPr>
                <w:noProof/>
                <w:webHidden/>
              </w:rPr>
              <w:t>21</w:t>
            </w:r>
            <w:r>
              <w:rPr>
                <w:noProof/>
                <w:webHidden/>
              </w:rPr>
              <w:fldChar w:fldCharType="end"/>
            </w:r>
          </w:hyperlink>
        </w:p>
        <w:p w14:paraId="2FEB5E98"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65" w:history="1">
            <w:r w:rsidRPr="00F06281">
              <w:rPr>
                <w:rStyle w:val="Hyperlink"/>
                <w:noProof/>
              </w:rPr>
              <w:t>Absence from School</w:t>
            </w:r>
            <w:r>
              <w:rPr>
                <w:noProof/>
                <w:webHidden/>
              </w:rPr>
              <w:tab/>
            </w:r>
            <w:r>
              <w:rPr>
                <w:noProof/>
                <w:webHidden/>
              </w:rPr>
              <w:fldChar w:fldCharType="begin"/>
            </w:r>
            <w:r>
              <w:rPr>
                <w:noProof/>
                <w:webHidden/>
              </w:rPr>
              <w:instrText xml:space="preserve"> PAGEREF _Toc212185365 \h </w:instrText>
            </w:r>
            <w:r>
              <w:rPr>
                <w:noProof/>
                <w:webHidden/>
              </w:rPr>
            </w:r>
            <w:r>
              <w:rPr>
                <w:noProof/>
                <w:webHidden/>
              </w:rPr>
              <w:fldChar w:fldCharType="separate"/>
            </w:r>
            <w:r>
              <w:rPr>
                <w:noProof/>
                <w:webHidden/>
              </w:rPr>
              <w:t>21</w:t>
            </w:r>
            <w:r>
              <w:rPr>
                <w:noProof/>
                <w:webHidden/>
              </w:rPr>
              <w:fldChar w:fldCharType="end"/>
            </w:r>
          </w:hyperlink>
        </w:p>
        <w:p w14:paraId="7398CA94" w14:textId="77777777" w:rsidR="00106CDC" w:rsidRDefault="00106CDC">
          <w:pPr>
            <w:pStyle w:val="TOC1"/>
            <w:tabs>
              <w:tab w:val="right" w:leader="dot" w:pos="9010"/>
            </w:tabs>
            <w:rPr>
              <w:rFonts w:asciiTheme="minorHAnsi" w:eastAsiaTheme="minorEastAsia" w:hAnsiTheme="minorHAnsi"/>
              <w:noProof/>
              <w:kern w:val="2"/>
              <w:lang w:eastAsia="en-GB"/>
              <w14:ligatures w14:val="standardContextual"/>
            </w:rPr>
          </w:pPr>
          <w:hyperlink w:anchor="_Toc212185366" w:history="1">
            <w:r w:rsidRPr="00F06281">
              <w:rPr>
                <w:rStyle w:val="Hyperlink"/>
                <w:noProof/>
              </w:rPr>
              <w:t>Appendix 3:  Penalty notice flow chart</w:t>
            </w:r>
            <w:r>
              <w:rPr>
                <w:noProof/>
                <w:webHidden/>
              </w:rPr>
              <w:tab/>
            </w:r>
            <w:r>
              <w:rPr>
                <w:noProof/>
                <w:webHidden/>
              </w:rPr>
              <w:fldChar w:fldCharType="begin"/>
            </w:r>
            <w:r>
              <w:rPr>
                <w:noProof/>
                <w:webHidden/>
              </w:rPr>
              <w:instrText xml:space="preserve"> PAGEREF _Toc212185366 \h </w:instrText>
            </w:r>
            <w:r>
              <w:rPr>
                <w:noProof/>
                <w:webHidden/>
              </w:rPr>
            </w:r>
            <w:r>
              <w:rPr>
                <w:noProof/>
                <w:webHidden/>
              </w:rPr>
              <w:fldChar w:fldCharType="separate"/>
            </w:r>
            <w:r>
              <w:rPr>
                <w:noProof/>
                <w:webHidden/>
              </w:rPr>
              <w:t>22</w:t>
            </w:r>
            <w:r>
              <w:rPr>
                <w:noProof/>
                <w:webHidden/>
              </w:rPr>
              <w:fldChar w:fldCharType="end"/>
            </w:r>
          </w:hyperlink>
        </w:p>
        <w:p w14:paraId="47A0760B" w14:textId="77777777" w:rsidR="00106CDC" w:rsidRDefault="00106CDC">
          <w:pPr>
            <w:pStyle w:val="TOC1"/>
            <w:tabs>
              <w:tab w:val="right" w:leader="dot" w:pos="9010"/>
            </w:tabs>
            <w:rPr>
              <w:rFonts w:asciiTheme="minorHAnsi" w:eastAsiaTheme="minorEastAsia" w:hAnsiTheme="minorHAnsi"/>
              <w:noProof/>
              <w:kern w:val="2"/>
              <w:lang w:eastAsia="en-GB"/>
              <w14:ligatures w14:val="standardContextual"/>
            </w:rPr>
          </w:pPr>
          <w:hyperlink w:anchor="_Toc212185367" w:history="1">
            <w:r w:rsidRPr="00F06281">
              <w:rPr>
                <w:rStyle w:val="Hyperlink"/>
                <w:noProof/>
              </w:rPr>
              <w:t>Appendix 4:  DFE Summary tables of responsibility for school attendance (August 2024)</w:t>
            </w:r>
            <w:r>
              <w:rPr>
                <w:noProof/>
                <w:webHidden/>
              </w:rPr>
              <w:tab/>
            </w:r>
            <w:r>
              <w:rPr>
                <w:noProof/>
                <w:webHidden/>
              </w:rPr>
              <w:fldChar w:fldCharType="begin"/>
            </w:r>
            <w:r>
              <w:rPr>
                <w:noProof/>
                <w:webHidden/>
              </w:rPr>
              <w:instrText xml:space="preserve"> PAGEREF _Toc212185367 \h </w:instrText>
            </w:r>
            <w:r>
              <w:rPr>
                <w:noProof/>
                <w:webHidden/>
              </w:rPr>
            </w:r>
            <w:r>
              <w:rPr>
                <w:noProof/>
                <w:webHidden/>
              </w:rPr>
              <w:fldChar w:fldCharType="separate"/>
            </w:r>
            <w:r>
              <w:rPr>
                <w:noProof/>
                <w:webHidden/>
              </w:rPr>
              <w:t>23</w:t>
            </w:r>
            <w:r>
              <w:rPr>
                <w:noProof/>
                <w:webHidden/>
              </w:rPr>
              <w:fldChar w:fldCharType="end"/>
            </w:r>
          </w:hyperlink>
        </w:p>
        <w:p w14:paraId="71DD5B96"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68" w:history="1">
            <w:r w:rsidRPr="00F06281">
              <w:rPr>
                <w:rStyle w:val="Hyperlink"/>
                <w:noProof/>
              </w:rPr>
              <w:t>All pupils</w:t>
            </w:r>
            <w:r>
              <w:rPr>
                <w:noProof/>
                <w:webHidden/>
              </w:rPr>
              <w:tab/>
            </w:r>
            <w:r>
              <w:rPr>
                <w:noProof/>
                <w:webHidden/>
              </w:rPr>
              <w:fldChar w:fldCharType="begin"/>
            </w:r>
            <w:r>
              <w:rPr>
                <w:noProof/>
                <w:webHidden/>
              </w:rPr>
              <w:instrText xml:space="preserve"> PAGEREF _Toc212185368 \h </w:instrText>
            </w:r>
            <w:r>
              <w:rPr>
                <w:noProof/>
                <w:webHidden/>
              </w:rPr>
            </w:r>
            <w:r>
              <w:rPr>
                <w:noProof/>
                <w:webHidden/>
              </w:rPr>
              <w:fldChar w:fldCharType="separate"/>
            </w:r>
            <w:r>
              <w:rPr>
                <w:noProof/>
                <w:webHidden/>
              </w:rPr>
              <w:t>23</w:t>
            </w:r>
            <w:r>
              <w:rPr>
                <w:noProof/>
                <w:webHidden/>
              </w:rPr>
              <w:fldChar w:fldCharType="end"/>
            </w:r>
          </w:hyperlink>
        </w:p>
        <w:p w14:paraId="540F704B"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69" w:history="1">
            <w:r w:rsidRPr="00F06281">
              <w:rPr>
                <w:rStyle w:val="Hyperlink"/>
                <w:noProof/>
              </w:rPr>
              <w:t>Pupils at risk of becoming persistently absent</w:t>
            </w:r>
            <w:r>
              <w:rPr>
                <w:noProof/>
                <w:webHidden/>
              </w:rPr>
              <w:tab/>
            </w:r>
            <w:r>
              <w:rPr>
                <w:noProof/>
                <w:webHidden/>
              </w:rPr>
              <w:fldChar w:fldCharType="begin"/>
            </w:r>
            <w:r>
              <w:rPr>
                <w:noProof/>
                <w:webHidden/>
              </w:rPr>
              <w:instrText xml:space="preserve"> PAGEREF _Toc212185369 \h </w:instrText>
            </w:r>
            <w:r>
              <w:rPr>
                <w:noProof/>
                <w:webHidden/>
              </w:rPr>
            </w:r>
            <w:r>
              <w:rPr>
                <w:noProof/>
                <w:webHidden/>
              </w:rPr>
              <w:fldChar w:fldCharType="separate"/>
            </w:r>
            <w:r>
              <w:rPr>
                <w:noProof/>
                <w:webHidden/>
              </w:rPr>
              <w:t>24</w:t>
            </w:r>
            <w:r>
              <w:rPr>
                <w:noProof/>
                <w:webHidden/>
              </w:rPr>
              <w:fldChar w:fldCharType="end"/>
            </w:r>
          </w:hyperlink>
        </w:p>
        <w:p w14:paraId="6F53CF2D"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70" w:history="1">
            <w:r w:rsidRPr="00F06281">
              <w:rPr>
                <w:rStyle w:val="Hyperlink"/>
                <w:noProof/>
              </w:rPr>
              <w:t>Persistently absent pupils</w:t>
            </w:r>
            <w:r>
              <w:rPr>
                <w:noProof/>
                <w:webHidden/>
              </w:rPr>
              <w:tab/>
            </w:r>
            <w:r>
              <w:rPr>
                <w:noProof/>
                <w:webHidden/>
              </w:rPr>
              <w:fldChar w:fldCharType="begin"/>
            </w:r>
            <w:r>
              <w:rPr>
                <w:noProof/>
                <w:webHidden/>
              </w:rPr>
              <w:instrText xml:space="preserve"> PAGEREF _Toc212185370 \h </w:instrText>
            </w:r>
            <w:r>
              <w:rPr>
                <w:noProof/>
                <w:webHidden/>
              </w:rPr>
            </w:r>
            <w:r>
              <w:rPr>
                <w:noProof/>
                <w:webHidden/>
              </w:rPr>
              <w:fldChar w:fldCharType="separate"/>
            </w:r>
            <w:r>
              <w:rPr>
                <w:noProof/>
                <w:webHidden/>
              </w:rPr>
              <w:t>25</w:t>
            </w:r>
            <w:r>
              <w:rPr>
                <w:noProof/>
                <w:webHidden/>
              </w:rPr>
              <w:fldChar w:fldCharType="end"/>
            </w:r>
          </w:hyperlink>
        </w:p>
        <w:p w14:paraId="7D3FDAB2"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71" w:history="1">
            <w:r w:rsidRPr="00F06281">
              <w:rPr>
                <w:rStyle w:val="Hyperlink"/>
                <w:noProof/>
              </w:rPr>
              <w:t>Severely absent pupils</w:t>
            </w:r>
            <w:r>
              <w:rPr>
                <w:noProof/>
                <w:webHidden/>
              </w:rPr>
              <w:tab/>
            </w:r>
            <w:r>
              <w:rPr>
                <w:noProof/>
                <w:webHidden/>
              </w:rPr>
              <w:fldChar w:fldCharType="begin"/>
            </w:r>
            <w:r>
              <w:rPr>
                <w:noProof/>
                <w:webHidden/>
              </w:rPr>
              <w:instrText xml:space="preserve"> PAGEREF _Toc212185371 \h </w:instrText>
            </w:r>
            <w:r>
              <w:rPr>
                <w:noProof/>
                <w:webHidden/>
              </w:rPr>
            </w:r>
            <w:r>
              <w:rPr>
                <w:noProof/>
                <w:webHidden/>
              </w:rPr>
              <w:fldChar w:fldCharType="separate"/>
            </w:r>
            <w:r>
              <w:rPr>
                <w:noProof/>
                <w:webHidden/>
              </w:rPr>
              <w:t>26</w:t>
            </w:r>
            <w:r>
              <w:rPr>
                <w:noProof/>
                <w:webHidden/>
              </w:rPr>
              <w:fldChar w:fldCharType="end"/>
            </w:r>
          </w:hyperlink>
        </w:p>
        <w:p w14:paraId="15B5C77E"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72" w:history="1">
            <w:r w:rsidRPr="00F06281">
              <w:rPr>
                <w:rStyle w:val="Hyperlink"/>
                <w:noProof/>
              </w:rPr>
              <w:t>Support for cohorts of pupils with lower attendance than their peers</w:t>
            </w:r>
            <w:r>
              <w:rPr>
                <w:noProof/>
                <w:webHidden/>
              </w:rPr>
              <w:tab/>
            </w:r>
            <w:r>
              <w:rPr>
                <w:noProof/>
                <w:webHidden/>
              </w:rPr>
              <w:fldChar w:fldCharType="begin"/>
            </w:r>
            <w:r>
              <w:rPr>
                <w:noProof/>
                <w:webHidden/>
              </w:rPr>
              <w:instrText xml:space="preserve"> PAGEREF _Toc212185372 \h </w:instrText>
            </w:r>
            <w:r>
              <w:rPr>
                <w:noProof/>
                <w:webHidden/>
              </w:rPr>
            </w:r>
            <w:r>
              <w:rPr>
                <w:noProof/>
                <w:webHidden/>
              </w:rPr>
              <w:fldChar w:fldCharType="separate"/>
            </w:r>
            <w:r>
              <w:rPr>
                <w:noProof/>
                <w:webHidden/>
              </w:rPr>
              <w:t>26</w:t>
            </w:r>
            <w:r>
              <w:rPr>
                <w:noProof/>
                <w:webHidden/>
              </w:rPr>
              <w:fldChar w:fldCharType="end"/>
            </w:r>
          </w:hyperlink>
        </w:p>
        <w:p w14:paraId="79B2E4BE"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73" w:history="1">
            <w:r w:rsidRPr="00F06281">
              <w:rPr>
                <w:rStyle w:val="Hyperlink"/>
                <w:noProof/>
              </w:rPr>
              <w:t>Support for pupils with medical conditions or SEND with poor attendance</w:t>
            </w:r>
            <w:r>
              <w:rPr>
                <w:noProof/>
                <w:webHidden/>
              </w:rPr>
              <w:tab/>
            </w:r>
            <w:r>
              <w:rPr>
                <w:noProof/>
                <w:webHidden/>
              </w:rPr>
              <w:fldChar w:fldCharType="begin"/>
            </w:r>
            <w:r>
              <w:rPr>
                <w:noProof/>
                <w:webHidden/>
              </w:rPr>
              <w:instrText xml:space="preserve"> PAGEREF _Toc212185373 \h </w:instrText>
            </w:r>
            <w:r>
              <w:rPr>
                <w:noProof/>
                <w:webHidden/>
              </w:rPr>
            </w:r>
            <w:r>
              <w:rPr>
                <w:noProof/>
                <w:webHidden/>
              </w:rPr>
              <w:fldChar w:fldCharType="separate"/>
            </w:r>
            <w:r>
              <w:rPr>
                <w:noProof/>
                <w:webHidden/>
              </w:rPr>
              <w:t>27</w:t>
            </w:r>
            <w:r>
              <w:rPr>
                <w:noProof/>
                <w:webHidden/>
              </w:rPr>
              <w:fldChar w:fldCharType="end"/>
            </w:r>
          </w:hyperlink>
        </w:p>
        <w:p w14:paraId="5EFE4129"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74" w:history="1">
            <w:r w:rsidRPr="00F06281">
              <w:rPr>
                <w:rStyle w:val="Hyperlink"/>
                <w:noProof/>
              </w:rPr>
              <w:t>Support for pupils with a social worker</w:t>
            </w:r>
            <w:r>
              <w:rPr>
                <w:noProof/>
                <w:webHidden/>
              </w:rPr>
              <w:tab/>
            </w:r>
            <w:r>
              <w:rPr>
                <w:noProof/>
                <w:webHidden/>
              </w:rPr>
              <w:fldChar w:fldCharType="begin"/>
            </w:r>
            <w:r>
              <w:rPr>
                <w:noProof/>
                <w:webHidden/>
              </w:rPr>
              <w:instrText xml:space="preserve"> PAGEREF _Toc212185374 \h </w:instrText>
            </w:r>
            <w:r>
              <w:rPr>
                <w:noProof/>
                <w:webHidden/>
              </w:rPr>
            </w:r>
            <w:r>
              <w:rPr>
                <w:noProof/>
                <w:webHidden/>
              </w:rPr>
              <w:fldChar w:fldCharType="separate"/>
            </w:r>
            <w:r>
              <w:rPr>
                <w:noProof/>
                <w:webHidden/>
              </w:rPr>
              <w:t>28</w:t>
            </w:r>
            <w:r>
              <w:rPr>
                <w:noProof/>
                <w:webHidden/>
              </w:rPr>
              <w:fldChar w:fldCharType="end"/>
            </w:r>
          </w:hyperlink>
        </w:p>
        <w:p w14:paraId="5B16B0B6"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75" w:history="1">
            <w:r w:rsidRPr="00F06281">
              <w:rPr>
                <w:rStyle w:val="Hyperlink"/>
                <w:noProof/>
              </w:rPr>
              <w:t>Looked after and previously looked after children</w:t>
            </w:r>
            <w:r>
              <w:rPr>
                <w:noProof/>
                <w:webHidden/>
              </w:rPr>
              <w:tab/>
            </w:r>
            <w:r>
              <w:rPr>
                <w:noProof/>
                <w:webHidden/>
              </w:rPr>
              <w:fldChar w:fldCharType="begin"/>
            </w:r>
            <w:r>
              <w:rPr>
                <w:noProof/>
                <w:webHidden/>
              </w:rPr>
              <w:instrText xml:space="preserve"> PAGEREF _Toc212185375 \h </w:instrText>
            </w:r>
            <w:r>
              <w:rPr>
                <w:noProof/>
                <w:webHidden/>
              </w:rPr>
            </w:r>
            <w:r>
              <w:rPr>
                <w:noProof/>
                <w:webHidden/>
              </w:rPr>
              <w:fldChar w:fldCharType="separate"/>
            </w:r>
            <w:r>
              <w:rPr>
                <w:noProof/>
                <w:webHidden/>
              </w:rPr>
              <w:t>29</w:t>
            </w:r>
            <w:r>
              <w:rPr>
                <w:noProof/>
                <w:webHidden/>
              </w:rPr>
              <w:fldChar w:fldCharType="end"/>
            </w:r>
          </w:hyperlink>
        </w:p>
        <w:p w14:paraId="108628C3"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76" w:history="1">
            <w:r w:rsidRPr="00F06281">
              <w:rPr>
                <w:rStyle w:val="Hyperlink"/>
                <w:noProof/>
              </w:rPr>
              <w:t>Monitoring</w:t>
            </w:r>
            <w:r>
              <w:rPr>
                <w:noProof/>
                <w:webHidden/>
              </w:rPr>
              <w:tab/>
            </w:r>
            <w:r>
              <w:rPr>
                <w:noProof/>
                <w:webHidden/>
              </w:rPr>
              <w:fldChar w:fldCharType="begin"/>
            </w:r>
            <w:r>
              <w:rPr>
                <w:noProof/>
                <w:webHidden/>
              </w:rPr>
              <w:instrText xml:space="preserve"> PAGEREF _Toc212185376 \h </w:instrText>
            </w:r>
            <w:r>
              <w:rPr>
                <w:noProof/>
                <w:webHidden/>
              </w:rPr>
            </w:r>
            <w:r>
              <w:rPr>
                <w:noProof/>
                <w:webHidden/>
              </w:rPr>
              <w:fldChar w:fldCharType="separate"/>
            </w:r>
            <w:r>
              <w:rPr>
                <w:noProof/>
                <w:webHidden/>
              </w:rPr>
              <w:t>30</w:t>
            </w:r>
            <w:r>
              <w:rPr>
                <w:noProof/>
                <w:webHidden/>
              </w:rPr>
              <w:fldChar w:fldCharType="end"/>
            </w:r>
          </w:hyperlink>
        </w:p>
        <w:p w14:paraId="05D670DF" w14:textId="77777777" w:rsidR="00106CDC" w:rsidRDefault="00106CDC">
          <w:pPr>
            <w:pStyle w:val="TOC1"/>
            <w:tabs>
              <w:tab w:val="right" w:leader="dot" w:pos="9010"/>
            </w:tabs>
            <w:rPr>
              <w:rFonts w:asciiTheme="minorHAnsi" w:eastAsiaTheme="minorEastAsia" w:hAnsiTheme="minorHAnsi"/>
              <w:noProof/>
              <w:kern w:val="2"/>
              <w:lang w:eastAsia="en-GB"/>
              <w14:ligatures w14:val="standardContextual"/>
            </w:rPr>
          </w:pPr>
          <w:hyperlink w:anchor="_Toc212185377" w:history="1">
            <w:r w:rsidRPr="00F06281">
              <w:rPr>
                <w:rStyle w:val="Hyperlink"/>
                <w:noProof/>
              </w:rPr>
              <w:t>Appendix 5: Waterton Attendance Essentials for Parents</w:t>
            </w:r>
            <w:r>
              <w:rPr>
                <w:noProof/>
                <w:webHidden/>
              </w:rPr>
              <w:tab/>
            </w:r>
            <w:r>
              <w:rPr>
                <w:noProof/>
                <w:webHidden/>
              </w:rPr>
              <w:fldChar w:fldCharType="begin"/>
            </w:r>
            <w:r>
              <w:rPr>
                <w:noProof/>
                <w:webHidden/>
              </w:rPr>
              <w:instrText xml:space="preserve"> PAGEREF _Toc212185377 \h </w:instrText>
            </w:r>
            <w:r>
              <w:rPr>
                <w:noProof/>
                <w:webHidden/>
              </w:rPr>
            </w:r>
            <w:r>
              <w:rPr>
                <w:noProof/>
                <w:webHidden/>
              </w:rPr>
              <w:fldChar w:fldCharType="separate"/>
            </w:r>
            <w:r>
              <w:rPr>
                <w:noProof/>
                <w:webHidden/>
              </w:rPr>
              <w:t>31</w:t>
            </w:r>
            <w:r>
              <w:rPr>
                <w:noProof/>
                <w:webHidden/>
              </w:rPr>
              <w:fldChar w:fldCharType="end"/>
            </w:r>
          </w:hyperlink>
        </w:p>
        <w:p w14:paraId="0EB4DF0D"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78" w:history="1">
            <w:r w:rsidRPr="00F06281">
              <w:rPr>
                <w:rStyle w:val="Hyperlink"/>
                <w:noProof/>
              </w:rPr>
              <w:t>Working With Parents</w:t>
            </w:r>
            <w:r>
              <w:rPr>
                <w:noProof/>
                <w:webHidden/>
              </w:rPr>
              <w:tab/>
            </w:r>
            <w:r>
              <w:rPr>
                <w:noProof/>
                <w:webHidden/>
              </w:rPr>
              <w:fldChar w:fldCharType="begin"/>
            </w:r>
            <w:r>
              <w:rPr>
                <w:noProof/>
                <w:webHidden/>
              </w:rPr>
              <w:instrText xml:space="preserve"> PAGEREF _Toc212185378 \h </w:instrText>
            </w:r>
            <w:r>
              <w:rPr>
                <w:noProof/>
                <w:webHidden/>
              </w:rPr>
            </w:r>
            <w:r>
              <w:rPr>
                <w:noProof/>
                <w:webHidden/>
              </w:rPr>
              <w:fldChar w:fldCharType="separate"/>
            </w:r>
            <w:r>
              <w:rPr>
                <w:noProof/>
                <w:webHidden/>
              </w:rPr>
              <w:t>31</w:t>
            </w:r>
            <w:r>
              <w:rPr>
                <w:noProof/>
                <w:webHidden/>
              </w:rPr>
              <w:fldChar w:fldCharType="end"/>
            </w:r>
          </w:hyperlink>
        </w:p>
        <w:p w14:paraId="4BDDA680"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79" w:history="1">
            <w:r w:rsidRPr="00F06281">
              <w:rPr>
                <w:rStyle w:val="Hyperlink"/>
                <w:noProof/>
              </w:rPr>
              <w:t>The School Day</w:t>
            </w:r>
            <w:r>
              <w:rPr>
                <w:noProof/>
                <w:webHidden/>
              </w:rPr>
              <w:tab/>
            </w:r>
            <w:r>
              <w:rPr>
                <w:noProof/>
                <w:webHidden/>
              </w:rPr>
              <w:fldChar w:fldCharType="begin"/>
            </w:r>
            <w:r>
              <w:rPr>
                <w:noProof/>
                <w:webHidden/>
              </w:rPr>
              <w:instrText xml:space="preserve"> PAGEREF _Toc212185379 \h </w:instrText>
            </w:r>
            <w:r>
              <w:rPr>
                <w:noProof/>
                <w:webHidden/>
              </w:rPr>
            </w:r>
            <w:r>
              <w:rPr>
                <w:noProof/>
                <w:webHidden/>
              </w:rPr>
              <w:fldChar w:fldCharType="separate"/>
            </w:r>
            <w:r>
              <w:rPr>
                <w:noProof/>
                <w:webHidden/>
              </w:rPr>
              <w:t>31</w:t>
            </w:r>
            <w:r>
              <w:rPr>
                <w:noProof/>
                <w:webHidden/>
              </w:rPr>
              <w:fldChar w:fldCharType="end"/>
            </w:r>
          </w:hyperlink>
        </w:p>
        <w:p w14:paraId="11495FDC"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80" w:history="1">
            <w:r w:rsidRPr="00F06281">
              <w:rPr>
                <w:rStyle w:val="Hyperlink"/>
                <w:noProof/>
              </w:rPr>
              <w:t>Late Arrivals</w:t>
            </w:r>
            <w:r>
              <w:rPr>
                <w:noProof/>
                <w:webHidden/>
              </w:rPr>
              <w:tab/>
            </w:r>
            <w:r>
              <w:rPr>
                <w:noProof/>
                <w:webHidden/>
              </w:rPr>
              <w:fldChar w:fldCharType="begin"/>
            </w:r>
            <w:r>
              <w:rPr>
                <w:noProof/>
                <w:webHidden/>
              </w:rPr>
              <w:instrText xml:space="preserve"> PAGEREF _Toc212185380 \h </w:instrText>
            </w:r>
            <w:r>
              <w:rPr>
                <w:noProof/>
                <w:webHidden/>
              </w:rPr>
            </w:r>
            <w:r>
              <w:rPr>
                <w:noProof/>
                <w:webHidden/>
              </w:rPr>
              <w:fldChar w:fldCharType="separate"/>
            </w:r>
            <w:r>
              <w:rPr>
                <w:noProof/>
                <w:webHidden/>
              </w:rPr>
              <w:t>32</w:t>
            </w:r>
            <w:r>
              <w:rPr>
                <w:noProof/>
                <w:webHidden/>
              </w:rPr>
              <w:fldChar w:fldCharType="end"/>
            </w:r>
          </w:hyperlink>
        </w:p>
        <w:p w14:paraId="46EF28DA" w14:textId="77777777" w:rsidR="00106CDC" w:rsidRDefault="00106CDC">
          <w:pPr>
            <w:pStyle w:val="TOC2"/>
            <w:tabs>
              <w:tab w:val="right" w:leader="dot" w:pos="9010"/>
            </w:tabs>
            <w:rPr>
              <w:rFonts w:asciiTheme="minorHAnsi" w:eastAsiaTheme="minorEastAsia" w:hAnsiTheme="minorHAnsi"/>
              <w:noProof/>
              <w:kern w:val="2"/>
              <w:lang w:eastAsia="en-GB"/>
              <w14:ligatures w14:val="standardContextual"/>
            </w:rPr>
          </w:pPr>
          <w:hyperlink w:anchor="_Toc212185381" w:history="1">
            <w:r w:rsidRPr="00F06281">
              <w:rPr>
                <w:rStyle w:val="Hyperlink"/>
                <w:noProof/>
              </w:rPr>
              <w:t>Absence from School</w:t>
            </w:r>
            <w:r>
              <w:rPr>
                <w:noProof/>
                <w:webHidden/>
              </w:rPr>
              <w:tab/>
            </w:r>
            <w:r>
              <w:rPr>
                <w:noProof/>
                <w:webHidden/>
              </w:rPr>
              <w:fldChar w:fldCharType="begin"/>
            </w:r>
            <w:r>
              <w:rPr>
                <w:noProof/>
                <w:webHidden/>
              </w:rPr>
              <w:instrText xml:space="preserve"> PAGEREF _Toc212185381 \h </w:instrText>
            </w:r>
            <w:r>
              <w:rPr>
                <w:noProof/>
                <w:webHidden/>
              </w:rPr>
            </w:r>
            <w:r>
              <w:rPr>
                <w:noProof/>
                <w:webHidden/>
              </w:rPr>
              <w:fldChar w:fldCharType="separate"/>
            </w:r>
            <w:r>
              <w:rPr>
                <w:noProof/>
                <w:webHidden/>
              </w:rPr>
              <w:t>32</w:t>
            </w:r>
            <w:r>
              <w:rPr>
                <w:noProof/>
                <w:webHidden/>
              </w:rPr>
              <w:fldChar w:fldCharType="end"/>
            </w:r>
          </w:hyperlink>
        </w:p>
        <w:p w14:paraId="5FFF1A4C" w14:textId="77777777" w:rsidR="00106CDC" w:rsidRDefault="00106CDC">
          <w:pPr>
            <w:pStyle w:val="TOC1"/>
            <w:tabs>
              <w:tab w:val="right" w:leader="dot" w:pos="9010"/>
            </w:tabs>
            <w:rPr>
              <w:rFonts w:asciiTheme="minorHAnsi" w:eastAsiaTheme="minorEastAsia" w:hAnsiTheme="minorHAnsi"/>
              <w:noProof/>
              <w:kern w:val="2"/>
              <w:lang w:eastAsia="en-GB"/>
              <w14:ligatures w14:val="standardContextual"/>
            </w:rPr>
          </w:pPr>
          <w:hyperlink w:anchor="_Toc212185382" w:history="1">
            <w:r w:rsidRPr="00F06281">
              <w:rPr>
                <w:rStyle w:val="Hyperlink"/>
                <w:noProof/>
              </w:rPr>
              <w:t>Document Detail</w:t>
            </w:r>
            <w:r>
              <w:rPr>
                <w:noProof/>
                <w:webHidden/>
              </w:rPr>
              <w:tab/>
            </w:r>
            <w:r>
              <w:rPr>
                <w:noProof/>
                <w:webHidden/>
              </w:rPr>
              <w:fldChar w:fldCharType="begin"/>
            </w:r>
            <w:r>
              <w:rPr>
                <w:noProof/>
                <w:webHidden/>
              </w:rPr>
              <w:instrText xml:space="preserve"> PAGEREF _Toc212185382 \h </w:instrText>
            </w:r>
            <w:r>
              <w:rPr>
                <w:noProof/>
                <w:webHidden/>
              </w:rPr>
            </w:r>
            <w:r>
              <w:rPr>
                <w:noProof/>
                <w:webHidden/>
              </w:rPr>
              <w:fldChar w:fldCharType="separate"/>
            </w:r>
            <w:r>
              <w:rPr>
                <w:noProof/>
                <w:webHidden/>
              </w:rPr>
              <w:t>33</w:t>
            </w:r>
            <w:r>
              <w:rPr>
                <w:noProof/>
                <w:webHidden/>
              </w:rPr>
              <w:fldChar w:fldCharType="end"/>
            </w:r>
          </w:hyperlink>
        </w:p>
        <w:p w14:paraId="58A0AD0D" w14:textId="77777777" w:rsidR="00106CDC" w:rsidRDefault="00106CDC">
          <w:pPr>
            <w:pStyle w:val="TOC1"/>
            <w:tabs>
              <w:tab w:val="right" w:leader="dot" w:pos="9010"/>
            </w:tabs>
            <w:rPr>
              <w:rFonts w:asciiTheme="minorHAnsi" w:eastAsiaTheme="minorEastAsia" w:hAnsiTheme="minorHAnsi"/>
              <w:noProof/>
              <w:kern w:val="2"/>
              <w:lang w:eastAsia="en-GB"/>
              <w14:ligatures w14:val="standardContextual"/>
            </w:rPr>
          </w:pPr>
          <w:hyperlink w:anchor="_Toc212185383" w:history="1">
            <w:r w:rsidRPr="00F06281">
              <w:rPr>
                <w:rStyle w:val="Hyperlink"/>
                <w:noProof/>
              </w:rPr>
              <w:t>Version Control</w:t>
            </w:r>
            <w:r>
              <w:rPr>
                <w:noProof/>
                <w:webHidden/>
              </w:rPr>
              <w:tab/>
            </w:r>
            <w:r>
              <w:rPr>
                <w:noProof/>
                <w:webHidden/>
              </w:rPr>
              <w:fldChar w:fldCharType="begin"/>
            </w:r>
            <w:r>
              <w:rPr>
                <w:noProof/>
                <w:webHidden/>
              </w:rPr>
              <w:instrText xml:space="preserve"> PAGEREF _Toc212185383 \h </w:instrText>
            </w:r>
            <w:r>
              <w:rPr>
                <w:noProof/>
                <w:webHidden/>
              </w:rPr>
            </w:r>
            <w:r>
              <w:rPr>
                <w:noProof/>
                <w:webHidden/>
              </w:rPr>
              <w:fldChar w:fldCharType="separate"/>
            </w:r>
            <w:r>
              <w:rPr>
                <w:noProof/>
                <w:webHidden/>
              </w:rPr>
              <w:t>33</w:t>
            </w:r>
            <w:r>
              <w:rPr>
                <w:noProof/>
                <w:webHidden/>
              </w:rPr>
              <w:fldChar w:fldCharType="end"/>
            </w:r>
          </w:hyperlink>
        </w:p>
        <w:p w14:paraId="271BA497" w14:textId="77777777" w:rsidR="479C8BD8" w:rsidRDefault="479C8BD8" w:rsidP="479C8BD8">
          <w:pPr>
            <w:pStyle w:val="TOC1"/>
            <w:tabs>
              <w:tab w:val="right" w:leader="dot" w:pos="9000"/>
            </w:tabs>
            <w:rPr>
              <w:rStyle w:val="Hyperlink"/>
            </w:rPr>
          </w:pPr>
          <w:r>
            <w:fldChar w:fldCharType="end"/>
          </w:r>
        </w:p>
      </w:sdtContent>
    </w:sdt>
    <w:p w14:paraId="6A85F8AA" w14:textId="77777777" w:rsidR="00E716D4" w:rsidRDefault="00E716D4"/>
    <w:p w14:paraId="30A17A5C" w14:textId="77777777" w:rsidR="00E716D4" w:rsidRDefault="00E716D4" w:rsidP="00E716D4"/>
    <w:p w14:paraId="3DDFE4C7" w14:textId="77777777" w:rsidR="008E5067" w:rsidRDefault="008E5067">
      <w:r>
        <w:br w:type="page"/>
      </w:r>
    </w:p>
    <w:p w14:paraId="51587976" w14:textId="77777777" w:rsidR="529710FB" w:rsidRDefault="7AEB8D60" w:rsidP="3884F87C">
      <w:pPr>
        <w:pStyle w:val="Heading1"/>
      </w:pPr>
      <w:bookmarkStart w:id="1" w:name="_Toc212185322"/>
      <w:r>
        <w:lastRenderedPageBreak/>
        <w:t xml:space="preserve">Section 1: </w:t>
      </w:r>
      <w:r w:rsidR="0CA69CBA">
        <w:t>The Law on School Attendance and a Right to a Full-Time Education</w:t>
      </w:r>
      <w:bookmarkEnd w:id="1"/>
    </w:p>
    <w:p w14:paraId="4A389588" w14:textId="77777777" w:rsidR="529710FB" w:rsidRDefault="529710FB">
      <w:r>
        <w:t xml:space="preserve">The law entitles every child to an efficient, full-time education suitable to their age, </w:t>
      </w:r>
      <w:r w:rsidRPr="000112B2">
        <w:t>aptitude and any special educational need they may have. It is the legal responsibility of every parent to make sure their child receives that education either by attendance at school or by education otherwise than at school. Where a parent decides to have their child registered at school, they have an additional legal duty to ensure their child attends</w:t>
      </w:r>
      <w:r>
        <w:t xml:space="preserve"> regularly (DFE 2022).</w:t>
      </w:r>
    </w:p>
    <w:p w14:paraId="77CD714C" w14:textId="77777777" w:rsidR="3884F87C" w:rsidRDefault="3884F87C"/>
    <w:p w14:paraId="1F806A38" w14:textId="77777777" w:rsidR="529710FB" w:rsidRDefault="00350FBF">
      <w:r>
        <w:t xml:space="preserve">Regular attendance means children </w:t>
      </w:r>
      <w:r>
        <w:rPr>
          <w:rStyle w:val="Strong"/>
        </w:rPr>
        <w:t>must</w:t>
      </w:r>
      <w:r>
        <w:t xml:space="preserve"> attend every day the school is open, except where a statutory reason applies, for example illness or leave of absence authorised in advance by the headteacher </w:t>
      </w:r>
      <w:r w:rsidR="529710FB">
        <w:t>(DFE 202</w:t>
      </w:r>
      <w:r>
        <w:t>4</w:t>
      </w:r>
      <w:r w:rsidR="529710FB">
        <w:t>).</w:t>
      </w:r>
      <w:r>
        <w:t xml:space="preserve"> </w:t>
      </w:r>
      <w:r w:rsidRPr="00350FBF">
        <w:t>Absence can indicate safeguarding concerns. See Unexplained Absence Protocol and Children Missing Education.</w:t>
      </w:r>
    </w:p>
    <w:p w14:paraId="1C77B8B1" w14:textId="77777777" w:rsidR="3884F87C" w:rsidRDefault="3884F87C"/>
    <w:p w14:paraId="37F529AE" w14:textId="77777777" w:rsidR="41F03A65" w:rsidRDefault="2E845914" w:rsidP="3884F87C">
      <w:pPr>
        <w:pStyle w:val="Heading2"/>
      </w:pPr>
      <w:bookmarkStart w:id="2" w:name="_Toc212185323"/>
      <w:r>
        <w:t>Government expectation</w:t>
      </w:r>
      <w:r w:rsidR="31B5A51C">
        <w:t>s</w:t>
      </w:r>
      <w:bookmarkEnd w:id="2"/>
    </w:p>
    <w:p w14:paraId="534CC7B6" w14:textId="77777777" w:rsidR="7618F332" w:rsidRDefault="7618F332" w:rsidP="3884F87C">
      <w:pPr>
        <w:rPr>
          <w:rFonts w:eastAsia="Calibri"/>
          <w:i/>
          <w:iCs/>
        </w:rPr>
      </w:pPr>
      <w:r w:rsidRPr="3884F87C">
        <w:rPr>
          <w:rFonts w:eastAsia="Calibri"/>
        </w:rPr>
        <w:t xml:space="preserve">As set out in </w:t>
      </w:r>
      <w:r w:rsidRPr="3884F87C">
        <w:rPr>
          <w:rFonts w:eastAsia="Calibri"/>
          <w:i/>
          <w:iCs/>
        </w:rPr>
        <w:t>Working Together to Improve School Attendance (2024)</w:t>
      </w:r>
      <w:r w:rsidR="56968C09" w:rsidRPr="3884F87C">
        <w:rPr>
          <w:rFonts w:eastAsia="Calibri"/>
          <w:i/>
          <w:iCs/>
        </w:rPr>
        <w:t>:</w:t>
      </w:r>
    </w:p>
    <w:p w14:paraId="4396603E" w14:textId="77777777" w:rsidR="7618F332" w:rsidRDefault="7618F332" w:rsidP="3884F87C">
      <w:pPr>
        <w:rPr>
          <w:rFonts w:eastAsia="Calibri"/>
        </w:rPr>
      </w:pPr>
      <w:r w:rsidRPr="3884F87C">
        <w:rPr>
          <w:rFonts w:eastAsia="Calibri"/>
          <w:b/>
          <w:bCs/>
        </w:rPr>
        <w:t>Schools and academies must</w:t>
      </w:r>
      <w:r w:rsidRPr="3884F87C">
        <w:rPr>
          <w:rFonts w:eastAsia="Calibri"/>
        </w:rPr>
        <w:t>:</w:t>
      </w:r>
    </w:p>
    <w:p w14:paraId="7AF6FD2B" w14:textId="77777777" w:rsidR="7618F332" w:rsidRDefault="7618F332" w:rsidP="00A95102">
      <w:pPr>
        <w:numPr>
          <w:ilvl w:val="0"/>
          <w:numId w:val="5"/>
        </w:numPr>
        <w:rPr>
          <w:rFonts w:eastAsia="Calibri"/>
        </w:rPr>
      </w:pPr>
      <w:r w:rsidRPr="3884F87C">
        <w:rPr>
          <w:rFonts w:eastAsia="Calibri"/>
        </w:rPr>
        <w:t xml:space="preserve">promote good attendance and reduce absence, including persistent and severe </w:t>
      </w:r>
      <w:proofErr w:type="gramStart"/>
      <w:r w:rsidRPr="3884F87C">
        <w:rPr>
          <w:rFonts w:eastAsia="Calibri"/>
        </w:rPr>
        <w:t>absence;</w:t>
      </w:r>
      <w:proofErr w:type="gramEnd"/>
    </w:p>
    <w:p w14:paraId="705B41DF" w14:textId="77777777" w:rsidR="7618F332" w:rsidRDefault="7618F332" w:rsidP="00A95102">
      <w:pPr>
        <w:numPr>
          <w:ilvl w:val="0"/>
          <w:numId w:val="5"/>
        </w:numPr>
        <w:rPr>
          <w:rFonts w:eastAsia="Calibri"/>
        </w:rPr>
      </w:pPr>
      <w:r w:rsidRPr="3884F87C">
        <w:rPr>
          <w:rFonts w:eastAsia="Calibri"/>
        </w:rPr>
        <w:t xml:space="preserve">ensure every pupil has access to the full-time education to which they are </w:t>
      </w:r>
      <w:proofErr w:type="gramStart"/>
      <w:r w:rsidRPr="3884F87C">
        <w:rPr>
          <w:rFonts w:eastAsia="Calibri"/>
        </w:rPr>
        <w:t>entitled;</w:t>
      </w:r>
      <w:proofErr w:type="gramEnd"/>
    </w:p>
    <w:p w14:paraId="77FAED89" w14:textId="77777777" w:rsidR="7618F332" w:rsidRDefault="7618F332" w:rsidP="00A95102">
      <w:pPr>
        <w:numPr>
          <w:ilvl w:val="0"/>
          <w:numId w:val="5"/>
        </w:numPr>
        <w:rPr>
          <w:rFonts w:eastAsia="Calibri"/>
        </w:rPr>
      </w:pPr>
      <w:r w:rsidRPr="3884F87C">
        <w:rPr>
          <w:rFonts w:eastAsia="Calibri"/>
        </w:rPr>
        <w:t xml:space="preserve">act early to address patterns of </w:t>
      </w:r>
      <w:proofErr w:type="gramStart"/>
      <w:r w:rsidRPr="3884F87C">
        <w:rPr>
          <w:rFonts w:eastAsia="Calibri"/>
        </w:rPr>
        <w:t>absence;</w:t>
      </w:r>
      <w:proofErr w:type="gramEnd"/>
    </w:p>
    <w:p w14:paraId="7077A5C4" w14:textId="77777777" w:rsidR="7618F332" w:rsidRDefault="7618F332" w:rsidP="00A95102">
      <w:pPr>
        <w:numPr>
          <w:ilvl w:val="0"/>
          <w:numId w:val="5"/>
        </w:numPr>
        <w:rPr>
          <w:rFonts w:eastAsia="Calibri"/>
        </w:rPr>
      </w:pPr>
      <w:r w:rsidRPr="3884F87C">
        <w:rPr>
          <w:rFonts w:eastAsia="Calibri"/>
        </w:rPr>
        <w:t>work in partnership with families and local authorities.</w:t>
      </w:r>
    </w:p>
    <w:p w14:paraId="391F39ED" w14:textId="77777777" w:rsidR="7618F332" w:rsidRDefault="7618F332" w:rsidP="3884F87C">
      <w:pPr>
        <w:rPr>
          <w:rFonts w:eastAsia="Calibri"/>
        </w:rPr>
      </w:pPr>
      <w:r w:rsidRPr="3884F87C">
        <w:rPr>
          <w:rFonts w:eastAsia="Calibri"/>
          <w:b/>
          <w:bCs/>
        </w:rPr>
        <w:t>Parents must</w:t>
      </w:r>
      <w:r w:rsidRPr="3884F87C">
        <w:rPr>
          <w:rFonts w:eastAsia="Calibri"/>
        </w:rPr>
        <w:t>:</w:t>
      </w:r>
    </w:p>
    <w:p w14:paraId="7DFE1E53" w14:textId="77777777" w:rsidR="7618F332" w:rsidRDefault="7618F332" w:rsidP="00A95102">
      <w:pPr>
        <w:numPr>
          <w:ilvl w:val="0"/>
          <w:numId w:val="5"/>
        </w:numPr>
        <w:rPr>
          <w:rFonts w:eastAsia="Calibri"/>
        </w:rPr>
      </w:pPr>
      <w:r w:rsidRPr="3884F87C">
        <w:rPr>
          <w:rFonts w:eastAsia="Calibri"/>
        </w:rPr>
        <w:t xml:space="preserve">ensure children of compulsory school age who are registered at a school attend </w:t>
      </w:r>
      <w:proofErr w:type="gramStart"/>
      <w:r w:rsidRPr="3884F87C">
        <w:rPr>
          <w:rFonts w:eastAsia="Calibri"/>
        </w:rPr>
        <w:t>regularly;</w:t>
      </w:r>
      <w:proofErr w:type="gramEnd"/>
    </w:p>
    <w:p w14:paraId="18DE3F34" w14:textId="77777777" w:rsidR="7618F332" w:rsidRDefault="7618F332" w:rsidP="00A95102">
      <w:pPr>
        <w:numPr>
          <w:ilvl w:val="0"/>
          <w:numId w:val="5"/>
        </w:numPr>
        <w:rPr>
          <w:rFonts w:eastAsia="Calibri"/>
        </w:rPr>
      </w:pPr>
      <w:r w:rsidRPr="3884F87C">
        <w:rPr>
          <w:rFonts w:eastAsia="Calibri"/>
        </w:rPr>
        <w:t>engage with support offered by the school and local authority to remove barriers to attendance.</w:t>
      </w:r>
    </w:p>
    <w:p w14:paraId="212B7AD8" w14:textId="77777777" w:rsidR="7618F332" w:rsidRDefault="7618F332" w:rsidP="3884F87C">
      <w:pPr>
        <w:rPr>
          <w:rFonts w:eastAsia="Calibri"/>
        </w:rPr>
      </w:pPr>
      <w:r w:rsidRPr="3884F87C">
        <w:rPr>
          <w:rFonts w:eastAsia="Calibri"/>
          <w:b/>
          <w:bCs/>
        </w:rPr>
        <w:t>Pupils are expected</w:t>
      </w:r>
      <w:r w:rsidRPr="3884F87C">
        <w:rPr>
          <w:rFonts w:eastAsia="Calibri"/>
        </w:rPr>
        <w:t xml:space="preserve"> to attend punctually and be ready to learn.</w:t>
      </w:r>
    </w:p>
    <w:p w14:paraId="1C1478DA" w14:textId="77777777" w:rsidR="529710FB" w:rsidRDefault="529710FB">
      <w:r>
        <w:t xml:space="preserve"> </w:t>
      </w:r>
    </w:p>
    <w:p w14:paraId="586D0881" w14:textId="77777777" w:rsidR="529710FB" w:rsidRDefault="529710FB">
      <w:r>
        <w:t>For the purposes of this policy, a parent means:</w:t>
      </w:r>
    </w:p>
    <w:p w14:paraId="69EC1760" w14:textId="77777777" w:rsidR="529710FB" w:rsidRDefault="529710FB" w:rsidP="00A95102">
      <w:pPr>
        <w:pStyle w:val="ListParagraph"/>
        <w:numPr>
          <w:ilvl w:val="0"/>
          <w:numId w:val="6"/>
        </w:numPr>
      </w:pPr>
      <w:r>
        <w:t xml:space="preserve">all natural parents, whether they are married or </w:t>
      </w:r>
      <w:proofErr w:type="gramStart"/>
      <w:r>
        <w:t>not;</w:t>
      </w:r>
      <w:proofErr w:type="gramEnd"/>
    </w:p>
    <w:p w14:paraId="2149A7E7" w14:textId="77777777" w:rsidR="529710FB" w:rsidRDefault="529710FB" w:rsidP="00A95102">
      <w:pPr>
        <w:pStyle w:val="ListParagraph"/>
        <w:numPr>
          <w:ilvl w:val="0"/>
          <w:numId w:val="6"/>
        </w:numPr>
      </w:pPr>
      <w:r>
        <w:t>any person who has parental responsibility for a child or young person; and,</w:t>
      </w:r>
    </w:p>
    <w:p w14:paraId="21BAFD38" w14:textId="77777777" w:rsidR="529710FB" w:rsidRDefault="529710FB" w:rsidP="00A95102">
      <w:pPr>
        <w:pStyle w:val="ListParagraph"/>
        <w:numPr>
          <w:ilvl w:val="0"/>
          <w:numId w:val="6"/>
        </w:numPr>
      </w:pPr>
      <w:r>
        <w:t>any person who has care of a child or young person (i.e. lives with and looks after the child).</w:t>
      </w:r>
    </w:p>
    <w:p w14:paraId="1D911EF1" w14:textId="77777777" w:rsidR="3884F87C" w:rsidRDefault="3884F87C"/>
    <w:p w14:paraId="635CD5F8" w14:textId="77777777" w:rsidR="00350FBF" w:rsidRPr="00350FBF" w:rsidRDefault="0CA69CBA" w:rsidP="000112B2">
      <w:pPr>
        <w:pStyle w:val="Heading2"/>
      </w:pPr>
      <w:bookmarkStart w:id="3" w:name="_Toc212185324"/>
      <w:r>
        <w:t>Legislation</w:t>
      </w:r>
      <w:bookmarkEnd w:id="3"/>
    </w:p>
    <w:p w14:paraId="7B8983CD" w14:textId="77777777" w:rsidR="593AE1F3" w:rsidRPr="00350FBF" w:rsidRDefault="593AE1F3" w:rsidP="00350FBF">
      <w:pPr>
        <w:rPr>
          <w:rFonts w:eastAsia="Calibri"/>
        </w:rPr>
      </w:pPr>
      <w:r w:rsidRPr="00350FBF">
        <w:rPr>
          <w:rFonts w:eastAsia="Calibri"/>
        </w:rPr>
        <w:t>The principal legal powers and duties governing school attendance are set out in:</w:t>
      </w:r>
    </w:p>
    <w:p w14:paraId="65924136" w14:textId="77777777" w:rsidR="593AE1F3" w:rsidRDefault="593AE1F3" w:rsidP="00A95102">
      <w:pPr>
        <w:pStyle w:val="ListParagraph"/>
        <w:numPr>
          <w:ilvl w:val="0"/>
          <w:numId w:val="7"/>
        </w:numPr>
        <w:rPr>
          <w:rFonts w:eastAsia="Calibri"/>
        </w:rPr>
      </w:pPr>
      <w:r w:rsidRPr="3884F87C">
        <w:rPr>
          <w:rFonts w:eastAsia="Calibri"/>
          <w:i/>
          <w:iCs/>
        </w:rPr>
        <w:t>Education Act 1996</w:t>
      </w:r>
      <w:r w:rsidRPr="3884F87C">
        <w:rPr>
          <w:rFonts w:eastAsia="Calibri"/>
        </w:rPr>
        <w:t xml:space="preserve"> (including Section 444 on parental duty</w:t>
      </w:r>
      <w:proofErr w:type="gramStart"/>
      <w:r w:rsidRPr="3884F87C">
        <w:rPr>
          <w:rFonts w:eastAsia="Calibri"/>
        </w:rPr>
        <w:t>);</w:t>
      </w:r>
      <w:proofErr w:type="gramEnd"/>
    </w:p>
    <w:p w14:paraId="36DCAAA1" w14:textId="77777777" w:rsidR="593AE1F3" w:rsidRDefault="593AE1F3" w:rsidP="00A95102">
      <w:pPr>
        <w:pStyle w:val="ListParagraph"/>
        <w:numPr>
          <w:ilvl w:val="0"/>
          <w:numId w:val="7"/>
        </w:numPr>
        <w:rPr>
          <w:rFonts w:eastAsia="Calibri"/>
        </w:rPr>
      </w:pPr>
      <w:r w:rsidRPr="3884F87C">
        <w:rPr>
          <w:rFonts w:eastAsia="Calibri"/>
          <w:i/>
          <w:iCs/>
        </w:rPr>
        <w:t>The Education (Pupil Registration) (England) Regulations 2006</w:t>
      </w:r>
      <w:r w:rsidRPr="3884F87C">
        <w:rPr>
          <w:rFonts w:eastAsia="Calibri"/>
        </w:rPr>
        <w:t xml:space="preserve">, as </w:t>
      </w:r>
      <w:proofErr w:type="gramStart"/>
      <w:r w:rsidRPr="3884F87C">
        <w:rPr>
          <w:rFonts w:eastAsia="Calibri"/>
        </w:rPr>
        <w:t>amended;</w:t>
      </w:r>
      <w:proofErr w:type="gramEnd"/>
    </w:p>
    <w:p w14:paraId="4A8ABF8D" w14:textId="77777777" w:rsidR="593AE1F3" w:rsidRDefault="593AE1F3" w:rsidP="00A95102">
      <w:pPr>
        <w:pStyle w:val="ListParagraph"/>
        <w:numPr>
          <w:ilvl w:val="0"/>
          <w:numId w:val="7"/>
        </w:numPr>
        <w:rPr>
          <w:rFonts w:eastAsia="Calibri"/>
        </w:rPr>
      </w:pPr>
      <w:r w:rsidRPr="3884F87C">
        <w:rPr>
          <w:rFonts w:eastAsia="Calibri"/>
          <w:i/>
          <w:iCs/>
        </w:rPr>
        <w:t xml:space="preserve">The Education (Penalty Notices) (England) Regulations </w:t>
      </w:r>
      <w:proofErr w:type="gramStart"/>
      <w:r w:rsidRPr="3884F87C">
        <w:rPr>
          <w:rFonts w:eastAsia="Calibri"/>
          <w:i/>
          <w:iCs/>
        </w:rPr>
        <w:t>2007</w:t>
      </w:r>
      <w:r w:rsidRPr="3884F87C">
        <w:rPr>
          <w:rFonts w:eastAsia="Calibri"/>
        </w:rPr>
        <w:t>;</w:t>
      </w:r>
      <w:proofErr w:type="gramEnd"/>
    </w:p>
    <w:p w14:paraId="47E34EA0" w14:textId="77777777" w:rsidR="593AE1F3" w:rsidRDefault="593AE1F3" w:rsidP="00A95102">
      <w:pPr>
        <w:pStyle w:val="ListParagraph"/>
        <w:numPr>
          <w:ilvl w:val="0"/>
          <w:numId w:val="7"/>
        </w:numPr>
        <w:rPr>
          <w:rFonts w:eastAsia="Calibri"/>
        </w:rPr>
      </w:pPr>
      <w:r w:rsidRPr="3884F87C">
        <w:rPr>
          <w:rFonts w:eastAsia="Calibri"/>
          <w:i/>
          <w:iCs/>
        </w:rPr>
        <w:t>Children Missing Education Statutory Guidance</w:t>
      </w:r>
      <w:r w:rsidRPr="3884F87C">
        <w:rPr>
          <w:rFonts w:eastAsia="Calibri"/>
        </w:rPr>
        <w:t xml:space="preserve"> (DfE 2024</w:t>
      </w:r>
      <w:proofErr w:type="gramStart"/>
      <w:r w:rsidRPr="3884F87C">
        <w:rPr>
          <w:rFonts w:eastAsia="Calibri"/>
        </w:rPr>
        <w:t>);</w:t>
      </w:r>
      <w:proofErr w:type="gramEnd"/>
    </w:p>
    <w:p w14:paraId="764C381F" w14:textId="77777777" w:rsidR="593AE1F3" w:rsidRDefault="593AE1F3" w:rsidP="00A95102">
      <w:pPr>
        <w:pStyle w:val="ListParagraph"/>
        <w:numPr>
          <w:ilvl w:val="0"/>
          <w:numId w:val="7"/>
        </w:numPr>
        <w:rPr>
          <w:rFonts w:eastAsia="Calibri"/>
        </w:rPr>
      </w:pPr>
      <w:r w:rsidRPr="3884F87C">
        <w:rPr>
          <w:rFonts w:eastAsia="Calibri"/>
          <w:i/>
          <w:iCs/>
        </w:rPr>
        <w:t>Keeping Children Safe in Education (KCSIE 2025</w:t>
      </w:r>
      <w:proofErr w:type="gramStart"/>
      <w:r w:rsidRPr="3884F87C">
        <w:rPr>
          <w:rFonts w:eastAsia="Calibri"/>
          <w:i/>
          <w:iCs/>
        </w:rPr>
        <w:t>)</w:t>
      </w:r>
      <w:r w:rsidRPr="3884F87C">
        <w:rPr>
          <w:rFonts w:eastAsia="Calibri"/>
        </w:rPr>
        <w:t>;</w:t>
      </w:r>
      <w:proofErr w:type="gramEnd"/>
    </w:p>
    <w:p w14:paraId="651201F5" w14:textId="77777777" w:rsidR="593AE1F3" w:rsidRDefault="593AE1F3" w:rsidP="00A95102">
      <w:pPr>
        <w:pStyle w:val="ListParagraph"/>
        <w:numPr>
          <w:ilvl w:val="0"/>
          <w:numId w:val="7"/>
        </w:numPr>
        <w:rPr>
          <w:rFonts w:eastAsia="Calibri"/>
        </w:rPr>
      </w:pPr>
      <w:r w:rsidRPr="3884F87C">
        <w:rPr>
          <w:rFonts w:eastAsia="Calibri"/>
          <w:i/>
          <w:iCs/>
        </w:rPr>
        <w:t>Working Together to Improve School Attendance</w:t>
      </w:r>
      <w:r w:rsidRPr="3884F87C">
        <w:rPr>
          <w:rFonts w:eastAsia="Calibri"/>
        </w:rPr>
        <w:t xml:space="preserve"> (DfE, 2024 – now statutory).</w:t>
      </w:r>
    </w:p>
    <w:p w14:paraId="7EE20837" w14:textId="77777777" w:rsidR="593AE1F3" w:rsidRDefault="593AE1F3">
      <w:r w:rsidRPr="3884F87C">
        <w:rPr>
          <w:rFonts w:eastAsia="Metrisch" w:cs="Metrisch"/>
        </w:rPr>
        <w:t xml:space="preserve">Failure to ensure regular school attendance of compulsory school age children may result in legal action by the Local Authority, including Penalty Notices or prosecution. Under Section 444(1A) of the </w:t>
      </w:r>
      <w:r w:rsidRPr="3884F87C">
        <w:rPr>
          <w:rFonts w:eastAsia="Metrisch" w:cs="Metrisch"/>
          <w:i/>
          <w:iCs/>
        </w:rPr>
        <w:t>Education Act 1996</w:t>
      </w:r>
      <w:r w:rsidRPr="3884F87C">
        <w:rPr>
          <w:rFonts w:eastAsia="Metrisch" w:cs="Metrisch"/>
        </w:rPr>
        <w:t>, knowingly allowing absence is a separate offence and can carry more serious penalties</w:t>
      </w:r>
    </w:p>
    <w:p w14:paraId="40621B9E" w14:textId="77777777" w:rsidR="3884F87C" w:rsidRDefault="3884F87C" w:rsidP="3884F87C"/>
    <w:p w14:paraId="0ECA5D22" w14:textId="77777777" w:rsidR="529710FB" w:rsidRDefault="0CA69CBA" w:rsidP="3884F87C">
      <w:pPr>
        <w:pStyle w:val="Heading2"/>
      </w:pPr>
      <w:bookmarkStart w:id="4" w:name="_Toc212185325"/>
      <w:r>
        <w:t>Compulsory School Age</w:t>
      </w:r>
      <w:bookmarkEnd w:id="4"/>
    </w:p>
    <w:p w14:paraId="0463A7F0" w14:textId="77777777" w:rsidR="529710FB" w:rsidRDefault="529710FB">
      <w:r>
        <w:t>Compulsory school age is set out in section 8 of the Education Act 1996 and The Education (Start of Compulsory School Age) Order 1998. A child reaches compulsory school age on the prescribed day following their fifth birthday (or on their fifth birthday if it falls on a prescribed day). The prescribed days are 31 December, 31 March and 31 August. The term ‘summer born’ is used to refer to children born from 1 April to 31 August. These children are not required to start school until a full school year after the point at which they could first have been admitted.</w:t>
      </w:r>
    </w:p>
    <w:p w14:paraId="7E2E59B5" w14:textId="77777777" w:rsidR="3884F87C" w:rsidRDefault="3884F87C"/>
    <w:p w14:paraId="53346572" w14:textId="77777777" w:rsidR="529710FB" w:rsidRDefault="529710FB">
      <w:r>
        <w:t>Admission authorities are required to provide for the admission of all children in the September following their fourth birthday</w:t>
      </w:r>
      <w:r w:rsidR="00350FBF">
        <w:t>.  F</w:t>
      </w:r>
      <w:r>
        <w:t>lexibilities exist for children whose parents do not feel they are ready to begin school before they reach compulsory academy age.</w:t>
      </w:r>
    </w:p>
    <w:p w14:paraId="1C24A773" w14:textId="77777777" w:rsidR="3884F87C" w:rsidRDefault="3884F87C"/>
    <w:p w14:paraId="4538A2DF" w14:textId="77777777" w:rsidR="529710FB" w:rsidRDefault="0CA69CBA" w:rsidP="3884F87C">
      <w:pPr>
        <w:pStyle w:val="Heading2"/>
      </w:pPr>
      <w:bookmarkStart w:id="5" w:name="_Toc212185326"/>
      <w:r>
        <w:t>Irregular Attendance of Non-Compulsory School Aged Children in EYFS</w:t>
      </w:r>
      <w:bookmarkEnd w:id="5"/>
    </w:p>
    <w:p w14:paraId="28CD126A" w14:textId="77777777" w:rsidR="529710FB" w:rsidRDefault="529710FB">
      <w:r>
        <w:t xml:space="preserve">Good attendance and punctuality </w:t>
      </w:r>
      <w:r w:rsidR="00350FBF">
        <w:t>are</w:t>
      </w:r>
      <w:r>
        <w:t xml:space="preserve"> expected and promoted from the point of entry to the early </w:t>
      </w:r>
      <w:proofErr w:type="gramStart"/>
      <w:r w:rsidR="00915C56">
        <w:t>years</w:t>
      </w:r>
      <w:proofErr w:type="gramEnd"/>
      <w:r w:rsidR="00915C56">
        <w:t xml:space="preserve"> </w:t>
      </w:r>
      <w:r>
        <w:t>foundation stage.</w:t>
      </w:r>
      <w:r w:rsidR="6221FDFC" w:rsidRPr="3884F87C">
        <w:rPr>
          <w:rFonts w:eastAsia="Metrisch" w:cs="Metrisch"/>
        </w:rPr>
        <w:t xml:space="preserve"> Academies will work proactively with families where attendance or punctuality causes concern, helping children establish positive habits from the outset.</w:t>
      </w:r>
    </w:p>
    <w:p w14:paraId="5E483855" w14:textId="77777777" w:rsidR="3884F87C" w:rsidRDefault="3884F87C"/>
    <w:p w14:paraId="13A60E31" w14:textId="77777777" w:rsidR="529710FB" w:rsidRDefault="0CA69CBA" w:rsidP="3884F87C">
      <w:pPr>
        <w:pStyle w:val="Heading2"/>
      </w:pPr>
      <w:bookmarkStart w:id="6" w:name="_Toc212185327"/>
      <w:r>
        <w:t>Pupils with Medical Conditions or Special Educational Needs and Disabilities</w:t>
      </w:r>
      <w:bookmarkEnd w:id="6"/>
    </w:p>
    <w:p w14:paraId="647B2432" w14:textId="77777777" w:rsidR="2027C6E2" w:rsidRDefault="2027C6E2" w:rsidP="3884F87C">
      <w:pPr>
        <w:rPr>
          <w:rFonts w:eastAsia="Calibri"/>
        </w:rPr>
      </w:pPr>
      <w:r w:rsidRPr="3884F87C">
        <w:rPr>
          <w:rFonts w:eastAsia="Calibri"/>
        </w:rPr>
        <w:t xml:space="preserve">All pupils, including those with long-term medical conditions or SEND, have the right to full-time education. </w:t>
      </w:r>
      <w:r w:rsidR="00350FBF">
        <w:t>We will maintain the same ambition for attendance for pupils with SEND and long-term medical conditions, make reasonable adjustments, and review impact regularly</w:t>
      </w:r>
      <w:r w:rsidR="00E20B83">
        <w:t>,</w:t>
      </w:r>
      <w:r w:rsidR="00350FBF">
        <w:t xml:space="preserve"> </w:t>
      </w:r>
      <w:r w:rsidRPr="3884F87C">
        <w:rPr>
          <w:rFonts w:eastAsia="Calibri"/>
        </w:rPr>
        <w:t xml:space="preserve">in line with </w:t>
      </w:r>
      <w:r w:rsidRPr="3884F87C">
        <w:rPr>
          <w:rFonts w:eastAsia="Calibri"/>
          <w:i/>
          <w:iCs/>
        </w:rPr>
        <w:t>KCSIE 2025</w:t>
      </w:r>
      <w:r w:rsidRPr="3884F87C">
        <w:rPr>
          <w:rFonts w:eastAsia="Calibri"/>
        </w:rPr>
        <w:t xml:space="preserve"> and the </w:t>
      </w:r>
      <w:r w:rsidRPr="3884F87C">
        <w:rPr>
          <w:rFonts w:eastAsia="Calibri"/>
          <w:i/>
          <w:iCs/>
        </w:rPr>
        <w:t>SEND Code of Practice</w:t>
      </w:r>
      <w:r w:rsidRPr="3884F87C">
        <w:rPr>
          <w:rFonts w:eastAsia="Calibri"/>
        </w:rPr>
        <w:t>. Support may include:</w:t>
      </w:r>
    </w:p>
    <w:p w14:paraId="63288D6B" w14:textId="77777777" w:rsidR="2027C6E2" w:rsidRDefault="2027C6E2" w:rsidP="00A95102">
      <w:pPr>
        <w:pStyle w:val="ListParagraph"/>
        <w:numPr>
          <w:ilvl w:val="0"/>
          <w:numId w:val="8"/>
        </w:numPr>
        <w:rPr>
          <w:rFonts w:eastAsia="Calibri"/>
        </w:rPr>
      </w:pPr>
      <w:r w:rsidRPr="3884F87C">
        <w:rPr>
          <w:rFonts w:eastAsia="Calibri"/>
        </w:rPr>
        <w:t xml:space="preserve">sensitive and solution-focused conversations with </w:t>
      </w:r>
      <w:proofErr w:type="gramStart"/>
      <w:r w:rsidRPr="3884F87C">
        <w:rPr>
          <w:rFonts w:eastAsia="Calibri"/>
        </w:rPr>
        <w:t>parents;</w:t>
      </w:r>
      <w:proofErr w:type="gramEnd"/>
    </w:p>
    <w:p w14:paraId="25C63A5C" w14:textId="77777777" w:rsidR="2027C6E2" w:rsidRDefault="2027C6E2" w:rsidP="00A95102">
      <w:pPr>
        <w:pStyle w:val="ListParagraph"/>
        <w:numPr>
          <w:ilvl w:val="0"/>
          <w:numId w:val="8"/>
        </w:numPr>
        <w:rPr>
          <w:rFonts w:eastAsia="Calibri"/>
        </w:rPr>
      </w:pPr>
      <w:r w:rsidRPr="3884F87C">
        <w:rPr>
          <w:rFonts w:eastAsia="Calibri"/>
        </w:rPr>
        <w:t xml:space="preserve">tailored support plans and reasonable </w:t>
      </w:r>
      <w:proofErr w:type="gramStart"/>
      <w:r w:rsidRPr="3884F87C">
        <w:rPr>
          <w:rFonts w:eastAsia="Calibri"/>
        </w:rPr>
        <w:t>adjustments;</w:t>
      </w:r>
      <w:proofErr w:type="gramEnd"/>
    </w:p>
    <w:p w14:paraId="40B991E5" w14:textId="77777777" w:rsidR="2027C6E2" w:rsidRDefault="2027C6E2" w:rsidP="00A95102">
      <w:pPr>
        <w:pStyle w:val="ListParagraph"/>
        <w:numPr>
          <w:ilvl w:val="0"/>
          <w:numId w:val="8"/>
        </w:numPr>
        <w:rPr>
          <w:rFonts w:eastAsia="Calibri"/>
        </w:rPr>
      </w:pPr>
      <w:r w:rsidRPr="3884F87C">
        <w:rPr>
          <w:rFonts w:eastAsia="Calibri"/>
        </w:rPr>
        <w:t xml:space="preserve">strategies to remove in-school barriers to </w:t>
      </w:r>
      <w:proofErr w:type="gramStart"/>
      <w:r w:rsidRPr="3884F87C">
        <w:rPr>
          <w:rFonts w:eastAsia="Calibri"/>
        </w:rPr>
        <w:t>attendance;</w:t>
      </w:r>
      <w:proofErr w:type="gramEnd"/>
    </w:p>
    <w:p w14:paraId="2A1EDA0E" w14:textId="77777777" w:rsidR="2027C6E2" w:rsidRDefault="2027C6E2" w:rsidP="00A95102">
      <w:pPr>
        <w:pStyle w:val="ListParagraph"/>
        <w:numPr>
          <w:ilvl w:val="0"/>
          <w:numId w:val="8"/>
        </w:numPr>
        <w:rPr>
          <w:rFonts w:eastAsia="Calibri"/>
        </w:rPr>
      </w:pPr>
      <w:r w:rsidRPr="3884F87C">
        <w:rPr>
          <w:rFonts w:eastAsia="Calibri"/>
        </w:rPr>
        <w:t>regular monitoring of attendance data for vulnerable groups (SEND, Pupil Premium, lowest 20% attainment</w:t>
      </w:r>
      <w:proofErr w:type="gramStart"/>
      <w:r w:rsidRPr="3884F87C">
        <w:rPr>
          <w:rFonts w:eastAsia="Calibri"/>
        </w:rPr>
        <w:t>);</w:t>
      </w:r>
      <w:proofErr w:type="gramEnd"/>
    </w:p>
    <w:p w14:paraId="7CA01915" w14:textId="77777777" w:rsidR="2027C6E2" w:rsidRDefault="2027C6E2" w:rsidP="00A95102">
      <w:pPr>
        <w:pStyle w:val="ListParagraph"/>
        <w:numPr>
          <w:ilvl w:val="0"/>
          <w:numId w:val="8"/>
        </w:numPr>
        <w:rPr>
          <w:rFonts w:eastAsia="Calibri"/>
        </w:rPr>
      </w:pPr>
      <w:r w:rsidRPr="69CB18CE">
        <w:rPr>
          <w:rFonts w:eastAsia="Calibri"/>
        </w:rPr>
        <w:t>signposting to additional health, pastoral, or external agency support.</w:t>
      </w:r>
    </w:p>
    <w:p w14:paraId="24EF3E34" w14:textId="77777777" w:rsidR="73E07944" w:rsidRDefault="006B4B50" w:rsidP="00A95102">
      <w:pPr>
        <w:pStyle w:val="ListParagraph"/>
        <w:numPr>
          <w:ilvl w:val="0"/>
          <w:numId w:val="8"/>
        </w:numPr>
        <w:rPr>
          <w:rFonts w:eastAsia="Calibri"/>
        </w:rPr>
      </w:pPr>
      <w:r>
        <w:rPr>
          <w:rFonts w:eastAsia="Calibri"/>
        </w:rPr>
        <w:t>r</w:t>
      </w:r>
      <w:r w:rsidR="73E07944" w:rsidRPr="69CB18CE">
        <w:rPr>
          <w:rFonts w:eastAsia="Calibri"/>
        </w:rPr>
        <w:t>easonable adjustments may also include the use of part-time timetables or alternative provision, but only as short-term, clearly documented measures with written agreement from parents and regular review, in line with the Equality Act 2010 and DfE guidance.</w:t>
      </w:r>
    </w:p>
    <w:p w14:paraId="0932293C" w14:textId="77777777" w:rsidR="3884F87C" w:rsidRDefault="3884F87C" w:rsidP="00350FBF">
      <w:pPr>
        <w:pStyle w:val="ListParagraph"/>
        <w:rPr>
          <w:rFonts w:eastAsia="Calibri"/>
        </w:rPr>
      </w:pPr>
    </w:p>
    <w:p w14:paraId="64649C31" w14:textId="77777777" w:rsidR="4185D6A2" w:rsidRDefault="1374A6C0" w:rsidP="6E869F85">
      <w:pPr>
        <w:pStyle w:val="Heading2"/>
      </w:pPr>
      <w:bookmarkStart w:id="7" w:name="_Toc212185328"/>
      <w:r>
        <w:t>Persistent and Severe Absence</w:t>
      </w:r>
      <w:bookmarkEnd w:id="7"/>
    </w:p>
    <w:p w14:paraId="02C8E2E4" w14:textId="77777777" w:rsidR="4185D6A2" w:rsidRDefault="4185D6A2" w:rsidP="000112B2">
      <w:r w:rsidRPr="3884F87C">
        <w:rPr>
          <w:rFonts w:eastAsia="Metrisch" w:cs="Metrisch"/>
        </w:rPr>
        <w:t xml:space="preserve">In line with </w:t>
      </w:r>
      <w:r w:rsidRPr="3884F87C">
        <w:rPr>
          <w:rFonts w:eastAsia="Metrisch" w:cs="Metrisch"/>
          <w:i/>
          <w:iCs/>
        </w:rPr>
        <w:t>Working Together to Improve School Attendance (DfE, 2024)</w:t>
      </w:r>
      <w:r w:rsidRPr="3884F87C">
        <w:rPr>
          <w:rFonts w:eastAsia="Metrisch" w:cs="Metrisch"/>
        </w:rPr>
        <w:t>, pupils are classified as:</w:t>
      </w:r>
    </w:p>
    <w:p w14:paraId="6FB4E532" w14:textId="77777777" w:rsidR="4185D6A2" w:rsidRDefault="4185D6A2" w:rsidP="00A95102">
      <w:pPr>
        <w:pStyle w:val="ListParagraph"/>
        <w:numPr>
          <w:ilvl w:val="0"/>
          <w:numId w:val="4"/>
        </w:numPr>
        <w:spacing w:before="240" w:after="240"/>
        <w:rPr>
          <w:rFonts w:eastAsia="Metrisch" w:cs="Metrisch"/>
        </w:rPr>
      </w:pPr>
      <w:r w:rsidRPr="3884F87C">
        <w:rPr>
          <w:rFonts w:eastAsia="Metrisch" w:cs="Metrisch"/>
          <w:b/>
          <w:bCs/>
        </w:rPr>
        <w:t>Persistently absent</w:t>
      </w:r>
      <w:r w:rsidRPr="3884F87C">
        <w:rPr>
          <w:rFonts w:eastAsia="Metrisch" w:cs="Metrisch"/>
        </w:rPr>
        <w:t xml:space="preserve"> if they miss </w:t>
      </w:r>
      <w:r w:rsidRPr="3884F87C">
        <w:rPr>
          <w:rFonts w:eastAsia="Metrisch" w:cs="Metrisch"/>
          <w:b/>
          <w:bCs/>
        </w:rPr>
        <w:t>10% or more</w:t>
      </w:r>
      <w:r w:rsidRPr="3884F87C">
        <w:rPr>
          <w:rFonts w:eastAsia="Metrisch" w:cs="Metrisch"/>
        </w:rPr>
        <w:t xml:space="preserve"> of their possible sessions (attendance below 90%).</w:t>
      </w:r>
    </w:p>
    <w:p w14:paraId="09C99AFE" w14:textId="77777777" w:rsidR="4185D6A2" w:rsidRDefault="4185D6A2" w:rsidP="00A95102">
      <w:pPr>
        <w:pStyle w:val="ListParagraph"/>
        <w:numPr>
          <w:ilvl w:val="0"/>
          <w:numId w:val="4"/>
        </w:numPr>
        <w:spacing w:before="240" w:after="240"/>
        <w:rPr>
          <w:rFonts w:eastAsia="Metrisch" w:cs="Metrisch"/>
        </w:rPr>
      </w:pPr>
      <w:r w:rsidRPr="3884F87C">
        <w:rPr>
          <w:rFonts w:eastAsia="Metrisch" w:cs="Metrisch"/>
          <w:b/>
          <w:bCs/>
        </w:rPr>
        <w:t>Severely absent</w:t>
      </w:r>
      <w:r w:rsidRPr="3884F87C">
        <w:rPr>
          <w:rFonts w:eastAsia="Metrisch" w:cs="Metrisch"/>
        </w:rPr>
        <w:t xml:space="preserve"> if they miss </w:t>
      </w:r>
      <w:r w:rsidRPr="3884F87C">
        <w:rPr>
          <w:rFonts w:eastAsia="Metrisch" w:cs="Metrisch"/>
          <w:b/>
          <w:bCs/>
        </w:rPr>
        <w:t>50% or more</w:t>
      </w:r>
      <w:r w:rsidRPr="3884F87C">
        <w:rPr>
          <w:rFonts w:eastAsia="Metrisch" w:cs="Metrisch"/>
        </w:rPr>
        <w:t xml:space="preserve"> of their possible sessions.</w:t>
      </w:r>
    </w:p>
    <w:p w14:paraId="164BB501" w14:textId="77777777" w:rsidR="4185D6A2" w:rsidRDefault="4185D6A2" w:rsidP="69CB18CE">
      <w:pPr>
        <w:spacing w:before="240" w:after="240"/>
        <w:rPr>
          <w:rStyle w:val="Strong"/>
        </w:rPr>
      </w:pPr>
      <w:r w:rsidRPr="69CB18CE">
        <w:rPr>
          <w:rFonts w:eastAsia="Metrisch" w:cs="Metrisch"/>
        </w:rPr>
        <w:t xml:space="preserve">Both persistent and severe absence are recognised nationally as indicators of serious concern and are linked in </w:t>
      </w:r>
      <w:r w:rsidRPr="69CB18CE">
        <w:rPr>
          <w:rFonts w:eastAsia="Metrisch" w:cs="Metrisch"/>
          <w:i/>
          <w:iCs/>
        </w:rPr>
        <w:t>KCSIE 2025</w:t>
      </w:r>
      <w:r w:rsidRPr="69CB18CE">
        <w:rPr>
          <w:rFonts w:eastAsia="Metrisch" w:cs="Metrisch"/>
        </w:rPr>
        <w:t xml:space="preserve"> to safeguarding responsibilities.</w:t>
      </w:r>
      <w:r w:rsidR="00350FBF" w:rsidRPr="69CB18CE">
        <w:rPr>
          <w:rFonts w:eastAsia="Metrisch" w:cs="Metrisch"/>
        </w:rPr>
        <w:t xml:space="preserve">  </w:t>
      </w:r>
      <w:r w:rsidR="00350FBF">
        <w:t xml:space="preserve">Reaching these </w:t>
      </w:r>
      <w:r w:rsidR="00350FBF">
        <w:lastRenderedPageBreak/>
        <w:t>thresholds triggers</w:t>
      </w:r>
      <w:r w:rsidR="00A1644C">
        <w:t xml:space="preserve"> additional support through</w:t>
      </w:r>
      <w:r w:rsidR="00350FBF">
        <w:t xml:space="preserve"> the school’s </w:t>
      </w:r>
      <w:r w:rsidR="00F654E6" w:rsidRPr="69CB18CE">
        <w:rPr>
          <w:rStyle w:val="Strong"/>
        </w:rPr>
        <w:t>Ti</w:t>
      </w:r>
      <w:r w:rsidR="00350FBF" w:rsidRPr="69CB18CE">
        <w:rPr>
          <w:rStyle w:val="Strong"/>
        </w:rPr>
        <w:t xml:space="preserve">ered </w:t>
      </w:r>
      <w:r w:rsidR="00F654E6" w:rsidRPr="69CB18CE">
        <w:rPr>
          <w:rStyle w:val="Strong"/>
        </w:rPr>
        <w:t>Approach</w:t>
      </w:r>
      <w:r w:rsidR="00350FBF">
        <w:t xml:space="preserve"> </w:t>
      </w:r>
      <w:r w:rsidR="4395AFF6">
        <w:t>(appendix 1)</w:t>
      </w:r>
      <w:r w:rsidR="00915C56">
        <w:t xml:space="preserve"> </w:t>
      </w:r>
      <w:r w:rsidR="00350FBF">
        <w:t xml:space="preserve">and the staged meetings described in </w:t>
      </w:r>
      <w:r w:rsidR="00350FBF" w:rsidRPr="69CB18CE">
        <w:rPr>
          <w:rStyle w:val="Strong"/>
        </w:rPr>
        <w:t>Persistent Absence</w:t>
      </w:r>
      <w:r w:rsidR="00350FBF">
        <w:t xml:space="preserve"> below </w:t>
      </w:r>
    </w:p>
    <w:p w14:paraId="716B99B6" w14:textId="77777777" w:rsidR="02CE8C69" w:rsidRPr="00AA5874" w:rsidRDefault="654DD71B" w:rsidP="3884F87C">
      <w:pPr>
        <w:pStyle w:val="Heading1"/>
      </w:pPr>
      <w:bookmarkStart w:id="8" w:name="_Toc212185329"/>
      <w:r>
        <w:t xml:space="preserve">Section 2: </w:t>
      </w:r>
      <w:r w:rsidR="399977D0">
        <w:t>Importance of School Attendance</w:t>
      </w:r>
      <w:bookmarkEnd w:id="8"/>
      <w:r w:rsidR="399977D0">
        <w:t xml:space="preserve"> </w:t>
      </w:r>
    </w:p>
    <w:p w14:paraId="47F4DDB8" w14:textId="77777777" w:rsidR="5B54A210" w:rsidRDefault="5B54A210" w:rsidP="6E869F85">
      <w:pPr>
        <w:rPr>
          <w:rFonts w:eastAsia="Calibri"/>
        </w:rPr>
      </w:pPr>
      <w:r w:rsidRPr="6E869F85">
        <w:rPr>
          <w:rFonts w:eastAsia="Calibri"/>
        </w:rPr>
        <w:t xml:space="preserve">At Waterton Academy Trust, every school day counts. We know that children thrive when they feel part of their school community, enjoying learning and building friendships. When children miss school, they miss out not only on lessons but also on these important experiences. That is why regular attendance is so important for academic progress and overall wellbeing. </w:t>
      </w:r>
      <w:r w:rsidR="4AE0A1BE" w:rsidRPr="6E869F85">
        <w:rPr>
          <w:rFonts w:eastAsia="Calibri"/>
        </w:rPr>
        <w:t>We are determined to work t</w:t>
      </w:r>
      <w:r w:rsidRPr="6E869F85">
        <w:rPr>
          <w:rFonts w:eastAsia="Calibri"/>
        </w:rPr>
        <w:t>ogether, with the support of families,</w:t>
      </w:r>
      <w:r w:rsidR="5A989886" w:rsidRPr="6E869F85">
        <w:rPr>
          <w:rFonts w:eastAsia="Calibri"/>
        </w:rPr>
        <w:t xml:space="preserve"> to</w:t>
      </w:r>
      <w:r w:rsidRPr="6E869F85">
        <w:rPr>
          <w:rFonts w:eastAsia="Calibri"/>
        </w:rPr>
        <w:t xml:space="preserve"> make sure every child has the best chance to succeed and enjoy all that school has to offer.</w:t>
      </w:r>
    </w:p>
    <w:p w14:paraId="17EAA666" w14:textId="77777777" w:rsidR="00CD1F70" w:rsidRDefault="00CD1F70" w:rsidP="3884F87C">
      <w:pPr>
        <w:rPr>
          <w:rFonts w:eastAsia="Calibri"/>
          <w:lang w:eastAsia="en-GB"/>
        </w:rPr>
      </w:pPr>
    </w:p>
    <w:p w14:paraId="1FFE66A1" w14:textId="77777777" w:rsidR="02CE8C69" w:rsidRDefault="399977D0" w:rsidP="3884F87C">
      <w:pPr>
        <w:rPr>
          <w:rFonts w:eastAsia="Calibri"/>
          <w:lang w:eastAsia="en-GB"/>
        </w:rPr>
      </w:pPr>
      <w:r w:rsidRPr="30F88CC7">
        <w:rPr>
          <w:rFonts w:eastAsia="Calibri"/>
          <w:lang w:eastAsia="en-GB"/>
        </w:rPr>
        <w:t>Under the Education Act 1996, parents are legally responsible for ensuring their child attends school regularly. We ask all families to work with us to promote good attendance and punctuality. While occasional absence may be unavoidable, we aim to reduce absence to the lowest possible levels through clear expectations, celebration of good attendance, and support for children and families where challenges arise.</w:t>
      </w:r>
      <w:r w:rsidR="54974CDB" w:rsidRPr="30F88CC7">
        <w:rPr>
          <w:rFonts w:eastAsia="Calibri"/>
          <w:lang w:eastAsia="en-GB"/>
        </w:rPr>
        <w:t xml:space="preserve"> </w:t>
      </w:r>
      <w:r w:rsidR="54974CDB">
        <w:t xml:space="preserve">Waterton Trust Academies recognise that absence can be a safeguarding </w:t>
      </w:r>
      <w:r w:rsidR="67B70BB7">
        <w:t>indicator,</w:t>
      </w:r>
      <w:r w:rsidR="54974CDB">
        <w:t xml:space="preserve"> and actions will in line with </w:t>
      </w:r>
      <w:r w:rsidR="54974CDB" w:rsidRPr="30F88CC7">
        <w:rPr>
          <w:rStyle w:val="Strong"/>
          <w:b w:val="0"/>
          <w:bCs w:val="0"/>
        </w:rPr>
        <w:t>KCSIE 2025</w:t>
      </w:r>
    </w:p>
    <w:p w14:paraId="7DB40494" w14:textId="77777777" w:rsidR="00A1644C" w:rsidRDefault="00A1644C" w:rsidP="3884F87C">
      <w:pPr>
        <w:rPr>
          <w:rFonts w:eastAsia="Calibri"/>
          <w:lang w:eastAsia="en-GB"/>
        </w:rPr>
      </w:pPr>
    </w:p>
    <w:p w14:paraId="7E2096A6" w14:textId="77777777" w:rsidR="02CE8C69" w:rsidRDefault="02CE8C69" w:rsidP="3884F87C">
      <w:pPr>
        <w:rPr>
          <w:rFonts w:eastAsia="Calibri"/>
          <w:lang w:eastAsia="en-GB"/>
        </w:rPr>
      </w:pPr>
      <w:r w:rsidRPr="3884F87C">
        <w:rPr>
          <w:rFonts w:eastAsia="Calibri"/>
          <w:lang w:eastAsia="en-GB"/>
        </w:rPr>
        <w:t xml:space="preserve">The </w:t>
      </w:r>
      <w:r w:rsidRPr="008F7423">
        <w:rPr>
          <w:rFonts w:eastAsia="Calibri"/>
          <w:lang w:eastAsia="en-GB"/>
        </w:rPr>
        <w:t xml:space="preserve">Trust employs an Education Welfare Officer (EWO) who works closely with schools and families </w:t>
      </w:r>
      <w:r w:rsidR="00A1644C" w:rsidRPr="008F7423">
        <w:rPr>
          <w:rFonts w:eastAsia="Calibri"/>
          <w:lang w:eastAsia="en-GB"/>
        </w:rPr>
        <w:t xml:space="preserve">to provide additional expert support for improving attendance in line with the Waterton Tiered Approach. </w:t>
      </w:r>
      <w:r w:rsidRPr="008F7423">
        <w:rPr>
          <w:rFonts w:eastAsia="Calibri"/>
          <w:lang w:eastAsia="en-GB"/>
        </w:rPr>
        <w:t>If supportive measures do not lead to improvement, formal action may be taken, including written warnings or legal sanctions.</w:t>
      </w:r>
    </w:p>
    <w:p w14:paraId="43406C4B" w14:textId="77777777" w:rsidR="3884F87C" w:rsidRDefault="3884F87C" w:rsidP="3884F87C">
      <w:pPr>
        <w:rPr>
          <w:rFonts w:eastAsia="Calibri"/>
          <w:lang w:eastAsia="en-GB"/>
        </w:rPr>
      </w:pPr>
    </w:p>
    <w:p w14:paraId="19875B2E" w14:textId="77777777" w:rsidR="15021203" w:rsidRDefault="15021203">
      <w:r>
        <w:t xml:space="preserve">Waterton Academy Trust does </w:t>
      </w:r>
      <w:r w:rsidRPr="3884F87C">
        <w:rPr>
          <w:rStyle w:val="Strong"/>
        </w:rPr>
        <w:t>not permit flexi-schooling</w:t>
      </w:r>
      <w:r>
        <w:t xml:space="preserve"> arrangements. All registered pupils are expected to attend school full-time unless otherwise agreed in line with DfE guidance (e.g. for part-time timetables as a short-term support strategy for reintegration).</w:t>
      </w:r>
    </w:p>
    <w:p w14:paraId="78C1B6B2" w14:textId="77777777" w:rsidR="3884F87C" w:rsidRDefault="3884F87C"/>
    <w:p w14:paraId="3A8AB357" w14:textId="77777777" w:rsidR="7E48F7F7" w:rsidRDefault="7E48F7F7" w:rsidP="3884F87C">
      <w:pPr>
        <w:rPr>
          <w:rFonts w:eastAsia="Calibri"/>
        </w:rPr>
      </w:pPr>
      <w:r w:rsidRPr="3884F87C">
        <w:rPr>
          <w:rFonts w:eastAsia="Calibri"/>
        </w:rPr>
        <w:t>This policy should be read alongside the Waterton policies on</w:t>
      </w:r>
      <w:r w:rsidR="00A1644C">
        <w:rPr>
          <w:rFonts w:eastAsia="Calibri"/>
        </w:rPr>
        <w:t>:</w:t>
      </w:r>
      <w:r w:rsidRPr="3884F87C">
        <w:rPr>
          <w:rFonts w:eastAsia="Calibri"/>
        </w:rPr>
        <w:t xml:space="preserve"> Safeguarding and Child Protection</w:t>
      </w:r>
      <w:r w:rsidR="00A1644C">
        <w:rPr>
          <w:rFonts w:eastAsia="Calibri"/>
        </w:rPr>
        <w:t xml:space="preserve">; </w:t>
      </w:r>
      <w:r w:rsidRPr="3884F87C">
        <w:rPr>
          <w:rFonts w:eastAsia="Calibri"/>
        </w:rPr>
        <w:t>SEND</w:t>
      </w:r>
      <w:r w:rsidR="00A1644C">
        <w:rPr>
          <w:rFonts w:eastAsia="Calibri"/>
        </w:rPr>
        <w:t xml:space="preserve">; </w:t>
      </w:r>
      <w:r w:rsidRPr="3884F87C">
        <w:rPr>
          <w:rFonts w:eastAsia="Calibri"/>
        </w:rPr>
        <w:t>Supporting Pupils with Medical Conditions</w:t>
      </w:r>
      <w:r w:rsidR="00A1644C">
        <w:rPr>
          <w:rFonts w:eastAsia="Calibri"/>
        </w:rPr>
        <w:t xml:space="preserve">; </w:t>
      </w:r>
      <w:r w:rsidRPr="3884F87C">
        <w:rPr>
          <w:rFonts w:eastAsia="Calibri"/>
        </w:rPr>
        <w:t>and Suspension and Exclusion.</w:t>
      </w:r>
    </w:p>
    <w:p w14:paraId="760EE100" w14:textId="77777777" w:rsidR="3884F87C" w:rsidRDefault="3884F87C" w:rsidP="3884F87C">
      <w:pPr>
        <w:rPr>
          <w:rFonts w:eastAsia="Calibri"/>
        </w:rPr>
      </w:pPr>
    </w:p>
    <w:p w14:paraId="33DAB962" w14:textId="77777777" w:rsidR="7E48F7F7" w:rsidRDefault="7E48F7F7" w:rsidP="00A1644C">
      <w:pPr>
        <w:rPr>
          <w:rFonts w:eastAsia="Calibri"/>
        </w:rPr>
      </w:pPr>
      <w:r w:rsidRPr="3884F87C">
        <w:rPr>
          <w:rFonts w:eastAsia="Calibri"/>
        </w:rPr>
        <w:t>It must also be read in conjunction with the following statutory guidance:</w:t>
      </w:r>
      <w:r w:rsidR="00A1644C">
        <w:rPr>
          <w:rFonts w:eastAsia="Calibri"/>
        </w:rPr>
        <w:t xml:space="preserve"> </w:t>
      </w:r>
      <w:r w:rsidRPr="3884F87C">
        <w:rPr>
          <w:rFonts w:eastAsia="Calibri"/>
          <w:i/>
          <w:iCs/>
        </w:rPr>
        <w:t>Keeping Children Safe in Education</w:t>
      </w:r>
      <w:r w:rsidRPr="3884F87C">
        <w:rPr>
          <w:rFonts w:eastAsia="Calibri"/>
        </w:rPr>
        <w:t xml:space="preserve"> (DfE, 2025)</w:t>
      </w:r>
      <w:r w:rsidR="00A1644C">
        <w:rPr>
          <w:rFonts w:eastAsia="Calibri"/>
        </w:rPr>
        <w:t xml:space="preserve">; </w:t>
      </w:r>
      <w:r w:rsidRPr="3884F87C">
        <w:rPr>
          <w:rFonts w:eastAsia="Calibri"/>
          <w:i/>
          <w:iCs/>
        </w:rPr>
        <w:t>Working Together to Improve School Attendance</w:t>
      </w:r>
      <w:r w:rsidRPr="3884F87C">
        <w:rPr>
          <w:rFonts w:eastAsia="Calibri"/>
        </w:rPr>
        <w:t xml:space="preserve"> (DfE, 2024 – statutory from August 2024)</w:t>
      </w:r>
      <w:r w:rsidR="00A1644C">
        <w:rPr>
          <w:rFonts w:eastAsia="Calibri"/>
        </w:rPr>
        <w:t xml:space="preserve">; </w:t>
      </w:r>
      <w:r w:rsidRPr="3884F87C">
        <w:rPr>
          <w:rFonts w:eastAsia="Calibri"/>
          <w:i/>
          <w:iCs/>
        </w:rPr>
        <w:t>Children Missing Education – Statutory Guidance for Local Authorities and Schools</w:t>
      </w:r>
      <w:r w:rsidRPr="3884F87C">
        <w:rPr>
          <w:rFonts w:eastAsia="Calibri"/>
        </w:rPr>
        <w:t xml:space="preserve"> (DfE, 2024)</w:t>
      </w:r>
      <w:r w:rsidR="00A1644C">
        <w:rPr>
          <w:rFonts w:eastAsia="Calibri"/>
        </w:rPr>
        <w:t xml:space="preserve">; </w:t>
      </w:r>
      <w:r w:rsidRPr="3884F87C">
        <w:rPr>
          <w:rFonts w:eastAsia="Calibri"/>
          <w:i/>
          <w:iCs/>
        </w:rPr>
        <w:t>Parental Responsibility Measures for School Attendance</w:t>
      </w:r>
      <w:r w:rsidRPr="3884F87C">
        <w:rPr>
          <w:rFonts w:eastAsia="Calibri"/>
        </w:rPr>
        <w:t xml:space="preserve"> (DfE, updated 2024)</w:t>
      </w:r>
      <w:r w:rsidR="00A1644C">
        <w:rPr>
          <w:rFonts w:eastAsia="Calibri"/>
        </w:rPr>
        <w:t xml:space="preserve">. </w:t>
      </w:r>
    </w:p>
    <w:p w14:paraId="6906AC28" w14:textId="77777777" w:rsidR="7E48F7F7" w:rsidRDefault="7E48F7F7" w:rsidP="3884F87C">
      <w:pPr>
        <w:rPr>
          <w:rFonts w:eastAsia="Calibri"/>
        </w:rPr>
      </w:pPr>
      <w:r w:rsidRPr="3884F87C">
        <w:rPr>
          <w:rFonts w:eastAsia="Calibri"/>
        </w:rPr>
        <w:t>Together, these documents set out the legal duties and safeguarding responsibilities that underpin this Attendance Policy.</w:t>
      </w:r>
    </w:p>
    <w:p w14:paraId="40076647" w14:textId="77777777" w:rsidR="3884F87C" w:rsidRDefault="3884F87C" w:rsidP="3884F87C">
      <w:pPr>
        <w:rPr>
          <w:rFonts w:eastAsia="Calibri"/>
        </w:rPr>
      </w:pPr>
    </w:p>
    <w:p w14:paraId="76EB9346" w14:textId="77777777" w:rsidR="7E48F7F7" w:rsidRDefault="7E48F7F7" w:rsidP="3884F87C">
      <w:pPr>
        <w:rPr>
          <w:rFonts w:ascii="Segoe UI" w:eastAsia="Segoe UI" w:hAnsi="Segoe UI" w:cs="Segoe UI"/>
          <w:b/>
          <w:bCs/>
          <w:color w:val="00768A"/>
          <w:sz w:val="28"/>
          <w:szCs w:val="28"/>
        </w:rPr>
      </w:pPr>
      <w:r w:rsidRPr="3884F87C">
        <w:rPr>
          <w:rFonts w:ascii="Segoe UI" w:eastAsia="Segoe UI" w:hAnsi="Segoe UI" w:cs="Segoe UI"/>
          <w:b/>
          <w:bCs/>
          <w:color w:val="00768A"/>
          <w:sz w:val="28"/>
          <w:szCs w:val="28"/>
        </w:rPr>
        <w:t>Abbreviations</w:t>
      </w:r>
    </w:p>
    <w:p w14:paraId="467DCA55" w14:textId="77777777" w:rsidR="3466EDB0" w:rsidRDefault="0E25D673" w:rsidP="3884F87C">
      <w:pPr>
        <w:rPr>
          <w:rFonts w:eastAsia="Calibri"/>
          <w:color w:val="000000" w:themeColor="text1"/>
        </w:rPr>
      </w:pPr>
      <w:r w:rsidRPr="30F88CC7">
        <w:rPr>
          <w:rFonts w:eastAsia="Calibri"/>
          <w:color w:val="000000" w:themeColor="text1"/>
        </w:rPr>
        <w:t xml:space="preserve">EWS – Education Welfare </w:t>
      </w:r>
      <w:r w:rsidR="6D333AC2" w:rsidRPr="30F88CC7">
        <w:rPr>
          <w:rFonts w:eastAsia="Calibri"/>
          <w:color w:val="000000" w:themeColor="text1"/>
        </w:rPr>
        <w:t>Service, EWO</w:t>
      </w:r>
      <w:r w:rsidRPr="30F88CC7">
        <w:rPr>
          <w:rFonts w:eastAsia="Calibri"/>
          <w:color w:val="000000" w:themeColor="text1"/>
        </w:rPr>
        <w:t xml:space="preserve"> – Education Welfare Officer, CME – Child Missing Education, WAT – Waterton Academy Trust, LA – Local Authority</w:t>
      </w:r>
    </w:p>
    <w:p w14:paraId="62C7F9EA" w14:textId="77777777" w:rsidR="3884F87C" w:rsidRDefault="3466EDB0" w:rsidP="3884F87C">
      <w:r w:rsidRPr="3884F87C">
        <w:rPr>
          <w:rFonts w:eastAsia="Calibri"/>
          <w:color w:val="000000" w:themeColor="text1"/>
        </w:rPr>
        <w:t xml:space="preserve">PN – Penalty Notice, </w:t>
      </w:r>
      <w:r w:rsidR="00A1644C" w:rsidRPr="00A1644C">
        <w:rPr>
          <w:rStyle w:val="Strong"/>
          <w:b w:val="0"/>
        </w:rPr>
        <w:t>PA</w:t>
      </w:r>
      <w:r w:rsidR="00A1644C" w:rsidRPr="00A1644C">
        <w:rPr>
          <w:b/>
        </w:rPr>
        <w:t xml:space="preserve"> </w:t>
      </w:r>
      <w:r w:rsidR="00A1644C" w:rsidRPr="00A1644C">
        <w:t xml:space="preserve">Persistent Absence. </w:t>
      </w:r>
      <w:r w:rsidR="00A1644C" w:rsidRPr="00A1644C">
        <w:rPr>
          <w:rStyle w:val="Strong"/>
          <w:b w:val="0"/>
        </w:rPr>
        <w:t>SA</w:t>
      </w:r>
      <w:r w:rsidR="00A1644C" w:rsidRPr="00A1644C">
        <w:rPr>
          <w:b/>
        </w:rPr>
        <w:t xml:space="preserve"> </w:t>
      </w:r>
      <w:r w:rsidR="00A1644C" w:rsidRPr="00A1644C">
        <w:t>Severe</w:t>
      </w:r>
      <w:r w:rsidR="00A1644C">
        <w:t xml:space="preserve"> Absence. (For a 190-day year, PA is </w:t>
      </w:r>
      <w:r w:rsidR="00A1644C" w:rsidRPr="00A1644C">
        <w:t xml:space="preserve">typically </w:t>
      </w:r>
      <w:r w:rsidR="00A1644C" w:rsidRPr="00A1644C">
        <w:rPr>
          <w:rStyle w:val="Strong"/>
          <w:b w:val="0"/>
        </w:rPr>
        <w:t>19 days</w:t>
      </w:r>
      <w:r w:rsidR="00A1644C" w:rsidRPr="00A1644C">
        <w:t xml:space="preserve"> or more missed, SA is typically </w:t>
      </w:r>
      <w:r w:rsidR="00A1644C" w:rsidRPr="00A1644C">
        <w:rPr>
          <w:rStyle w:val="Strong"/>
          <w:b w:val="0"/>
        </w:rPr>
        <w:t>95 days</w:t>
      </w:r>
      <w:r w:rsidR="00A1644C" w:rsidRPr="00A1644C">
        <w:t xml:space="preserve"> or more missed.</w:t>
      </w:r>
    </w:p>
    <w:p w14:paraId="2CCB7A73" w14:textId="77777777" w:rsidR="00A1644C" w:rsidRDefault="00A1644C" w:rsidP="3884F87C">
      <w:pPr>
        <w:rPr>
          <w:rFonts w:eastAsia="Calibri"/>
        </w:rPr>
      </w:pPr>
    </w:p>
    <w:p w14:paraId="15254B99" w14:textId="77777777" w:rsidR="02CE8C69" w:rsidRDefault="399977D0" w:rsidP="3884F87C">
      <w:pPr>
        <w:pStyle w:val="Heading2"/>
        <w:rPr>
          <w:rFonts w:ascii="Metrisch" w:eastAsia="Calibri" w:hAnsi="Metrisch"/>
          <w:sz w:val="24"/>
          <w:szCs w:val="24"/>
          <w:lang w:eastAsia="en-GB"/>
        </w:rPr>
      </w:pPr>
      <w:bookmarkStart w:id="9" w:name="_Toc212185330"/>
      <w:r>
        <w:t>Our Approach</w:t>
      </w:r>
      <w:bookmarkEnd w:id="9"/>
    </w:p>
    <w:p w14:paraId="52D1DA70" w14:textId="77777777" w:rsidR="02CE8C69" w:rsidRDefault="02CE8C69" w:rsidP="00A1644C">
      <w:pPr>
        <w:rPr>
          <w:rFonts w:eastAsia="Calibri"/>
          <w:lang w:eastAsia="en-GB"/>
        </w:rPr>
      </w:pPr>
      <w:r w:rsidRPr="3884F87C">
        <w:rPr>
          <w:rFonts w:eastAsia="Calibri"/>
          <w:lang w:eastAsia="en-GB"/>
        </w:rPr>
        <w:lastRenderedPageBreak/>
        <w:t xml:space="preserve">At Waterton Academy Trust, attendance is a shared responsibility. </w:t>
      </w:r>
      <w:r w:rsidR="00A1644C">
        <w:t xml:space="preserve">Our culture is built on belonging and strong relationships, with early intervention where needed. We use accurate and timely data and </w:t>
      </w:r>
      <w:r w:rsidR="00A1644C" w:rsidRPr="00706DEE">
        <w:t>a</w:t>
      </w:r>
      <w:r w:rsidR="00A1644C" w:rsidRPr="00706DEE">
        <w:rPr>
          <w:b/>
        </w:rPr>
        <w:t xml:space="preserve"> </w:t>
      </w:r>
      <w:r w:rsidR="00A1644C" w:rsidRPr="00706DEE">
        <w:rPr>
          <w:rStyle w:val="Strong"/>
          <w:b w:val="0"/>
        </w:rPr>
        <w:t>three-tier model</w:t>
      </w:r>
      <w:r w:rsidR="00A1644C">
        <w:t xml:space="preserve"> of support</w:t>
      </w:r>
      <w:r w:rsidR="00DE040D">
        <w:t>, s</w:t>
      </w:r>
      <w:r w:rsidR="00A1644C">
        <w:t xml:space="preserve">ee </w:t>
      </w:r>
      <w:r w:rsidR="00A1644C" w:rsidRPr="00706DEE">
        <w:rPr>
          <w:rStyle w:val="Strong"/>
          <w:b w:val="0"/>
        </w:rPr>
        <w:t>Appendix 1</w:t>
      </w:r>
      <w:r w:rsidR="00A1644C" w:rsidRPr="00706DEE">
        <w:rPr>
          <w:b/>
        </w:rPr>
        <w:t>.</w:t>
      </w:r>
      <w:r w:rsidRPr="3884F87C">
        <w:rPr>
          <w:rFonts w:eastAsia="Calibri"/>
          <w:lang w:eastAsia="en-GB"/>
        </w:rPr>
        <w:t xml:space="preserve"> Together, we aim to ensure every child attends regularly, is ready to learn, and can thrive.</w:t>
      </w:r>
    </w:p>
    <w:p w14:paraId="57B5DAD2" w14:textId="77777777" w:rsidR="3884F87C" w:rsidRDefault="3884F87C" w:rsidP="3884F87C">
      <w:pPr>
        <w:rPr>
          <w:rFonts w:eastAsia="Calibri"/>
          <w:lang w:eastAsia="en-GB"/>
        </w:rPr>
      </w:pPr>
    </w:p>
    <w:p w14:paraId="769885D9" w14:textId="77777777" w:rsidR="00706DEE" w:rsidRDefault="2A3EF529" w:rsidP="00706DEE">
      <w:pPr>
        <w:pStyle w:val="Heading2"/>
        <w:rPr>
          <w:rFonts w:ascii="Metrisch" w:eastAsia="Calibri" w:hAnsi="Metrisch"/>
          <w:sz w:val="24"/>
          <w:szCs w:val="24"/>
          <w:lang w:eastAsia="en-GB"/>
        </w:rPr>
      </w:pPr>
      <w:bookmarkStart w:id="10" w:name="_Toc212185331"/>
      <w:r>
        <w:t>Core Model for Improving Attendance</w:t>
      </w:r>
      <w:bookmarkEnd w:id="10"/>
    </w:p>
    <w:p w14:paraId="5453D4AF" w14:textId="77777777" w:rsidR="00706DEE" w:rsidRPr="000112B2" w:rsidRDefault="00C76CF6" w:rsidP="00706DEE">
      <w:r>
        <w:rPr>
          <w:rFonts w:eastAsia="Calibri"/>
          <w:lang w:eastAsia="en-GB"/>
        </w:rPr>
        <w:t xml:space="preserve">The </w:t>
      </w:r>
      <w:r w:rsidR="00706DEE" w:rsidRPr="3884F87C">
        <w:rPr>
          <w:rFonts w:eastAsia="Calibri"/>
          <w:lang w:eastAsia="en-GB"/>
        </w:rPr>
        <w:t xml:space="preserve">Waterton </w:t>
      </w:r>
      <w:r w:rsidR="00DE040D">
        <w:rPr>
          <w:rFonts w:eastAsia="Calibri"/>
          <w:lang w:eastAsia="en-GB"/>
        </w:rPr>
        <w:t xml:space="preserve">Tiered Approach to attendance is based on the following shared </w:t>
      </w:r>
      <w:r w:rsidR="00F654E6">
        <w:rPr>
          <w:rFonts w:eastAsia="Calibri"/>
          <w:lang w:eastAsia="en-GB"/>
        </w:rPr>
        <w:t>commitment</w:t>
      </w:r>
      <w:r>
        <w:rPr>
          <w:rFonts w:eastAsia="Calibri"/>
          <w:lang w:eastAsia="en-GB"/>
        </w:rPr>
        <w:t xml:space="preserve"> to </w:t>
      </w:r>
      <w:r w:rsidR="00706DEE" w:rsidRPr="3884F87C">
        <w:rPr>
          <w:rFonts w:eastAsia="Calibri"/>
          <w:lang w:eastAsia="en-GB"/>
        </w:rPr>
        <w:t>promot</w:t>
      </w:r>
      <w:r>
        <w:rPr>
          <w:rFonts w:eastAsia="Calibri"/>
          <w:lang w:eastAsia="en-GB"/>
        </w:rPr>
        <w:t>ing</w:t>
      </w:r>
      <w:r w:rsidR="00706DEE" w:rsidRPr="3884F87C">
        <w:rPr>
          <w:rFonts w:eastAsia="Calibri"/>
          <w:lang w:eastAsia="en-GB"/>
        </w:rPr>
        <w:t xml:space="preserve"> and sustain</w:t>
      </w:r>
      <w:r>
        <w:rPr>
          <w:rFonts w:eastAsia="Calibri"/>
          <w:lang w:eastAsia="en-GB"/>
        </w:rPr>
        <w:t>ing</w:t>
      </w:r>
      <w:r w:rsidR="00706DEE" w:rsidRPr="3884F87C">
        <w:rPr>
          <w:rFonts w:eastAsia="Calibri"/>
          <w:lang w:eastAsia="en-GB"/>
        </w:rPr>
        <w:t xml:space="preserve"> high attendance</w:t>
      </w:r>
      <w:r w:rsidR="00706DEE">
        <w:rPr>
          <w:rFonts w:eastAsia="Calibri"/>
          <w:lang w:eastAsia="en-GB"/>
        </w:rPr>
        <w:t xml:space="preserve">.  </w:t>
      </w:r>
    </w:p>
    <w:p w14:paraId="2F132B58" w14:textId="77777777" w:rsidR="00706DEE" w:rsidRDefault="00706DEE" w:rsidP="00A95102">
      <w:pPr>
        <w:numPr>
          <w:ilvl w:val="0"/>
          <w:numId w:val="15"/>
        </w:numPr>
        <w:rPr>
          <w:rFonts w:eastAsia="Calibri"/>
          <w:lang w:eastAsia="en-GB"/>
        </w:rPr>
      </w:pPr>
      <w:r w:rsidRPr="3884F87C">
        <w:rPr>
          <w:rFonts w:eastAsia="Calibri"/>
          <w:lang w:eastAsia="en-GB"/>
        </w:rPr>
        <w:t>Understand pupils and families holistically</w:t>
      </w:r>
    </w:p>
    <w:p w14:paraId="0D72ACC8" w14:textId="77777777" w:rsidR="00706DEE" w:rsidRDefault="00706DEE" w:rsidP="00A95102">
      <w:pPr>
        <w:numPr>
          <w:ilvl w:val="0"/>
          <w:numId w:val="15"/>
        </w:numPr>
        <w:rPr>
          <w:rFonts w:eastAsia="Calibri"/>
          <w:lang w:eastAsia="en-GB"/>
        </w:rPr>
      </w:pPr>
      <w:r w:rsidRPr="3884F87C">
        <w:rPr>
          <w:rFonts w:eastAsia="Calibri"/>
          <w:lang w:eastAsia="en-GB"/>
        </w:rPr>
        <w:t>Foster community, connection, and belonging</w:t>
      </w:r>
    </w:p>
    <w:p w14:paraId="035B3805" w14:textId="77777777" w:rsidR="00706DEE" w:rsidRDefault="00706DEE" w:rsidP="00A95102">
      <w:pPr>
        <w:numPr>
          <w:ilvl w:val="0"/>
          <w:numId w:val="15"/>
        </w:numPr>
        <w:rPr>
          <w:rFonts w:eastAsia="Calibri"/>
          <w:lang w:eastAsia="en-GB"/>
        </w:rPr>
      </w:pPr>
      <w:r w:rsidRPr="3884F87C">
        <w:rPr>
          <w:rFonts w:eastAsia="Calibri"/>
          <w:lang w:eastAsia="en-GB"/>
        </w:rPr>
        <w:t>Communicate clearly and constructively with families</w:t>
      </w:r>
    </w:p>
    <w:p w14:paraId="5D80D69B" w14:textId="77777777" w:rsidR="00706DEE" w:rsidRDefault="00706DEE" w:rsidP="00A95102">
      <w:pPr>
        <w:numPr>
          <w:ilvl w:val="0"/>
          <w:numId w:val="15"/>
        </w:numPr>
        <w:rPr>
          <w:rFonts w:eastAsia="Calibri"/>
          <w:lang w:eastAsia="en-GB"/>
        </w:rPr>
      </w:pPr>
      <w:r w:rsidRPr="3884F87C">
        <w:rPr>
          <w:rFonts w:eastAsia="Calibri"/>
          <w:lang w:eastAsia="en-GB"/>
        </w:rPr>
        <w:t>Strengthen classroom provision and engagement</w:t>
      </w:r>
    </w:p>
    <w:p w14:paraId="32B5DA64" w14:textId="77777777" w:rsidR="00706DEE" w:rsidRDefault="00706DEE" w:rsidP="00A95102">
      <w:pPr>
        <w:numPr>
          <w:ilvl w:val="0"/>
          <w:numId w:val="15"/>
        </w:numPr>
        <w:rPr>
          <w:rFonts w:eastAsia="Calibri"/>
          <w:lang w:eastAsia="en-GB"/>
        </w:rPr>
      </w:pPr>
      <w:r w:rsidRPr="3884F87C">
        <w:rPr>
          <w:rFonts w:eastAsia="Calibri"/>
          <w:lang w:eastAsia="en-GB"/>
        </w:rPr>
        <w:t>Deliver targeted interventions where needed</w:t>
      </w:r>
    </w:p>
    <w:p w14:paraId="0587FF41" w14:textId="77777777" w:rsidR="00706DEE" w:rsidRDefault="00706DEE" w:rsidP="00A95102">
      <w:pPr>
        <w:numPr>
          <w:ilvl w:val="0"/>
          <w:numId w:val="15"/>
        </w:numPr>
        <w:rPr>
          <w:rFonts w:eastAsia="Calibri"/>
          <w:lang w:eastAsia="en-GB"/>
        </w:rPr>
      </w:pPr>
      <w:r w:rsidRPr="3884F87C">
        <w:rPr>
          <w:rFonts w:eastAsia="Calibri"/>
          <w:lang w:eastAsia="en-GB"/>
        </w:rPr>
        <w:t>Use research evidence to inform our work</w:t>
      </w:r>
    </w:p>
    <w:p w14:paraId="4D581AAF" w14:textId="77777777" w:rsidR="00706DEE" w:rsidRDefault="00706DEE" w:rsidP="00A95102">
      <w:pPr>
        <w:numPr>
          <w:ilvl w:val="0"/>
          <w:numId w:val="15"/>
        </w:numPr>
        <w:rPr>
          <w:rFonts w:eastAsia="Calibri"/>
          <w:lang w:eastAsia="en-GB"/>
        </w:rPr>
      </w:pPr>
      <w:r w:rsidRPr="3884F87C">
        <w:rPr>
          <w:rFonts w:eastAsia="Calibri"/>
          <w:lang w:eastAsia="en-GB"/>
        </w:rPr>
        <w:t>Monitor and review impact regularly</w:t>
      </w:r>
    </w:p>
    <w:p w14:paraId="48047CA5" w14:textId="77777777" w:rsidR="00706DEE" w:rsidRDefault="00706DEE" w:rsidP="00A95102">
      <w:pPr>
        <w:numPr>
          <w:ilvl w:val="0"/>
          <w:numId w:val="15"/>
        </w:numPr>
        <w:rPr>
          <w:rFonts w:eastAsia="Calibri"/>
          <w:lang w:eastAsia="en-GB"/>
        </w:rPr>
      </w:pPr>
      <w:r w:rsidRPr="3884F87C">
        <w:rPr>
          <w:rFonts w:eastAsia="Calibri"/>
          <w:lang w:eastAsia="en-GB"/>
        </w:rPr>
        <w:t>Avoid initiative overload by following implementation guidance</w:t>
      </w:r>
    </w:p>
    <w:p w14:paraId="6F2EB44F" w14:textId="77777777" w:rsidR="00706DEE" w:rsidRDefault="00706DEE" w:rsidP="00A95102">
      <w:pPr>
        <w:numPr>
          <w:ilvl w:val="0"/>
          <w:numId w:val="15"/>
        </w:numPr>
        <w:rPr>
          <w:rFonts w:eastAsia="Calibri"/>
          <w:lang w:eastAsia="en-GB"/>
        </w:rPr>
      </w:pPr>
      <w:r w:rsidRPr="3884F87C">
        <w:rPr>
          <w:rFonts w:eastAsia="Calibri"/>
          <w:lang w:eastAsia="en-GB"/>
        </w:rPr>
        <w:t>Ensure governors play a strategic and accountable role</w:t>
      </w:r>
    </w:p>
    <w:p w14:paraId="6DC829E4" w14:textId="77777777" w:rsidR="00706DEE" w:rsidRDefault="00706DEE" w:rsidP="00706DEE">
      <w:pPr>
        <w:rPr>
          <w:rFonts w:eastAsia="Calibri"/>
          <w:b/>
          <w:bCs/>
          <w:lang w:eastAsia="en-GB"/>
        </w:rPr>
      </w:pPr>
    </w:p>
    <w:p w14:paraId="32FBFEF3" w14:textId="77777777" w:rsidR="00706DEE" w:rsidRDefault="00706DEE" w:rsidP="00706DEE">
      <w:pPr>
        <w:rPr>
          <w:rFonts w:eastAsia="Calibri"/>
          <w:lang w:eastAsia="en-GB"/>
        </w:rPr>
      </w:pPr>
      <w:r w:rsidRPr="3884F87C">
        <w:rPr>
          <w:rFonts w:eastAsia="Calibri"/>
          <w:lang w:eastAsia="en-GB"/>
        </w:rPr>
        <w:t>Our approach aligns with the Department for Education’s six principles:</w:t>
      </w:r>
    </w:p>
    <w:p w14:paraId="08707225" w14:textId="77777777" w:rsidR="00706DEE" w:rsidRDefault="00706DEE" w:rsidP="00A95102">
      <w:pPr>
        <w:numPr>
          <w:ilvl w:val="0"/>
          <w:numId w:val="13"/>
        </w:numPr>
        <w:rPr>
          <w:rFonts w:eastAsia="Calibri"/>
          <w:lang w:eastAsia="en-GB"/>
        </w:rPr>
      </w:pPr>
      <w:r w:rsidRPr="3884F87C">
        <w:rPr>
          <w:rFonts w:eastAsia="Calibri"/>
          <w:b/>
          <w:bCs/>
          <w:lang w:eastAsia="en-GB"/>
        </w:rPr>
        <w:t>Expect</w:t>
      </w:r>
      <w:r w:rsidRPr="3884F87C">
        <w:rPr>
          <w:rFonts w:eastAsia="Calibri"/>
          <w:lang w:eastAsia="en-GB"/>
        </w:rPr>
        <w:t>: Set high standards and build a culture that values attendance</w:t>
      </w:r>
    </w:p>
    <w:p w14:paraId="5CD79BF4" w14:textId="77777777" w:rsidR="00706DEE" w:rsidRDefault="00706DEE" w:rsidP="00A95102">
      <w:pPr>
        <w:numPr>
          <w:ilvl w:val="0"/>
          <w:numId w:val="13"/>
        </w:numPr>
        <w:rPr>
          <w:rFonts w:eastAsia="Calibri"/>
          <w:lang w:eastAsia="en-GB"/>
        </w:rPr>
      </w:pPr>
      <w:r w:rsidRPr="3884F87C">
        <w:rPr>
          <w:rFonts w:eastAsia="Calibri"/>
          <w:b/>
          <w:bCs/>
          <w:lang w:eastAsia="en-GB"/>
        </w:rPr>
        <w:t>Monitor</w:t>
      </w:r>
      <w:r w:rsidRPr="3884F87C">
        <w:rPr>
          <w:rFonts w:eastAsia="Calibri"/>
          <w:lang w:eastAsia="en-GB"/>
        </w:rPr>
        <w:t>: Use data to spot issues early at individual and group level</w:t>
      </w:r>
    </w:p>
    <w:p w14:paraId="5686C76A" w14:textId="77777777" w:rsidR="00706DEE" w:rsidRDefault="00706DEE" w:rsidP="00A95102">
      <w:pPr>
        <w:numPr>
          <w:ilvl w:val="0"/>
          <w:numId w:val="13"/>
        </w:numPr>
        <w:rPr>
          <w:rFonts w:eastAsia="Calibri"/>
          <w:lang w:eastAsia="en-GB"/>
        </w:rPr>
      </w:pPr>
      <w:r w:rsidRPr="3884F87C">
        <w:rPr>
          <w:rFonts w:eastAsia="Calibri"/>
          <w:b/>
          <w:bCs/>
          <w:lang w:eastAsia="en-GB"/>
        </w:rPr>
        <w:t>Listen and Understand</w:t>
      </w:r>
      <w:r w:rsidRPr="3884F87C">
        <w:rPr>
          <w:rFonts w:eastAsia="Calibri"/>
          <w:lang w:eastAsia="en-GB"/>
        </w:rPr>
        <w:t>: Explore barriers with families and agree next steps</w:t>
      </w:r>
    </w:p>
    <w:p w14:paraId="0B9D1D4E" w14:textId="77777777" w:rsidR="00706DEE" w:rsidRDefault="00706DEE" w:rsidP="00A95102">
      <w:pPr>
        <w:numPr>
          <w:ilvl w:val="0"/>
          <w:numId w:val="13"/>
        </w:numPr>
        <w:rPr>
          <w:rFonts w:eastAsia="Calibri"/>
          <w:lang w:eastAsia="en-GB"/>
        </w:rPr>
      </w:pPr>
      <w:r w:rsidRPr="3884F87C">
        <w:rPr>
          <w:rFonts w:eastAsia="Calibri"/>
          <w:b/>
          <w:bCs/>
          <w:lang w:eastAsia="en-GB"/>
        </w:rPr>
        <w:t>Support</w:t>
      </w:r>
      <w:r w:rsidRPr="3884F87C">
        <w:rPr>
          <w:rFonts w:eastAsia="Calibri"/>
          <w:lang w:eastAsia="en-GB"/>
        </w:rPr>
        <w:t>: Remove in-school barriers and help access wider support</w:t>
      </w:r>
    </w:p>
    <w:p w14:paraId="2579ED1D" w14:textId="77777777" w:rsidR="00706DEE" w:rsidRDefault="00706DEE" w:rsidP="00A95102">
      <w:pPr>
        <w:numPr>
          <w:ilvl w:val="0"/>
          <w:numId w:val="13"/>
        </w:numPr>
        <w:rPr>
          <w:rFonts w:eastAsia="Calibri"/>
          <w:lang w:eastAsia="en-GB"/>
        </w:rPr>
      </w:pPr>
      <w:r w:rsidRPr="3884F87C">
        <w:rPr>
          <w:rFonts w:eastAsia="Calibri"/>
          <w:b/>
          <w:bCs/>
          <w:lang w:eastAsia="en-GB"/>
        </w:rPr>
        <w:t>Formalise</w:t>
      </w:r>
      <w:r w:rsidRPr="3884F87C">
        <w:rPr>
          <w:rFonts w:eastAsia="Calibri"/>
          <w:lang w:eastAsia="en-GB"/>
        </w:rPr>
        <w:t>: Be clear about expectations and consequences if support isn’t working</w:t>
      </w:r>
    </w:p>
    <w:p w14:paraId="518A38B7" w14:textId="77777777" w:rsidR="00706DEE" w:rsidRDefault="00706DEE" w:rsidP="00A95102">
      <w:pPr>
        <w:numPr>
          <w:ilvl w:val="0"/>
          <w:numId w:val="13"/>
        </w:numPr>
        <w:rPr>
          <w:rFonts w:eastAsia="Calibri"/>
          <w:lang w:eastAsia="en-GB"/>
        </w:rPr>
      </w:pPr>
      <w:r w:rsidRPr="3884F87C">
        <w:rPr>
          <w:rFonts w:eastAsia="Calibri"/>
          <w:b/>
          <w:bCs/>
          <w:lang w:eastAsia="en-GB"/>
        </w:rPr>
        <w:t>Enforce</w:t>
      </w:r>
      <w:r w:rsidRPr="3884F87C">
        <w:rPr>
          <w:rFonts w:eastAsia="Calibri"/>
          <w:lang w:eastAsia="en-GB"/>
        </w:rPr>
        <w:t>: Use legal powers when all other avenues have been exhausted</w:t>
      </w:r>
    </w:p>
    <w:p w14:paraId="3EAEB3C0" w14:textId="77777777" w:rsidR="00706DEE" w:rsidRDefault="00706DEE" w:rsidP="00706DEE"/>
    <w:p w14:paraId="4F329C79" w14:textId="77777777" w:rsidR="00706DEE" w:rsidRPr="00CA2ED1" w:rsidRDefault="00F654E6" w:rsidP="00706DEE">
      <w:r>
        <w:t>Our commitment and these</w:t>
      </w:r>
      <w:r w:rsidR="00706DEE" w:rsidRPr="00CA2ED1">
        <w:t xml:space="preserve"> principles are enacted through </w:t>
      </w:r>
      <w:r w:rsidR="00706DEE" w:rsidRPr="00CA2ED1">
        <w:rPr>
          <w:rStyle w:val="Strong"/>
          <w:b w:val="0"/>
        </w:rPr>
        <w:t>Tier 1 universal culture and curriculum</w:t>
      </w:r>
      <w:r w:rsidR="00706DEE" w:rsidRPr="00CA2ED1">
        <w:rPr>
          <w:b/>
        </w:rPr>
        <w:t xml:space="preserve">, </w:t>
      </w:r>
      <w:r w:rsidR="00706DEE" w:rsidRPr="00CA2ED1">
        <w:rPr>
          <w:rStyle w:val="Strong"/>
          <w:b w:val="0"/>
        </w:rPr>
        <w:t>Tier 2 targeted help</w:t>
      </w:r>
      <w:r w:rsidR="00706DEE" w:rsidRPr="00CA2ED1">
        <w:rPr>
          <w:b/>
        </w:rPr>
        <w:t xml:space="preserve">, </w:t>
      </w:r>
      <w:r w:rsidR="00706DEE" w:rsidRPr="00CA2ED1">
        <w:t xml:space="preserve">and </w:t>
      </w:r>
      <w:r w:rsidR="00706DEE" w:rsidRPr="00CA2ED1">
        <w:rPr>
          <w:rStyle w:val="Strong"/>
          <w:b w:val="0"/>
        </w:rPr>
        <w:t>Tier 3 multi-agency and legal routes</w:t>
      </w:r>
      <w:r w:rsidR="00706DEE" w:rsidRPr="00CA2ED1">
        <w:t xml:space="preserve">: </w:t>
      </w:r>
    </w:p>
    <w:p w14:paraId="63A9B1FC" w14:textId="77777777" w:rsidR="00706DEE" w:rsidRDefault="00706DEE" w:rsidP="000112B2">
      <w:pPr>
        <w:rPr>
          <w:rFonts w:eastAsia="Calibri"/>
          <w:lang w:eastAsia="en-GB"/>
        </w:rPr>
      </w:pPr>
    </w:p>
    <w:p w14:paraId="001DFD32" w14:textId="77777777" w:rsidR="00706DEE" w:rsidRDefault="2A3EF529" w:rsidP="00706DEE">
      <w:pPr>
        <w:pStyle w:val="Heading1"/>
        <w:rPr>
          <w:rFonts w:ascii="Metrisch" w:eastAsia="Calibri" w:hAnsi="Metrisch"/>
          <w:sz w:val="24"/>
          <w:szCs w:val="24"/>
          <w:lang w:eastAsia="en-GB"/>
        </w:rPr>
      </w:pPr>
      <w:bookmarkStart w:id="11" w:name="_Toc212185332"/>
      <w:r>
        <w:t>Promoting and Celebrating Attendance</w:t>
      </w:r>
      <w:bookmarkEnd w:id="11"/>
    </w:p>
    <w:p w14:paraId="1987292E" w14:textId="77777777" w:rsidR="00706DEE" w:rsidRDefault="2A3EF529" w:rsidP="479C8BD8">
      <w:pPr>
        <w:rPr>
          <w:rFonts w:eastAsia="Calibri"/>
          <w:highlight w:val="yellow"/>
          <w:lang w:eastAsia="en-GB"/>
        </w:rPr>
      </w:pPr>
      <w:r w:rsidRPr="479C8BD8">
        <w:rPr>
          <w:rFonts w:eastAsia="Calibri"/>
          <w:lang w:eastAsia="en-GB"/>
        </w:rPr>
        <w:t xml:space="preserve">Attendance and punctuality are promoted through </w:t>
      </w:r>
      <w:r w:rsidR="1588766F" w:rsidRPr="479C8BD8">
        <w:rPr>
          <w:rFonts w:eastAsia="Calibri"/>
          <w:lang w:eastAsia="en-GB"/>
        </w:rPr>
        <w:t xml:space="preserve">class </w:t>
      </w:r>
      <w:r w:rsidRPr="479C8BD8">
        <w:rPr>
          <w:rFonts w:eastAsia="Calibri"/>
          <w:lang w:eastAsia="en-GB"/>
        </w:rPr>
        <w:t>teaching, assemblies, and celebrations. Each school develops its own approach to rewarding and improving attendance</w:t>
      </w:r>
      <w:r w:rsidR="2F208621" w:rsidRPr="479C8BD8">
        <w:rPr>
          <w:rFonts w:eastAsia="Calibri"/>
          <w:lang w:eastAsia="en-GB"/>
        </w:rPr>
        <w:t xml:space="preserve"> in line with the Waterton Tiered Approach to attendance</w:t>
      </w:r>
      <w:r w:rsidR="2D12A94C" w:rsidRPr="479C8BD8">
        <w:rPr>
          <w:rFonts w:eastAsia="Calibri"/>
          <w:lang w:eastAsia="en-GB"/>
        </w:rPr>
        <w:t>. This is</w:t>
      </w:r>
      <w:r w:rsidR="0980A1F7" w:rsidRPr="479C8BD8">
        <w:rPr>
          <w:rFonts w:eastAsia="Calibri"/>
          <w:lang w:eastAsia="en-GB"/>
        </w:rPr>
        <w:t xml:space="preserve"> outlined </w:t>
      </w:r>
      <w:r w:rsidR="3C5380DF" w:rsidRPr="479C8BD8">
        <w:rPr>
          <w:rFonts w:eastAsia="Calibri"/>
          <w:lang w:eastAsia="en-GB"/>
        </w:rPr>
        <w:t xml:space="preserve">in </w:t>
      </w:r>
      <w:r w:rsidR="6A2EA5AA" w:rsidRPr="479C8BD8">
        <w:rPr>
          <w:rFonts w:eastAsia="Calibri"/>
          <w:lang w:eastAsia="en-GB"/>
        </w:rPr>
        <w:t>t</w:t>
      </w:r>
      <w:r w:rsidR="648472CA" w:rsidRPr="479C8BD8">
        <w:rPr>
          <w:rFonts w:eastAsia="Calibri"/>
          <w:lang w:eastAsia="en-GB"/>
        </w:rPr>
        <w:t>he</w:t>
      </w:r>
      <w:r w:rsidR="7D7445B3" w:rsidRPr="479C8BD8">
        <w:rPr>
          <w:rFonts w:eastAsia="Calibri"/>
          <w:lang w:eastAsia="en-GB"/>
        </w:rPr>
        <w:t xml:space="preserve"> </w:t>
      </w:r>
      <w:r w:rsidR="3BAD2445" w:rsidRPr="479C8BD8">
        <w:rPr>
          <w:rFonts w:eastAsia="Calibri"/>
          <w:lang w:eastAsia="en-GB"/>
        </w:rPr>
        <w:t>document</w:t>
      </w:r>
      <w:r w:rsidR="512C1832" w:rsidRPr="479C8BD8">
        <w:rPr>
          <w:rFonts w:eastAsia="Calibri"/>
          <w:color w:val="FF0000"/>
          <w:lang w:eastAsia="en-GB"/>
        </w:rPr>
        <w:t xml:space="preserve"> </w:t>
      </w:r>
      <w:r w:rsidR="512C1832" w:rsidRPr="479C8BD8">
        <w:rPr>
          <w:rFonts w:eastAsia="Calibri"/>
          <w:lang w:eastAsia="en-GB"/>
        </w:rPr>
        <w:t>Appendix 2 Template:</w:t>
      </w:r>
      <w:r w:rsidR="0980A1F7" w:rsidRPr="479C8BD8">
        <w:rPr>
          <w:rFonts w:eastAsia="Calibri"/>
          <w:color w:val="FF0000"/>
          <w:lang w:eastAsia="en-GB"/>
        </w:rPr>
        <w:t xml:space="preserve"> </w:t>
      </w:r>
      <w:r w:rsidR="07B52CA5" w:rsidRPr="479C8BD8">
        <w:rPr>
          <w:rFonts w:eastAsia="Calibri"/>
          <w:lang w:eastAsia="en-GB"/>
        </w:rPr>
        <w:t>A</w:t>
      </w:r>
      <w:r w:rsidR="0980A1F7" w:rsidRPr="479C8BD8">
        <w:rPr>
          <w:rFonts w:eastAsia="Calibri"/>
          <w:lang w:eastAsia="en-GB"/>
        </w:rPr>
        <w:t>ttendance</w:t>
      </w:r>
      <w:r w:rsidR="00536E6E" w:rsidRPr="479C8BD8">
        <w:rPr>
          <w:rFonts w:eastAsia="Calibri"/>
          <w:lang w:eastAsia="en-GB"/>
        </w:rPr>
        <w:t xml:space="preserve"> </w:t>
      </w:r>
      <w:r w:rsidR="7658A822" w:rsidRPr="479C8BD8">
        <w:rPr>
          <w:rFonts w:eastAsia="Calibri"/>
          <w:lang w:eastAsia="en-GB"/>
        </w:rPr>
        <w:t>E</w:t>
      </w:r>
      <w:r w:rsidR="4C6245BB" w:rsidRPr="479C8BD8">
        <w:rPr>
          <w:rFonts w:eastAsia="Calibri"/>
          <w:lang w:eastAsia="en-GB"/>
        </w:rPr>
        <w:t>ssentials for</w:t>
      </w:r>
      <w:r w:rsidR="748E5989" w:rsidRPr="479C8BD8">
        <w:rPr>
          <w:rFonts w:eastAsia="Calibri"/>
          <w:lang w:eastAsia="en-GB"/>
        </w:rPr>
        <w:t xml:space="preserve"> </w:t>
      </w:r>
      <w:r w:rsidR="53A7D05E" w:rsidRPr="479C8BD8">
        <w:rPr>
          <w:rFonts w:eastAsia="Calibri"/>
          <w:lang w:eastAsia="en-GB"/>
        </w:rPr>
        <w:t>P</w:t>
      </w:r>
      <w:r w:rsidR="36CEBB14" w:rsidRPr="479C8BD8">
        <w:rPr>
          <w:rFonts w:eastAsia="Calibri"/>
          <w:lang w:eastAsia="en-GB"/>
        </w:rPr>
        <w:t xml:space="preserve">arents </w:t>
      </w:r>
    </w:p>
    <w:p w14:paraId="71437E29" w14:textId="77777777" w:rsidR="00706DEE" w:rsidRDefault="00706DEE" w:rsidP="3884F87C">
      <w:pPr>
        <w:rPr>
          <w:rFonts w:eastAsia="Calibri"/>
          <w:lang w:eastAsia="en-GB"/>
        </w:rPr>
      </w:pPr>
    </w:p>
    <w:p w14:paraId="454BD8CC" w14:textId="77777777" w:rsidR="02CE8C69" w:rsidRDefault="399977D0" w:rsidP="3884F87C">
      <w:pPr>
        <w:pStyle w:val="Heading2"/>
        <w:rPr>
          <w:rFonts w:ascii="Metrisch" w:eastAsia="Calibri" w:hAnsi="Metrisch"/>
          <w:sz w:val="24"/>
          <w:szCs w:val="24"/>
          <w:lang w:eastAsia="en-GB"/>
        </w:rPr>
      </w:pPr>
      <w:bookmarkStart w:id="12" w:name="_Toc212185333"/>
      <w:r>
        <w:t>When Attendance Becomes a Concern</w:t>
      </w:r>
      <w:bookmarkEnd w:id="12"/>
    </w:p>
    <w:p w14:paraId="09C8D75D" w14:textId="77777777" w:rsidR="02CE8C69" w:rsidRDefault="02CE8C69" w:rsidP="3884F87C">
      <w:pPr>
        <w:rPr>
          <w:rFonts w:eastAsia="Calibri"/>
          <w:lang w:eastAsia="en-GB"/>
        </w:rPr>
      </w:pPr>
      <w:r w:rsidRPr="69CB18CE">
        <w:rPr>
          <w:rFonts w:eastAsia="Calibri"/>
          <w:lang w:eastAsia="en-GB"/>
        </w:rPr>
        <w:t xml:space="preserve">When absence or lateness becomes persistent or shows little improvement, </w:t>
      </w:r>
      <w:r w:rsidR="00706DEE" w:rsidRPr="69CB18CE">
        <w:rPr>
          <w:rFonts w:eastAsia="Calibri"/>
          <w:lang w:eastAsia="en-GB"/>
        </w:rPr>
        <w:t>the academy will take the following actions</w:t>
      </w:r>
      <w:r w:rsidR="00706DEE">
        <w:t xml:space="preserve"> delivered through </w:t>
      </w:r>
      <w:r w:rsidR="00706DEE" w:rsidRPr="69CB18CE">
        <w:rPr>
          <w:rStyle w:val="Strong"/>
        </w:rPr>
        <w:t>Tier 2</w:t>
      </w:r>
      <w:r w:rsidR="00706DEE">
        <w:t xml:space="preserve"> targeted support and, where needed, </w:t>
      </w:r>
      <w:r w:rsidR="00706DEE" w:rsidRPr="69CB18CE">
        <w:rPr>
          <w:rStyle w:val="Strong"/>
        </w:rPr>
        <w:t>Tier 3</w:t>
      </w:r>
      <w:r w:rsidR="00706DEE">
        <w:t xml:space="preserve"> statutory intervention</w:t>
      </w:r>
      <w:r w:rsidR="4EC387A4">
        <w:t xml:space="preserve"> outlines in the Waterton Tiered Approach (</w:t>
      </w:r>
      <w:r w:rsidR="4EC387A4" w:rsidRPr="69CB18CE">
        <w:rPr>
          <w:b/>
          <w:bCs/>
        </w:rPr>
        <w:t>a</w:t>
      </w:r>
      <w:r w:rsidR="00706DEE" w:rsidRPr="69CB18CE">
        <w:rPr>
          <w:rStyle w:val="Strong"/>
        </w:rPr>
        <w:t>ppendix 1</w:t>
      </w:r>
      <w:r w:rsidR="782BBE64" w:rsidRPr="69CB18CE">
        <w:rPr>
          <w:rStyle w:val="Strong"/>
        </w:rPr>
        <w:t>)</w:t>
      </w:r>
      <w:r w:rsidR="00706DEE">
        <w:t>.</w:t>
      </w:r>
    </w:p>
    <w:p w14:paraId="78FAC8AC" w14:textId="77777777" w:rsidR="02CE8C69" w:rsidRDefault="02CE8C69" w:rsidP="00A95102">
      <w:pPr>
        <w:numPr>
          <w:ilvl w:val="0"/>
          <w:numId w:val="12"/>
        </w:numPr>
        <w:rPr>
          <w:rFonts w:eastAsia="Calibri"/>
          <w:lang w:eastAsia="en-GB"/>
        </w:rPr>
      </w:pPr>
      <w:r w:rsidRPr="3884F87C">
        <w:rPr>
          <w:rFonts w:eastAsia="Calibri"/>
          <w:lang w:eastAsia="en-GB"/>
        </w:rPr>
        <w:t>Monitoring individual cases and attendance trends</w:t>
      </w:r>
    </w:p>
    <w:p w14:paraId="47F17009" w14:textId="77777777" w:rsidR="02CE8C69" w:rsidRDefault="02CE8C69" w:rsidP="00A95102">
      <w:pPr>
        <w:numPr>
          <w:ilvl w:val="0"/>
          <w:numId w:val="12"/>
        </w:numPr>
        <w:rPr>
          <w:rFonts w:eastAsia="Calibri"/>
          <w:lang w:eastAsia="en-GB"/>
        </w:rPr>
      </w:pPr>
      <w:r w:rsidRPr="3884F87C">
        <w:rPr>
          <w:rFonts w:eastAsia="Calibri"/>
          <w:lang w:eastAsia="en-GB"/>
        </w:rPr>
        <w:t xml:space="preserve">Working </w:t>
      </w:r>
      <w:r w:rsidR="00706DEE">
        <w:rPr>
          <w:rFonts w:eastAsia="Calibri"/>
          <w:lang w:eastAsia="en-GB"/>
        </w:rPr>
        <w:t xml:space="preserve">together </w:t>
      </w:r>
      <w:r w:rsidRPr="3884F87C">
        <w:rPr>
          <w:rFonts w:eastAsia="Calibri"/>
          <w:lang w:eastAsia="en-GB"/>
        </w:rPr>
        <w:t>with</w:t>
      </w:r>
      <w:r w:rsidR="00706DEE">
        <w:rPr>
          <w:rFonts w:eastAsia="Calibri"/>
          <w:lang w:eastAsia="en-GB"/>
        </w:rPr>
        <w:t xml:space="preserve"> children and</w:t>
      </w:r>
      <w:r w:rsidRPr="3884F87C">
        <w:rPr>
          <w:rFonts w:eastAsia="Calibri"/>
          <w:lang w:eastAsia="en-GB"/>
        </w:rPr>
        <w:t xml:space="preserve"> families to build positive routines</w:t>
      </w:r>
    </w:p>
    <w:p w14:paraId="1463E55C" w14:textId="77777777" w:rsidR="02CE8C69" w:rsidRPr="00706DEE" w:rsidRDefault="00706DEE" w:rsidP="00A95102">
      <w:pPr>
        <w:numPr>
          <w:ilvl w:val="0"/>
          <w:numId w:val="12"/>
        </w:numPr>
        <w:rPr>
          <w:rFonts w:eastAsia="Calibri"/>
          <w:lang w:eastAsia="en-GB"/>
        </w:rPr>
      </w:pPr>
      <w:r w:rsidRPr="00706DEE">
        <w:rPr>
          <w:rFonts w:eastAsia="Calibri"/>
          <w:lang w:eastAsia="en-GB"/>
        </w:rPr>
        <w:t xml:space="preserve">Developing attendance improvement plans with </w:t>
      </w:r>
      <w:r w:rsidR="02CE8C69" w:rsidRPr="00706DEE">
        <w:rPr>
          <w:rFonts w:eastAsia="Calibri"/>
          <w:lang w:eastAsia="en-GB"/>
        </w:rPr>
        <w:t>tailored interventions to meet specific needs</w:t>
      </w:r>
    </w:p>
    <w:p w14:paraId="5762B6F6" w14:textId="77777777" w:rsidR="3884F87C" w:rsidRPr="00706DEE" w:rsidRDefault="02CE8C69" w:rsidP="00A95102">
      <w:pPr>
        <w:numPr>
          <w:ilvl w:val="0"/>
          <w:numId w:val="12"/>
        </w:numPr>
        <w:rPr>
          <w:rFonts w:eastAsia="Calibri"/>
          <w:lang w:eastAsia="en-GB"/>
        </w:rPr>
      </w:pPr>
      <w:r w:rsidRPr="3884F87C">
        <w:rPr>
          <w:rFonts w:eastAsia="Calibri"/>
          <w:lang w:eastAsia="en-GB"/>
        </w:rPr>
        <w:t xml:space="preserve">Using formal escalation procedures, including legal action </w:t>
      </w:r>
      <w:r w:rsidR="00706DEE">
        <w:rPr>
          <w:rFonts w:eastAsia="Calibri"/>
          <w:lang w:eastAsia="en-GB"/>
        </w:rPr>
        <w:t xml:space="preserve">if </w:t>
      </w:r>
      <w:r w:rsidRPr="3884F87C">
        <w:rPr>
          <w:rFonts w:eastAsia="Calibri"/>
          <w:lang w:eastAsia="en-GB"/>
        </w:rPr>
        <w:t>required</w:t>
      </w:r>
    </w:p>
    <w:p w14:paraId="0111F295" w14:textId="77777777" w:rsidR="0082547C" w:rsidRDefault="0082547C" w:rsidP="007709A9"/>
    <w:p w14:paraId="2893F13B" w14:textId="77777777" w:rsidR="007709A9" w:rsidRPr="008E5067" w:rsidRDefault="555EF330" w:rsidP="007709A9">
      <w:pPr>
        <w:pStyle w:val="Heading2"/>
      </w:pPr>
      <w:bookmarkStart w:id="13" w:name="_Toc212185334"/>
      <w:r>
        <w:lastRenderedPageBreak/>
        <w:t>School Information</w:t>
      </w:r>
      <w:bookmarkEnd w:id="13"/>
    </w:p>
    <w:p w14:paraId="4E9A39A1" w14:textId="34EDB0E1" w:rsidR="00706DEE" w:rsidRDefault="00F733E3" w:rsidP="007709A9">
      <w:pPr>
        <w:rPr>
          <w:rStyle w:val="Strong"/>
          <w:b w:val="0"/>
          <w:bCs w:val="0"/>
        </w:rPr>
      </w:pPr>
      <w:r w:rsidRPr="479C8BD8">
        <w:rPr>
          <w:color w:val="0D0D0D" w:themeColor="text1" w:themeTint="F2"/>
        </w:rPr>
        <w:t xml:space="preserve">The agreed attendance target is </w:t>
      </w:r>
      <w:r w:rsidR="00706DEE" w:rsidRPr="00820AFF">
        <w:t>96</w:t>
      </w:r>
      <w:r w:rsidR="00820AFF" w:rsidRPr="00820AFF">
        <w:t>.5</w:t>
      </w:r>
      <w:r w:rsidRPr="00820AFF">
        <w:t>% for the academic year 202</w:t>
      </w:r>
      <w:r w:rsidR="00706DEE" w:rsidRPr="00820AFF">
        <w:t>5 - 2026</w:t>
      </w:r>
      <w:r w:rsidR="007866A7" w:rsidRPr="00820AFF">
        <w:t xml:space="preserve">, targets are set alongside cohort analysis for </w:t>
      </w:r>
      <w:r w:rsidR="007866A7" w:rsidRPr="00820AFF">
        <w:rPr>
          <w:rStyle w:val="Strong"/>
          <w:b w:val="0"/>
          <w:bCs w:val="0"/>
        </w:rPr>
        <w:t xml:space="preserve">Pupil Premium and SEND </w:t>
      </w:r>
      <w:r w:rsidR="007866A7" w:rsidRPr="479C8BD8">
        <w:rPr>
          <w:rStyle w:val="Strong"/>
          <w:b w:val="0"/>
          <w:bCs w:val="0"/>
        </w:rPr>
        <w:t>pupils.</w:t>
      </w:r>
    </w:p>
    <w:p w14:paraId="0DA1A8A0" w14:textId="77777777" w:rsidR="007866A7" w:rsidRPr="007866A7" w:rsidRDefault="007866A7" w:rsidP="007709A9">
      <w:pPr>
        <w:rPr>
          <w:b/>
          <w:color w:val="FF0000"/>
        </w:rPr>
      </w:pPr>
    </w:p>
    <w:p w14:paraId="0DCEB6BA" w14:textId="1427AF78" w:rsidR="007A7594" w:rsidRPr="007A7594" w:rsidRDefault="00820AFF" w:rsidP="007709A9">
      <w:r w:rsidRPr="00820AFF">
        <w:t>Mr Riby</w:t>
      </w:r>
      <w:r w:rsidR="00706DEE" w:rsidRPr="00820AFF">
        <w:t xml:space="preserve"> i</w:t>
      </w:r>
      <w:r w:rsidR="00F733E3" w:rsidRPr="00820AFF">
        <w:t xml:space="preserve">s the </w:t>
      </w:r>
      <w:r w:rsidR="00F733E3" w:rsidRPr="479C8BD8">
        <w:rPr>
          <w:color w:val="0D0D0D" w:themeColor="text1" w:themeTint="F2"/>
        </w:rPr>
        <w:t>designated attendance champion for the senior leadership team</w:t>
      </w:r>
      <w:r w:rsidR="007A7594" w:rsidRPr="479C8BD8">
        <w:rPr>
          <w:color w:val="0D0D0D" w:themeColor="text1" w:themeTint="F2"/>
        </w:rPr>
        <w:t xml:space="preserve">. </w:t>
      </w:r>
    </w:p>
    <w:p w14:paraId="4E44C4AD" w14:textId="77777777" w:rsidR="00A07014" w:rsidRPr="00B93D44" w:rsidRDefault="00A07014" w:rsidP="65990CB0">
      <w:pPr>
        <w:rPr>
          <w:color w:val="FF0000"/>
          <w:highlight w:val="yellow"/>
        </w:rPr>
      </w:pPr>
    </w:p>
    <w:p w14:paraId="3F3A0926" w14:textId="77777777" w:rsidR="007709A9" w:rsidRDefault="555EF330" w:rsidP="0066794B">
      <w:pPr>
        <w:pStyle w:val="Heading1"/>
      </w:pPr>
      <w:bookmarkStart w:id="14" w:name="_Toc212185335"/>
      <w:r>
        <w:t>The School Day</w:t>
      </w:r>
      <w:bookmarkEnd w:id="14"/>
    </w:p>
    <w:p w14:paraId="307DCAA7" w14:textId="77777777" w:rsidR="007709A9" w:rsidRDefault="007709A9" w:rsidP="007709A9">
      <w:r>
        <w:t xml:space="preserve">The law states that children should arrive at school on time, every day. </w:t>
      </w:r>
      <w:r w:rsidR="007866A7">
        <w:t xml:space="preserve">Each day has </w:t>
      </w:r>
      <w:r w:rsidR="007866A7" w:rsidRPr="007866A7">
        <w:rPr>
          <w:rStyle w:val="Strong"/>
          <w:b w:val="0"/>
        </w:rPr>
        <w:t>two sessions</w:t>
      </w:r>
      <w:r w:rsidR="007866A7">
        <w:t xml:space="preserve">. The register is taken at the start of the morning session and again at the start of the afternoon session. </w:t>
      </w:r>
      <w:r>
        <w:t xml:space="preserve">Pupils attend school for 380 sessions or 190 days during a school year. It is a legal requirement that the attendance register be taken at the start of each morning and afternoon session. </w:t>
      </w:r>
    </w:p>
    <w:p w14:paraId="64D425F5" w14:textId="77777777" w:rsidR="007709A9" w:rsidRPr="00820AFF" w:rsidRDefault="007709A9" w:rsidP="007709A9"/>
    <w:p w14:paraId="39C1182C" w14:textId="2C7D80FF" w:rsidR="007709A9" w:rsidRPr="00820AFF" w:rsidRDefault="007709A9" w:rsidP="007709A9">
      <w:r w:rsidRPr="00820AFF">
        <w:t>The expectations for (</w:t>
      </w:r>
      <w:r w:rsidR="00820AFF" w:rsidRPr="00820AFF">
        <w:t>Ackworth Mill Dam</w:t>
      </w:r>
      <w:r w:rsidRPr="00820AFF">
        <w:t xml:space="preserve"> are as follows:</w:t>
      </w:r>
    </w:p>
    <w:p w14:paraId="3FC9269A" w14:textId="417DABB8" w:rsidR="0066794B" w:rsidRPr="00820AFF" w:rsidRDefault="00820AFF" w:rsidP="00A95102">
      <w:pPr>
        <w:pStyle w:val="ListParagraph"/>
        <w:numPr>
          <w:ilvl w:val="0"/>
          <w:numId w:val="9"/>
        </w:numPr>
      </w:pPr>
      <w:r>
        <w:t>8:45</w:t>
      </w:r>
      <w:r w:rsidR="007709A9" w:rsidRPr="00820AFF">
        <w:t xml:space="preserve"> - The start of the school day. Doors open to pupils and the registration period begins.</w:t>
      </w:r>
    </w:p>
    <w:p w14:paraId="22DABAE3" w14:textId="512300BD" w:rsidR="007709A9" w:rsidRDefault="00820AFF" w:rsidP="00A95102">
      <w:pPr>
        <w:pStyle w:val="ListParagraph"/>
        <w:numPr>
          <w:ilvl w:val="0"/>
          <w:numId w:val="9"/>
        </w:numPr>
      </w:pPr>
      <w:r w:rsidRPr="00820AFF">
        <w:t>9:00</w:t>
      </w:r>
      <w:r w:rsidR="007709A9" w:rsidRPr="00820AFF">
        <w:t xml:space="preserve"> - Registration period closes. All external classroom and cloakroom doors are secured and lessons </w:t>
      </w:r>
      <w:r w:rsidR="007709A9">
        <w:t>begin.</w:t>
      </w:r>
    </w:p>
    <w:p w14:paraId="3C40613E" w14:textId="77777777" w:rsidR="007709A9" w:rsidRDefault="007709A9" w:rsidP="007709A9"/>
    <w:p w14:paraId="0CDF6C01" w14:textId="77777777" w:rsidR="007709A9" w:rsidRDefault="555EF330" w:rsidP="0066794B">
      <w:pPr>
        <w:pStyle w:val="Heading2"/>
      </w:pPr>
      <w:bookmarkStart w:id="15" w:name="_Toc212185336"/>
      <w:r>
        <w:t>Late Arrivals</w:t>
      </w:r>
      <w:bookmarkEnd w:id="15"/>
    </w:p>
    <w:p w14:paraId="723F2C17" w14:textId="77777777" w:rsidR="007709A9" w:rsidRDefault="007709A9" w:rsidP="007709A9">
      <w:r>
        <w:t xml:space="preserve">Late arrivals impact on learning and progress and </w:t>
      </w:r>
      <w:r w:rsidR="007A7594">
        <w:t>may also</w:t>
      </w:r>
      <w:r>
        <w:t xml:space="preserve"> disrupt classroom routines for the class as well as the late pupil.</w:t>
      </w:r>
    </w:p>
    <w:p w14:paraId="7C8B645D" w14:textId="77777777" w:rsidR="0066794B" w:rsidRPr="00820AFF" w:rsidRDefault="0066794B" w:rsidP="007709A9"/>
    <w:p w14:paraId="0A96474A" w14:textId="6CFCD5AD" w:rsidR="00E74676" w:rsidRPr="00820AFF" w:rsidRDefault="007709A9" w:rsidP="00A95102">
      <w:pPr>
        <w:pStyle w:val="ListParagraph"/>
        <w:numPr>
          <w:ilvl w:val="0"/>
          <w:numId w:val="16"/>
        </w:numPr>
      </w:pPr>
      <w:r w:rsidRPr="00820AFF">
        <w:t xml:space="preserve">Arrivals after </w:t>
      </w:r>
      <w:r w:rsidR="00820AFF" w:rsidRPr="00820AFF">
        <w:t>9:00</w:t>
      </w:r>
      <w:r w:rsidRPr="00820AFF">
        <w:t xml:space="preserve"> enter the school through the main door and report to the school office.</w:t>
      </w:r>
      <w:r w:rsidR="00E74676" w:rsidRPr="00820AFF">
        <w:t xml:space="preserve"> P</w:t>
      </w:r>
      <w:r w:rsidRPr="00820AFF">
        <w:t xml:space="preserve">arents are required to record the time of arrival and reason for lateness. </w:t>
      </w:r>
    </w:p>
    <w:p w14:paraId="42398CF7" w14:textId="1FE89B85" w:rsidR="00E74676" w:rsidRDefault="6050AAFF" w:rsidP="00A95102">
      <w:pPr>
        <w:pStyle w:val="ListParagraph"/>
        <w:numPr>
          <w:ilvl w:val="0"/>
          <w:numId w:val="16"/>
        </w:numPr>
      </w:pPr>
      <w:r w:rsidRPr="00820AFF">
        <w:t xml:space="preserve">Pupils who arrive late, but before the register has closed </w:t>
      </w:r>
      <w:r w:rsidR="00820AFF" w:rsidRPr="00820AFF">
        <w:t xml:space="preserve">9:10 </w:t>
      </w:r>
      <w:r w:rsidR="0A4ACFBD" w:rsidRPr="00820AFF">
        <w:t>will</w:t>
      </w:r>
      <w:r w:rsidRPr="00820AFF">
        <w:t xml:space="preserve"> be recorded as L in the register. This is counted as a present </w:t>
      </w:r>
      <w:r w:rsidR="1773B869" w:rsidRPr="00820AFF">
        <w:t>mark but</w:t>
      </w:r>
      <w:r w:rsidRPr="00820AFF">
        <w:t xml:space="preserve"> shows lateness</w:t>
      </w:r>
      <w:r>
        <w:t>.</w:t>
      </w:r>
    </w:p>
    <w:p w14:paraId="34E1CA94" w14:textId="74B8685E" w:rsidR="00E74676" w:rsidRDefault="00E74676" w:rsidP="00A95102">
      <w:pPr>
        <w:pStyle w:val="ListParagraph"/>
        <w:numPr>
          <w:ilvl w:val="0"/>
          <w:numId w:val="16"/>
        </w:numPr>
      </w:pPr>
      <w:r>
        <w:t>Pupils who arrive late after the register has closed</w:t>
      </w:r>
      <w:r w:rsidR="007351F0">
        <w:t xml:space="preserve"> </w:t>
      </w:r>
      <w:r w:rsidR="00820AFF">
        <w:t>9:10</w:t>
      </w:r>
      <w:r w:rsidRPr="007351F0">
        <w:rPr>
          <w:color w:val="FF0000"/>
        </w:rPr>
        <w:t xml:space="preserve"> </w:t>
      </w:r>
      <w:r>
        <w:t>will be coded as U (unauthorised) in the register. This is counted as an unauthorised absence.</w:t>
      </w:r>
    </w:p>
    <w:p w14:paraId="55256A5A" w14:textId="77777777" w:rsidR="00E74676" w:rsidRDefault="00E74676" w:rsidP="00E74676">
      <w:pPr>
        <w:pStyle w:val="ListParagraph"/>
        <w:ind w:left="360"/>
      </w:pPr>
    </w:p>
    <w:p w14:paraId="176DEFB1" w14:textId="77777777" w:rsidR="007709A9" w:rsidRPr="00B446AA" w:rsidRDefault="007709A9" w:rsidP="007709A9">
      <w:pPr>
        <w:rPr>
          <w:color w:val="000000" w:themeColor="text1"/>
        </w:rPr>
      </w:pPr>
      <w:r w:rsidRPr="00B446AA">
        <w:rPr>
          <w:color w:val="000000" w:themeColor="text1"/>
        </w:rPr>
        <w:t xml:space="preserve">At the point of </w:t>
      </w:r>
      <w:r w:rsidR="36A0873B" w:rsidRPr="00B446AA">
        <w:rPr>
          <w:color w:val="000000" w:themeColor="text1"/>
        </w:rPr>
        <w:t>five</w:t>
      </w:r>
      <w:r w:rsidRPr="00B446AA">
        <w:rPr>
          <w:color w:val="000000" w:themeColor="text1"/>
        </w:rPr>
        <w:t xml:space="preserve"> U coded sessions (within a half term) a warning letter will be issued</w:t>
      </w:r>
      <w:r w:rsidR="78420400" w:rsidRPr="00B446AA">
        <w:rPr>
          <w:color w:val="000000" w:themeColor="text1"/>
        </w:rPr>
        <w:t xml:space="preserve"> to parents</w:t>
      </w:r>
      <w:r w:rsidRPr="00B446AA">
        <w:rPr>
          <w:color w:val="000000" w:themeColor="text1"/>
        </w:rPr>
        <w:t>. This is notification that a Penalty Notice may be issued if persistent lateness after close of registration continues. Persistence lateness is defined as 10 U coded sessions within a 1</w:t>
      </w:r>
      <w:r w:rsidR="006B4B50" w:rsidRPr="00B446AA">
        <w:rPr>
          <w:color w:val="000000" w:themeColor="text1"/>
        </w:rPr>
        <w:t>0</w:t>
      </w:r>
      <w:r w:rsidRPr="00B446AA">
        <w:rPr>
          <w:color w:val="000000" w:themeColor="text1"/>
        </w:rPr>
        <w:t>-week period.</w:t>
      </w:r>
    </w:p>
    <w:p w14:paraId="6F91097A" w14:textId="77777777" w:rsidR="007709A9" w:rsidRPr="00B446AA" w:rsidRDefault="007709A9" w:rsidP="007709A9">
      <w:pPr>
        <w:rPr>
          <w:color w:val="000000" w:themeColor="text1"/>
        </w:rPr>
      </w:pPr>
    </w:p>
    <w:p w14:paraId="2A2585A8" w14:textId="77777777" w:rsidR="007351F0" w:rsidRDefault="007351F0" w:rsidP="007351F0">
      <w:r>
        <w:t>The school register is a legal document, checked regularly by the Headteacher and Trust Education Welfare Officer. Checks ensure registers are being maintained accurately and assess the reasons and frequency of any absence.</w:t>
      </w:r>
    </w:p>
    <w:p w14:paraId="7C854D14" w14:textId="77777777" w:rsidR="00A83E80" w:rsidRDefault="00A83E80" w:rsidP="007709A9"/>
    <w:p w14:paraId="20EAEA4F" w14:textId="77777777" w:rsidR="007709A9" w:rsidRDefault="555EF330" w:rsidP="0066794B">
      <w:pPr>
        <w:pStyle w:val="Heading1"/>
      </w:pPr>
      <w:bookmarkStart w:id="16" w:name="_Toc212185337"/>
      <w:r>
        <w:t>Absence</w:t>
      </w:r>
      <w:bookmarkEnd w:id="16"/>
      <w:r w:rsidR="33B1AF8D">
        <w:t xml:space="preserve"> </w:t>
      </w:r>
    </w:p>
    <w:p w14:paraId="6F2B9DDB" w14:textId="77777777" w:rsidR="00A458D3" w:rsidRPr="007351F0" w:rsidRDefault="00A458D3" w:rsidP="00A458D3">
      <w:r w:rsidRPr="007351F0">
        <w:t>Parents who choose to register their child at school have a legal duty to ensure they attend regularly—this means every day the school is open, unless the child is too ill or leave has been authorised in advance by the headteacher due to exceptional circumstances. All absences should be avoided wherever possible, as even short periods of non-attendance can impact learning.</w:t>
      </w:r>
    </w:p>
    <w:p w14:paraId="7753CD7F" w14:textId="77777777" w:rsidR="00A458D3" w:rsidRPr="007351F0" w:rsidRDefault="00A458D3" w:rsidP="00A458D3"/>
    <w:p w14:paraId="64FF738D" w14:textId="77777777" w:rsidR="00A458D3" w:rsidRPr="007351F0" w:rsidRDefault="21A0A306" w:rsidP="007351F0">
      <w:pPr>
        <w:pStyle w:val="Heading2"/>
      </w:pPr>
      <w:bookmarkStart w:id="17" w:name="_Toc212185338"/>
      <w:r>
        <w:t>First Day of Absence</w:t>
      </w:r>
      <w:bookmarkEnd w:id="17"/>
    </w:p>
    <w:p w14:paraId="3700D026" w14:textId="4BD34DB5" w:rsidR="00A458D3" w:rsidRPr="007351F0" w:rsidRDefault="00A458D3" w:rsidP="00A458D3">
      <w:r>
        <w:t xml:space="preserve">When a child is too unwell to attend school, parents must notify the school by </w:t>
      </w:r>
      <w:r w:rsidR="00820AFF" w:rsidRPr="00820AFF">
        <w:t>8:30</w:t>
      </w:r>
      <w:r w:rsidR="5BF15ACF" w:rsidRPr="00820AFF">
        <w:t xml:space="preserve">, </w:t>
      </w:r>
      <w:r w:rsidR="00820AFF" w:rsidRPr="00820AFF">
        <w:t>by leaving a message on the absence line or emailing jsmith@watertonacademytrust.org</w:t>
      </w:r>
      <w:r w:rsidRPr="00820AFF">
        <w:t xml:space="preserve"> </w:t>
      </w:r>
      <w:r>
        <w:t>on the first day of absence, clearly stating the reason.</w:t>
      </w:r>
    </w:p>
    <w:p w14:paraId="353E192C" w14:textId="77777777" w:rsidR="00A458D3" w:rsidRPr="000753F1" w:rsidRDefault="00A458D3" w:rsidP="00A458D3">
      <w:pPr>
        <w:rPr>
          <w:color w:val="FF0000"/>
          <w:highlight w:val="yellow"/>
        </w:rPr>
      </w:pPr>
    </w:p>
    <w:p w14:paraId="2A587EE2" w14:textId="77777777" w:rsidR="007351F0" w:rsidRPr="00FA2EE6" w:rsidRDefault="42DD413F" w:rsidP="007351F0">
      <w:pPr>
        <w:pStyle w:val="Heading2"/>
      </w:pPr>
      <w:bookmarkStart w:id="18" w:name="_Toc212185339"/>
      <w:r>
        <w:t>Safeguarding and Unexplained Absence</w:t>
      </w:r>
      <w:bookmarkEnd w:id="18"/>
    </w:p>
    <w:p w14:paraId="20086C09" w14:textId="77777777" w:rsidR="007351F0" w:rsidRDefault="007351F0" w:rsidP="007351F0">
      <w:r>
        <w:t xml:space="preserve">In line with </w:t>
      </w:r>
      <w:r w:rsidRPr="007351F0">
        <w:rPr>
          <w:i/>
          <w:iCs/>
        </w:rPr>
        <w:t>Keeping Children Safe in Education (KCSIE) 2025</w:t>
      </w:r>
      <w:r>
        <w:t xml:space="preserve">, absence from education can indicate a safeguarding concern. The school must follow up unauthorised absence and act swiftly where children are missing. The school will implement the following procedures as part of its </w:t>
      </w:r>
      <w:r w:rsidR="00F654E6">
        <w:t>T</w:t>
      </w:r>
      <w:r>
        <w:t xml:space="preserve">iered </w:t>
      </w:r>
      <w:r w:rsidR="00F654E6">
        <w:t>A</w:t>
      </w:r>
      <w:r>
        <w:t>pproach to attendance.</w:t>
      </w:r>
    </w:p>
    <w:p w14:paraId="7E255721" w14:textId="77777777" w:rsidR="00FE4D2C" w:rsidRDefault="00FE4D2C" w:rsidP="00FE4D2C"/>
    <w:p w14:paraId="798C803A" w14:textId="77777777" w:rsidR="007351F0" w:rsidRPr="007351F0" w:rsidRDefault="42DD413F" w:rsidP="007351F0">
      <w:pPr>
        <w:pStyle w:val="Heading2"/>
        <w:rPr>
          <w:color w:val="auto"/>
        </w:rPr>
      </w:pPr>
      <w:bookmarkStart w:id="19" w:name="_Toc212185340"/>
      <w:r>
        <w:t>Immediate response after registration</w:t>
      </w:r>
      <w:bookmarkEnd w:id="19"/>
    </w:p>
    <w:p w14:paraId="1E201900" w14:textId="77777777" w:rsidR="007351F0" w:rsidRDefault="00FE4D2C" w:rsidP="007351F0">
      <w:r w:rsidRPr="007351F0">
        <w:rPr>
          <w:bCs/>
        </w:rPr>
        <w:t>Thirty minutes after the close of registration</w:t>
      </w:r>
      <w:r w:rsidRPr="007351F0">
        <w:t xml:space="preserve">, if a pupil’s absence remains unexplained, </w:t>
      </w:r>
      <w:r w:rsidR="007351F0">
        <w:t>the school will begin its safeguarding response:</w:t>
      </w:r>
    </w:p>
    <w:p w14:paraId="22B5EA53" w14:textId="77777777" w:rsidR="00820AFF" w:rsidRDefault="00FE4D2C" w:rsidP="00A95102">
      <w:pPr>
        <w:pStyle w:val="ListParagraph"/>
        <w:numPr>
          <w:ilvl w:val="0"/>
          <w:numId w:val="17"/>
        </w:numPr>
        <w:rPr>
          <w:color w:val="FF0000"/>
        </w:rPr>
      </w:pPr>
      <w:r w:rsidRPr="007351F0">
        <w:t xml:space="preserve">The school </w:t>
      </w:r>
      <w:r w:rsidR="007351F0" w:rsidRPr="005413E6">
        <w:rPr>
          <w:bCs/>
        </w:rPr>
        <w:t>will</w:t>
      </w:r>
      <w:r w:rsidR="007351F0" w:rsidRPr="005413E6">
        <w:rPr>
          <w:b/>
          <w:bCs/>
        </w:rPr>
        <w:t xml:space="preserve"> </w:t>
      </w:r>
      <w:r w:rsidRPr="007351F0">
        <w:t xml:space="preserve">attempt to contact parents or carers by telephone between </w:t>
      </w:r>
      <w:r w:rsidR="00820AFF" w:rsidRPr="00820AFF">
        <w:t>9:15-9</w:t>
      </w:r>
    </w:p>
    <w:p w14:paraId="506BC614" w14:textId="1FB232E7" w:rsidR="000112B2" w:rsidRPr="000112B2" w:rsidRDefault="00820AFF" w:rsidP="00A95102">
      <w:pPr>
        <w:pStyle w:val="ListParagraph"/>
        <w:numPr>
          <w:ilvl w:val="0"/>
          <w:numId w:val="17"/>
        </w:numPr>
        <w:rPr>
          <w:color w:val="FF0000"/>
        </w:rPr>
      </w:pPr>
      <w:r>
        <w:t>:45</w:t>
      </w:r>
      <w:r w:rsidR="00E0120B" w:rsidRPr="00D174D0">
        <w:rPr>
          <w:color w:val="000000" w:themeColor="text1"/>
        </w:rPr>
        <w:t>The school will try at least two emergency contacts, as schools should hold more than one emergency contact number wherever reasonably possible</w:t>
      </w:r>
    </w:p>
    <w:p w14:paraId="519AC621" w14:textId="77777777" w:rsidR="000112B2" w:rsidRPr="000112B2" w:rsidRDefault="00FE4D2C" w:rsidP="00A95102">
      <w:pPr>
        <w:pStyle w:val="ListParagraph"/>
        <w:numPr>
          <w:ilvl w:val="0"/>
          <w:numId w:val="17"/>
        </w:numPr>
        <w:rPr>
          <w:color w:val="FF0000"/>
        </w:rPr>
      </w:pPr>
      <w:r w:rsidRPr="007351F0">
        <w:t xml:space="preserve">If no contact is made, a home visit </w:t>
      </w:r>
      <w:r w:rsidRPr="000112B2">
        <w:rPr>
          <w:bCs/>
        </w:rPr>
        <w:t>must</w:t>
      </w:r>
      <w:r w:rsidRPr="007351F0">
        <w:t xml:space="preserve"> be carried out by the members of the school’s pastoral or safeguarding team</w:t>
      </w:r>
      <w:r w:rsidR="007351F0">
        <w:t xml:space="preserve"> and may involve the Trust Education Safeguarding Officer</w:t>
      </w:r>
      <w:r w:rsidRPr="007351F0">
        <w:t>.</w:t>
      </w:r>
    </w:p>
    <w:p w14:paraId="39AFCA2A" w14:textId="77777777" w:rsidR="000112B2" w:rsidRPr="000112B2" w:rsidRDefault="00FE4D2C" w:rsidP="00A95102">
      <w:pPr>
        <w:pStyle w:val="ListParagraph"/>
        <w:numPr>
          <w:ilvl w:val="0"/>
          <w:numId w:val="17"/>
        </w:numPr>
        <w:rPr>
          <w:color w:val="FF0000"/>
        </w:rPr>
      </w:pPr>
      <w:r w:rsidRPr="007351F0">
        <w:t>Where concerns persist, the Headteacher or Designated Safeguarding Lead</w:t>
      </w:r>
      <w:r w:rsidR="005413E6" w:rsidRPr="000112B2">
        <w:rPr>
          <w:bCs/>
        </w:rPr>
        <w:t xml:space="preserve"> </w:t>
      </w:r>
      <w:r w:rsidR="005413E6">
        <w:t>will review the information and determine next steps.</w:t>
      </w:r>
    </w:p>
    <w:p w14:paraId="27EB6F7F" w14:textId="77777777" w:rsidR="00FE4D2C" w:rsidRPr="000112B2" w:rsidRDefault="005413E6" w:rsidP="00A95102">
      <w:pPr>
        <w:pStyle w:val="ListParagraph"/>
        <w:numPr>
          <w:ilvl w:val="0"/>
          <w:numId w:val="17"/>
        </w:numPr>
        <w:rPr>
          <w:color w:val="FF0000"/>
        </w:rPr>
      </w:pPr>
      <w:r>
        <w:t>Where the child’s safety cannot be established, the Headteacher or Designated Safeguarding Lead will escalate without delay. This may include informing the Trust Education Welfare Officer, making a referral to Children’s Social Care, and requesting a safe and well check by the police.</w:t>
      </w:r>
    </w:p>
    <w:p w14:paraId="0E21247F" w14:textId="77777777" w:rsidR="007351F0" w:rsidRPr="007351F0" w:rsidRDefault="007351F0" w:rsidP="007351F0">
      <w:pPr>
        <w:ind w:left="1080"/>
      </w:pPr>
    </w:p>
    <w:p w14:paraId="2881C8F2" w14:textId="77777777" w:rsidR="000112B2" w:rsidRDefault="3D83C454" w:rsidP="00FE4D2C">
      <w:bookmarkStart w:id="20" w:name="_Toc212185341"/>
      <w:r w:rsidRPr="479C8BD8">
        <w:rPr>
          <w:rStyle w:val="Heading2Char"/>
        </w:rPr>
        <w:t>Reasonable enquiries and joint working</w:t>
      </w:r>
      <w:bookmarkEnd w:id="20"/>
    </w:p>
    <w:p w14:paraId="1606B738" w14:textId="77777777" w:rsidR="000112B2" w:rsidRDefault="3D83C454" w:rsidP="00A95102">
      <w:pPr>
        <w:pStyle w:val="ListParagraph"/>
        <w:numPr>
          <w:ilvl w:val="0"/>
          <w:numId w:val="18"/>
        </w:numPr>
      </w:pPr>
      <w:r>
        <w:t xml:space="preserve">When a pupil’s whereabouts </w:t>
      </w:r>
      <w:proofErr w:type="gramStart"/>
      <w:r>
        <w:t>are</w:t>
      </w:r>
      <w:proofErr w:type="gramEnd"/>
      <w:r>
        <w:t xml:space="preserve"> unclear or unknown, </w:t>
      </w:r>
      <w:r w:rsidRPr="000112B2">
        <w:rPr>
          <w:rStyle w:val="Strong"/>
          <w:b w:val="0"/>
          <w:bCs w:val="0"/>
        </w:rPr>
        <w:t>schools and the local authority should make reasonable enquiries immediately and jointly</w:t>
      </w:r>
      <w:r w:rsidRPr="000112B2">
        <w:rPr>
          <w:b/>
          <w:bCs/>
        </w:rPr>
        <w:t xml:space="preserve">, </w:t>
      </w:r>
      <w:r>
        <w:t>allocating responsibilities and completing checks promptly. These enquiries must be thorough and support-focused, with actions tailored to the specifics of the case.</w:t>
      </w:r>
    </w:p>
    <w:p w14:paraId="1AAFA7E0" w14:textId="77777777" w:rsidR="00D174D0" w:rsidRDefault="3D83C454" w:rsidP="00A95102">
      <w:pPr>
        <w:pStyle w:val="ListParagraph"/>
        <w:numPr>
          <w:ilvl w:val="0"/>
          <w:numId w:val="18"/>
        </w:numPr>
      </w:pPr>
      <w:r>
        <w:t xml:space="preserve">The school will use local information-sharing routes and, where appropriate, ask the local authority to use </w:t>
      </w:r>
      <w:r w:rsidRPr="000112B2">
        <w:rPr>
          <w:rStyle w:val="Strong"/>
          <w:b w:val="0"/>
          <w:bCs w:val="0"/>
        </w:rPr>
        <w:t>GIAP</w:t>
      </w:r>
      <w:r w:rsidRPr="000112B2">
        <w:rPr>
          <w:b/>
          <w:bCs/>
        </w:rPr>
        <w:t xml:space="preserve"> </w:t>
      </w:r>
      <w:r>
        <w:t xml:space="preserve">(Get Information About a Pupil) and </w:t>
      </w:r>
      <w:r w:rsidRPr="000112B2">
        <w:rPr>
          <w:rStyle w:val="Strong"/>
          <w:b w:val="0"/>
          <w:bCs w:val="0"/>
        </w:rPr>
        <w:t>S2S</w:t>
      </w:r>
      <w:r>
        <w:t xml:space="preserve"> (School to School) systems to check whether the child is on roll elsewhere and to trace pupil files. </w:t>
      </w:r>
    </w:p>
    <w:p w14:paraId="5FC80F9E" w14:textId="77777777" w:rsidR="00FE4D2C" w:rsidRPr="005413E6" w:rsidRDefault="00FE4D2C" w:rsidP="00FE4D2C">
      <w:r w:rsidRPr="005413E6">
        <w:t xml:space="preserve">All staff are reminded, as set out in </w:t>
      </w:r>
      <w:r w:rsidRPr="005413E6">
        <w:rPr>
          <w:iCs/>
        </w:rPr>
        <w:t>KCSIE 2025</w:t>
      </w:r>
      <w:r w:rsidRPr="005413E6">
        <w:t>, that “absence from school can be a potential indicator of abuse or neglect” and that “schools must follow up on unauthorised absence and take swift action where children are missing.”</w:t>
      </w:r>
    </w:p>
    <w:p w14:paraId="190C1909" w14:textId="77777777" w:rsidR="005413E6" w:rsidRPr="005413E6" w:rsidRDefault="005413E6" w:rsidP="00FE4D2C"/>
    <w:p w14:paraId="002932AF" w14:textId="77777777" w:rsidR="00FE4D2C" w:rsidRPr="005413E6" w:rsidRDefault="00FE4D2C" w:rsidP="00FE4D2C">
      <w:r w:rsidRPr="005413E6">
        <w:t xml:space="preserve">Records of all actions taken must be kept and shared with safeguarding partners in line with statutory duties, </w:t>
      </w:r>
      <w:r w:rsidRPr="005413E6">
        <w:rPr>
          <w:iCs/>
        </w:rPr>
        <w:t>Working Together to Improve School Attendance</w:t>
      </w:r>
      <w:r w:rsidRPr="005413E6">
        <w:t>, and the Trust’s Safeguarding and Child Protection Policy.</w:t>
      </w:r>
    </w:p>
    <w:p w14:paraId="478A10D5" w14:textId="77777777" w:rsidR="00A458D3" w:rsidRPr="000753F1" w:rsidRDefault="00A458D3" w:rsidP="00A458D3">
      <w:pPr>
        <w:rPr>
          <w:color w:val="FF0000"/>
          <w:highlight w:val="yellow"/>
        </w:rPr>
      </w:pPr>
    </w:p>
    <w:p w14:paraId="16B48A22" w14:textId="77777777" w:rsidR="007709A9" w:rsidRDefault="555EF330" w:rsidP="0066794B">
      <w:pPr>
        <w:pStyle w:val="Heading2"/>
      </w:pPr>
      <w:bookmarkStart w:id="21" w:name="_Toc212185342"/>
      <w:r>
        <w:t>Children Missing Education (CME)</w:t>
      </w:r>
      <w:bookmarkEnd w:id="21"/>
    </w:p>
    <w:p w14:paraId="2723F88B" w14:textId="77777777" w:rsidR="007709A9" w:rsidRDefault="6FA5E89C" w:rsidP="3884F87C">
      <w:pPr>
        <w:rPr>
          <w:rFonts w:eastAsia="Calibri"/>
        </w:rPr>
      </w:pPr>
      <w:r w:rsidRPr="3884F87C">
        <w:rPr>
          <w:rFonts w:eastAsia="Calibri"/>
        </w:rPr>
        <w:t xml:space="preserve">As defined in </w:t>
      </w:r>
      <w:r w:rsidRPr="3884F87C">
        <w:rPr>
          <w:rFonts w:eastAsia="Calibri"/>
          <w:i/>
          <w:iCs/>
        </w:rPr>
        <w:t>KCSIE 2025</w:t>
      </w:r>
      <w:r w:rsidRPr="3884F87C">
        <w:rPr>
          <w:rFonts w:eastAsia="Calibri"/>
        </w:rPr>
        <w:t xml:space="preserve"> and </w:t>
      </w:r>
      <w:r w:rsidRPr="3884F87C">
        <w:rPr>
          <w:rFonts w:eastAsia="Calibri"/>
          <w:i/>
          <w:iCs/>
        </w:rPr>
        <w:t>Children Missing Education statutory guidance (DfE 202</w:t>
      </w:r>
      <w:r w:rsidR="00E0120B">
        <w:rPr>
          <w:rFonts w:eastAsia="Calibri"/>
          <w:i/>
          <w:iCs/>
        </w:rPr>
        <w:t>5</w:t>
      </w:r>
      <w:r w:rsidRPr="3884F87C">
        <w:rPr>
          <w:rFonts w:eastAsia="Calibri"/>
          <w:i/>
          <w:iCs/>
        </w:rPr>
        <w:t>)</w:t>
      </w:r>
      <w:r w:rsidRPr="3884F87C">
        <w:rPr>
          <w:rFonts w:eastAsia="Calibri"/>
        </w:rPr>
        <w:t xml:space="preserve">, </w:t>
      </w:r>
      <w:r w:rsidRPr="00E0120B">
        <w:rPr>
          <w:rFonts w:eastAsia="Calibri"/>
          <w:bCs/>
        </w:rPr>
        <w:t>Children Missing Education (CME)</w:t>
      </w:r>
      <w:r w:rsidRPr="00E0120B">
        <w:rPr>
          <w:rFonts w:eastAsia="Calibri"/>
        </w:rPr>
        <w:t xml:space="preserve"> are children</w:t>
      </w:r>
      <w:r w:rsidRPr="3884F87C">
        <w:rPr>
          <w:rFonts w:eastAsia="Calibri"/>
        </w:rPr>
        <w:t xml:space="preserve"> of compulsory school age who:</w:t>
      </w:r>
    </w:p>
    <w:p w14:paraId="2A02BD32" w14:textId="77777777" w:rsidR="00E0120B" w:rsidRDefault="00E0120B" w:rsidP="00A95102">
      <w:pPr>
        <w:pStyle w:val="ListParagraph"/>
        <w:numPr>
          <w:ilvl w:val="0"/>
          <w:numId w:val="17"/>
        </w:numPr>
        <w:rPr>
          <w:rFonts w:eastAsia="Calibri"/>
        </w:rPr>
      </w:pPr>
      <w:r w:rsidRPr="00E0120B">
        <w:rPr>
          <w:rFonts w:eastAsia="Calibri"/>
        </w:rPr>
        <w:lastRenderedPageBreak/>
        <w:t xml:space="preserve">Are children of compulsory school age who are not registered at a school and not receiving suitable education otherwise (e.g. via alternative provision or home education). </w:t>
      </w:r>
    </w:p>
    <w:p w14:paraId="4620F2B1" w14:textId="77777777" w:rsidR="00F84F56" w:rsidRPr="00F84F56" w:rsidRDefault="00F84F56" w:rsidP="00A95102">
      <w:pPr>
        <w:pStyle w:val="ListParagraph"/>
        <w:numPr>
          <w:ilvl w:val="0"/>
          <w:numId w:val="17"/>
        </w:numPr>
        <w:rPr>
          <w:rFonts w:eastAsia="Calibri"/>
        </w:rPr>
      </w:pPr>
      <w:r>
        <w:t xml:space="preserve">Elective Home Education that is assessed as </w:t>
      </w:r>
      <w:r>
        <w:rPr>
          <w:rStyle w:val="Strong"/>
        </w:rPr>
        <w:t>unsuitable</w:t>
      </w:r>
      <w:r>
        <w:t xml:space="preserve"> may constitute CME.</w:t>
      </w:r>
    </w:p>
    <w:p w14:paraId="790B4DBC" w14:textId="77777777" w:rsidR="00F84F56" w:rsidRPr="00E0120B" w:rsidRDefault="00F84F56" w:rsidP="00F84F56">
      <w:pPr>
        <w:pStyle w:val="ListParagraph"/>
        <w:ind w:left="360"/>
        <w:rPr>
          <w:rFonts w:eastAsia="Calibri"/>
        </w:rPr>
      </w:pPr>
    </w:p>
    <w:p w14:paraId="41B2128B" w14:textId="77777777" w:rsidR="007709A9" w:rsidRDefault="00E0120B" w:rsidP="00E0120B">
      <w:pPr>
        <w:rPr>
          <w:rFonts w:eastAsia="Calibri"/>
        </w:rPr>
      </w:pPr>
      <w:r w:rsidRPr="00E0120B">
        <w:rPr>
          <w:rFonts w:eastAsia="Calibri"/>
        </w:rPr>
        <w:t>The guidance makes clear that children on roll but persistently absent, those receiving suitable elective home education, or those awaiting a school place but still in education do not count as CME.</w:t>
      </w:r>
    </w:p>
    <w:p w14:paraId="677E320A" w14:textId="77777777" w:rsidR="00F84F56" w:rsidRDefault="00F84F56" w:rsidP="00E0120B">
      <w:pPr>
        <w:rPr>
          <w:rFonts w:eastAsia="Calibri"/>
        </w:rPr>
      </w:pPr>
    </w:p>
    <w:p w14:paraId="6F5297C6" w14:textId="77777777" w:rsidR="00F84F56" w:rsidRDefault="542B55B3" w:rsidP="00F84F56">
      <w:pPr>
        <w:pStyle w:val="Heading2"/>
      </w:pPr>
      <w:bookmarkStart w:id="22" w:name="_Toc212185343"/>
      <w:r>
        <w:t>Extended Unexplained Absence</w:t>
      </w:r>
      <w:bookmarkEnd w:id="22"/>
    </w:p>
    <w:p w14:paraId="4E958795" w14:textId="77777777" w:rsidR="00F84F56" w:rsidRPr="00E0120B" w:rsidRDefault="00F84F56" w:rsidP="000112B2">
      <w:pPr>
        <w:pStyle w:val="NormalWeb"/>
        <w:spacing w:before="0" w:beforeAutospacing="0"/>
        <w:rPr>
          <w:rFonts w:ascii="Metrisch" w:eastAsia="Metrisch" w:hAnsi="Metrisch" w:cs="Metrisch"/>
        </w:rPr>
      </w:pPr>
      <w:r w:rsidRPr="00E0120B">
        <w:rPr>
          <w:rFonts w:ascii="Metrisch" w:eastAsia="Metrisch" w:hAnsi="Metrisch" w:cs="Metrisch"/>
        </w:rPr>
        <w:t xml:space="preserve">In line with </w:t>
      </w:r>
      <w:r w:rsidRPr="00E0120B">
        <w:rPr>
          <w:rStyle w:val="Emphasis"/>
          <w:rFonts w:ascii="Metrisch" w:eastAsia="Metrisch" w:hAnsi="Metrisch" w:cs="Metrisch"/>
        </w:rPr>
        <w:t>KCSIE 2025</w:t>
      </w:r>
      <w:r w:rsidRPr="00E0120B">
        <w:rPr>
          <w:rFonts w:ascii="Metrisch" w:eastAsia="Metrisch" w:hAnsi="Metrisch" w:cs="Metrisch"/>
        </w:rPr>
        <w:t xml:space="preserve"> and </w:t>
      </w:r>
      <w:r w:rsidRPr="00E0120B">
        <w:rPr>
          <w:rStyle w:val="Emphasis"/>
          <w:rFonts w:ascii="Metrisch" w:eastAsia="Metrisch" w:hAnsi="Metrisch" w:cs="Metrisch"/>
        </w:rPr>
        <w:t>Working Together to Improve School Attendance</w:t>
      </w:r>
      <w:r w:rsidRPr="00E0120B">
        <w:rPr>
          <w:rFonts w:ascii="Metrisch" w:eastAsia="Metrisch" w:hAnsi="Metrisch" w:cs="Metrisch"/>
        </w:rPr>
        <w:t xml:space="preserve">, any period of </w:t>
      </w:r>
      <w:r w:rsidRPr="00E0120B">
        <w:rPr>
          <w:rStyle w:val="Strong"/>
          <w:rFonts w:ascii="Metrisch" w:eastAsia="Metrisch" w:hAnsi="Metrisch" w:cs="Metrisch"/>
        </w:rPr>
        <w:t>unexplained absence is treated as a serious safeguarding concern</w:t>
      </w:r>
      <w:r w:rsidRPr="00E0120B">
        <w:rPr>
          <w:rFonts w:ascii="Metrisch" w:eastAsia="Metrisch" w:hAnsi="Metrisch" w:cs="Metrisch"/>
        </w:rPr>
        <w:t>.</w:t>
      </w:r>
    </w:p>
    <w:p w14:paraId="597F3452" w14:textId="77777777" w:rsidR="00F84F56" w:rsidRPr="00E0120B" w:rsidRDefault="00F84F56" w:rsidP="00A95102">
      <w:pPr>
        <w:pStyle w:val="ListParagraph"/>
        <w:numPr>
          <w:ilvl w:val="0"/>
          <w:numId w:val="14"/>
        </w:numPr>
        <w:rPr>
          <w:rFonts w:eastAsia="Metrisch" w:cs="Metrisch"/>
          <w:lang w:eastAsia="en-GB"/>
        </w:rPr>
      </w:pPr>
      <w:r w:rsidRPr="00E0120B">
        <w:rPr>
          <w:rFonts w:eastAsia="Metrisch" w:cs="Metrisch"/>
          <w:lang w:eastAsia="en-GB"/>
        </w:rPr>
        <w:t>After ten consecutive school days of absence with no successful contact, the case will be reviewed by the Designated Safeguarding Lead and the Trust Education Welfare Officer as a safeguarding matter and managed within Tier 3 of the attendance protocol.</w:t>
      </w:r>
    </w:p>
    <w:p w14:paraId="00071BCA" w14:textId="77777777" w:rsidR="00F84F56" w:rsidRPr="00E0120B" w:rsidRDefault="00F84F56" w:rsidP="00A95102">
      <w:pPr>
        <w:pStyle w:val="NormalWeb"/>
        <w:numPr>
          <w:ilvl w:val="0"/>
          <w:numId w:val="14"/>
        </w:numPr>
        <w:rPr>
          <w:rFonts w:ascii="Metrisch" w:eastAsia="Metrisch" w:hAnsi="Metrisch" w:cs="Metrisch"/>
        </w:rPr>
      </w:pPr>
      <w:r w:rsidRPr="00E0120B">
        <w:rPr>
          <w:rFonts w:ascii="Metrisch" w:eastAsia="Metrisch" w:hAnsi="Metrisch" w:cs="Metrisch"/>
        </w:rPr>
        <w:t xml:space="preserve">Where absence continues and the child’s whereabouts cannot be established, the case will be referred to the </w:t>
      </w:r>
      <w:r w:rsidRPr="00F84F56">
        <w:rPr>
          <w:rStyle w:val="Strong"/>
          <w:rFonts w:ascii="Metrisch" w:eastAsia="Metrisch" w:hAnsi="Metrisch" w:cs="Metrisch"/>
          <w:b w:val="0"/>
        </w:rPr>
        <w:t>Local Authority’s Children Missing Education (CME) Officer</w:t>
      </w:r>
      <w:r w:rsidRPr="00E0120B">
        <w:rPr>
          <w:rFonts w:ascii="Metrisch" w:eastAsia="Metrisch" w:hAnsi="Metrisch" w:cs="Metrisch"/>
        </w:rPr>
        <w:t xml:space="preserve"> in line with statutory duties.</w:t>
      </w:r>
    </w:p>
    <w:p w14:paraId="2BC1BA5F" w14:textId="77777777" w:rsidR="00F84F56" w:rsidRPr="00F84F56" w:rsidRDefault="542B55B3" w:rsidP="00A95102">
      <w:pPr>
        <w:pStyle w:val="NormalWeb"/>
        <w:numPr>
          <w:ilvl w:val="0"/>
          <w:numId w:val="14"/>
        </w:numPr>
        <w:rPr>
          <w:rFonts w:ascii="Metrisch" w:eastAsia="Metrisch" w:hAnsi="Metrisch" w:cs="Metrisch"/>
        </w:rPr>
      </w:pPr>
      <w:r w:rsidRPr="30F88CC7">
        <w:rPr>
          <w:rFonts w:ascii="Metrisch" w:eastAsia="Metrisch" w:hAnsi="Metrisch" w:cs="Metrisch"/>
        </w:rPr>
        <w:t xml:space="preserve">A pupil may be removed from the admission register only on a lawful ground and only after all reasonable enquiries have been made and in consultation with the local authority, for example following </w:t>
      </w:r>
      <w:r w:rsidR="78E02DBD" w:rsidRPr="30F88CC7">
        <w:rPr>
          <w:rFonts w:ascii="Metrisch" w:eastAsia="Metrisch" w:hAnsi="Metrisch" w:cs="Metrisch"/>
        </w:rPr>
        <w:t>10</w:t>
      </w:r>
      <w:r w:rsidRPr="30F88CC7">
        <w:rPr>
          <w:rFonts w:ascii="Metrisch" w:eastAsia="Metrisch" w:hAnsi="Metrisch" w:cs="Metrisch"/>
        </w:rPr>
        <w:t xml:space="preserve"> consecutive school days of unauthorised absence where whereabouts remain unknown. The school will inform the local authority without delay when removing a pupil from roll at both standard and non-standard transition points and will provide required information.</w:t>
      </w:r>
      <w:r w:rsidRPr="30F88CC7">
        <w:rPr>
          <w:rStyle w:val="Emphasis"/>
          <w:rFonts w:ascii="Metrisch" w:eastAsia="Metrisch" w:hAnsi="Metrisch" w:cs="Metrisch"/>
        </w:rPr>
        <w:t>)</w:t>
      </w:r>
      <w:r w:rsidRPr="30F88CC7">
        <w:rPr>
          <w:rFonts w:ascii="Metrisch" w:eastAsia="Metrisch" w:hAnsi="Metrisch" w:cs="Metrisch"/>
        </w:rPr>
        <w:t>.</w:t>
      </w:r>
    </w:p>
    <w:p w14:paraId="4217ABE0" w14:textId="77777777" w:rsidR="00E0120B" w:rsidRDefault="00E0120B" w:rsidP="00E0120B">
      <w:pPr>
        <w:rPr>
          <w:rFonts w:eastAsia="Calibri"/>
        </w:rPr>
      </w:pPr>
    </w:p>
    <w:p w14:paraId="21297DEE" w14:textId="77777777" w:rsidR="007709A9" w:rsidRDefault="542B55B3" w:rsidP="00F84F56">
      <w:bookmarkStart w:id="23" w:name="_Toc212185344"/>
      <w:r w:rsidRPr="479C8BD8">
        <w:rPr>
          <w:rStyle w:val="Heading2Char"/>
        </w:rPr>
        <w:t>Recording and information sharing</w:t>
      </w:r>
      <w:bookmarkEnd w:id="23"/>
      <w:r>
        <w:br/>
        <w:t>The school will record all actions and decisions on its safeguarding and attendance systems and share information with safeguarding partners where necessary to protect a child, in line with KCSIE 2025 and data protection law.</w:t>
      </w:r>
    </w:p>
    <w:p w14:paraId="4FD0C6DC" w14:textId="77777777" w:rsidR="007709A9" w:rsidRDefault="007709A9" w:rsidP="6E869F85">
      <w:pPr>
        <w:rPr>
          <w:rFonts w:eastAsia="Calibri"/>
        </w:rPr>
      </w:pPr>
    </w:p>
    <w:p w14:paraId="1769D6FE" w14:textId="77777777" w:rsidR="007709A9" w:rsidRDefault="555EF330" w:rsidP="0066794B">
      <w:pPr>
        <w:pStyle w:val="Heading2"/>
      </w:pPr>
      <w:bookmarkStart w:id="24" w:name="_Toc212185345"/>
      <w:r>
        <w:t xml:space="preserve">Authorised </w:t>
      </w:r>
      <w:r w:rsidR="2B623DE7">
        <w:t>A</w:t>
      </w:r>
      <w:r>
        <w:t>bsence</w:t>
      </w:r>
      <w:bookmarkEnd w:id="24"/>
    </w:p>
    <w:p w14:paraId="5269856B" w14:textId="77777777" w:rsidR="007709A9" w:rsidRDefault="007709A9" w:rsidP="007709A9">
      <w:r>
        <w:t>Some absences are unavoidable, usually due to illness, bereavement or exceptional family circumstances, and these can be classed as an Authorised Absence. The decision as to whether an absence is deemed authorised or not lies with the Headteacher.</w:t>
      </w:r>
    </w:p>
    <w:p w14:paraId="35304E16" w14:textId="77777777" w:rsidR="0066794B" w:rsidRDefault="0066794B" w:rsidP="007709A9"/>
    <w:p w14:paraId="19307145" w14:textId="77777777" w:rsidR="007709A9" w:rsidRDefault="555EF330" w:rsidP="0066794B">
      <w:pPr>
        <w:pStyle w:val="Heading2"/>
      </w:pPr>
      <w:bookmarkStart w:id="25" w:name="_Toc212185346"/>
      <w:r>
        <w:t>Illness</w:t>
      </w:r>
      <w:bookmarkEnd w:id="25"/>
    </w:p>
    <w:p w14:paraId="72761E48" w14:textId="77777777" w:rsidR="007709A9" w:rsidRDefault="007709A9" w:rsidP="007709A9">
      <w:r>
        <w:t>Children who are reported by a parent as absent through illness are marked with an ‘I’ code. If the authenticity of illness is in doubt or the pupil is absent regularly with the same illness, the school can request medical evidence to support the absence.</w:t>
      </w:r>
    </w:p>
    <w:p w14:paraId="017860CB" w14:textId="77777777" w:rsidR="00D609F1" w:rsidRDefault="00D609F1" w:rsidP="007709A9"/>
    <w:p w14:paraId="08A5A966" w14:textId="1128661A" w:rsidR="00D609F1" w:rsidRDefault="00D609F1" w:rsidP="007709A9">
      <w:r w:rsidRPr="00D609F1">
        <w:t xml:space="preserve">Children may return to school 24 hours after diarrhoea or vomiting, provided parents and school are satisfied the child is clearly well and symptom-free. This reflects our commitment to reducing unnecessary absence when pupils are fully recovered and ready to learn. This </w:t>
      </w:r>
      <w:r w:rsidRPr="00D609F1">
        <w:lastRenderedPageBreak/>
        <w:t>approach should remain under review and be adjusted in response to any local outbreaks or specific public health advice.</w:t>
      </w:r>
    </w:p>
    <w:p w14:paraId="3874B588" w14:textId="77777777" w:rsidR="007709A9" w:rsidRDefault="007709A9" w:rsidP="007709A9"/>
    <w:p w14:paraId="7064E22B" w14:textId="77777777" w:rsidR="007709A9" w:rsidRDefault="555EF330" w:rsidP="0066794B">
      <w:pPr>
        <w:pStyle w:val="Heading2"/>
      </w:pPr>
      <w:bookmarkStart w:id="26" w:name="_Toc212185347"/>
      <w:r>
        <w:t xml:space="preserve">Medical </w:t>
      </w:r>
      <w:r w:rsidR="2B623DE7">
        <w:t>A</w:t>
      </w:r>
      <w:r>
        <w:t>ppointments</w:t>
      </w:r>
      <w:bookmarkEnd w:id="26"/>
    </w:p>
    <w:p w14:paraId="69457B90" w14:textId="77777777" w:rsidR="007709A9" w:rsidRDefault="007709A9" w:rsidP="007709A9">
      <w:r>
        <w:t xml:space="preserve">We request that dental and medical appointments be </w:t>
      </w:r>
      <w:proofErr w:type="gramStart"/>
      <w:r>
        <w:t>made out of</w:t>
      </w:r>
      <w:proofErr w:type="gramEnd"/>
      <w:r>
        <w:t xml:space="preserve"> school hours wherever possible. Where this is not possible, parents are required to verify the appointment at the school office. Pupils should only be out of school for the minimum amount of time necessary for the appointment. Pupils who are reported absent because they are attending a medical appointment are marked with an ‘M’ code. If a pupil returns to school during the sessional time following a medical appointment this will be recorded as present. Evidence of the medical appointment </w:t>
      </w:r>
      <w:r w:rsidR="00F84F56">
        <w:t>must</w:t>
      </w:r>
      <w:r>
        <w:t xml:space="preserve"> be provided at the school office once the pupil returns to school.</w:t>
      </w:r>
    </w:p>
    <w:p w14:paraId="29A22B8A" w14:textId="77777777" w:rsidR="0066794B" w:rsidRDefault="0066794B" w:rsidP="007709A9"/>
    <w:p w14:paraId="4D6D1A02" w14:textId="77777777" w:rsidR="007709A9" w:rsidRDefault="555EF330" w:rsidP="0066794B">
      <w:pPr>
        <w:pStyle w:val="Heading2"/>
      </w:pPr>
      <w:bookmarkStart w:id="27" w:name="_Toc212185348"/>
      <w:r>
        <w:t xml:space="preserve">Religious </w:t>
      </w:r>
      <w:r w:rsidR="2B623DE7">
        <w:t>O</w:t>
      </w:r>
      <w:r>
        <w:t>bservance</w:t>
      </w:r>
      <w:bookmarkEnd w:id="27"/>
      <w:r>
        <w:t xml:space="preserve">   </w:t>
      </w:r>
    </w:p>
    <w:p w14:paraId="6D8BA680" w14:textId="77777777" w:rsidR="007709A9" w:rsidRDefault="007709A9" w:rsidP="007709A9">
      <w:r>
        <w:t xml:space="preserve">Absence due to religious observance is authorised absence. The day must be exclusively set apart for religious observance by the religious body to which the parents belong. Children who are reported as absent due to religious observance are marked with an ‘R’ code.   </w:t>
      </w:r>
    </w:p>
    <w:p w14:paraId="217F6C4C" w14:textId="77777777" w:rsidR="007709A9" w:rsidRDefault="007709A9" w:rsidP="007709A9">
      <w:r>
        <w:t xml:space="preserve">   </w:t>
      </w:r>
    </w:p>
    <w:p w14:paraId="306A5363" w14:textId="77777777" w:rsidR="007709A9" w:rsidRDefault="555EF330" w:rsidP="0066794B">
      <w:pPr>
        <w:pStyle w:val="Heading2"/>
      </w:pPr>
      <w:bookmarkStart w:id="28" w:name="_Toc212185349"/>
      <w:r>
        <w:t xml:space="preserve">Unauthorised </w:t>
      </w:r>
      <w:r w:rsidR="2B623DE7">
        <w:t>A</w:t>
      </w:r>
      <w:r>
        <w:t>bsence</w:t>
      </w:r>
      <w:bookmarkEnd w:id="28"/>
    </w:p>
    <w:p w14:paraId="7A0DC425" w14:textId="77777777" w:rsidR="007709A9" w:rsidRDefault="007709A9" w:rsidP="007709A9">
      <w:r>
        <w:t>Unauthorised absence is that which is not permissible in law, e.g. birthdays, shopping trips, days out, term time holidays, visiting relatives, medical appointments that can’t be verified, and absences where no explanation has been given. The school will closely monitor all unauthorised absence with the Trust Education Welfare Officer and act when thresholds are reached.</w:t>
      </w:r>
    </w:p>
    <w:p w14:paraId="7D2AAEB5" w14:textId="77777777" w:rsidR="007709A9" w:rsidRDefault="007709A9" w:rsidP="007709A9"/>
    <w:p w14:paraId="697D4BEA" w14:textId="77777777" w:rsidR="007709A9" w:rsidRDefault="555EF330" w:rsidP="0066794B">
      <w:pPr>
        <w:pStyle w:val="Heading2"/>
      </w:pPr>
      <w:bookmarkStart w:id="29" w:name="_Toc212185350"/>
      <w:r>
        <w:t xml:space="preserve">Term </w:t>
      </w:r>
      <w:r w:rsidR="2B623DE7">
        <w:t>T</w:t>
      </w:r>
      <w:r>
        <w:t xml:space="preserve">ime </w:t>
      </w:r>
      <w:r w:rsidR="2B623DE7">
        <w:t>H</w:t>
      </w:r>
      <w:r>
        <w:t xml:space="preserve">olidays or </w:t>
      </w:r>
      <w:r w:rsidR="2B623DE7">
        <w:t>E</w:t>
      </w:r>
      <w:r>
        <w:t xml:space="preserve">xtended </w:t>
      </w:r>
      <w:r w:rsidR="2B623DE7">
        <w:t>L</w:t>
      </w:r>
      <w:r>
        <w:t xml:space="preserve">eave of </w:t>
      </w:r>
      <w:r w:rsidR="2B623DE7">
        <w:t>A</w:t>
      </w:r>
      <w:r>
        <w:t>bsence</w:t>
      </w:r>
      <w:bookmarkEnd w:id="29"/>
    </w:p>
    <w:p w14:paraId="06D63B16" w14:textId="77777777" w:rsidR="007709A9" w:rsidRDefault="007709A9" w:rsidP="007709A9">
      <w:r>
        <w:t xml:space="preserve">In line with the government’s amendments to the Education Regulations 2006, </w:t>
      </w:r>
      <w:r w:rsidRPr="00A672E7">
        <w:rPr>
          <w:b/>
          <w:bCs/>
        </w:rPr>
        <w:t>the Headteacher will not grant leave of absence for family holidays in term time or extended leave of absence unless there are exceptional circumstances</w:t>
      </w:r>
      <w:r>
        <w:t xml:space="preserve">. This applies to all children of compulsory school age. </w:t>
      </w:r>
      <w:proofErr w:type="gramStart"/>
      <w:r>
        <w:t>In order to</w:t>
      </w:r>
      <w:proofErr w:type="gramEnd"/>
      <w:r>
        <w:t xml:space="preserve"> enforce this decision, the Board of Trustees has agreed to the issuing of Penalty Notices for parents taking their children out of school during term time for holiday or extended leave.</w:t>
      </w:r>
    </w:p>
    <w:p w14:paraId="63A55DC2" w14:textId="77777777" w:rsidR="00A672E7" w:rsidRDefault="00A672E7" w:rsidP="007709A9"/>
    <w:p w14:paraId="5A0AC01B" w14:textId="77777777" w:rsidR="007709A9" w:rsidRDefault="007709A9" w:rsidP="007709A9">
      <w:r>
        <w:t xml:space="preserve">Parents who intend to take pupils out of school for a term time holiday or extended leave are required to write to the Headteacher requesting a leave of absence for their child stating the purpose, no later than 4 weeks before the holiday or leave is due to commence. </w:t>
      </w:r>
      <w:r w:rsidR="00F84F56" w:rsidRPr="00F84F56">
        <w:rPr>
          <w:color w:val="000000" w:themeColor="text1"/>
        </w:rPr>
        <w:t>Parents should complete the Leave of Absence Request Form available from the school office or website.</w:t>
      </w:r>
    </w:p>
    <w:p w14:paraId="6978A379" w14:textId="77777777" w:rsidR="007709A9" w:rsidRDefault="007709A9" w:rsidP="007709A9"/>
    <w:p w14:paraId="542446BA" w14:textId="77777777" w:rsidR="007709A9" w:rsidRDefault="007709A9" w:rsidP="007709A9">
      <w:r>
        <w:t>Parents will be notified in writing within two weeks of the Headteacher’s decision and the intention to issue a Penalty Notice should the unauthorised term time holiday or extended leave go ahead. Pupils who are absent from school during term time because of a holiday will be marked with a ‘G’ code (family holiday not authorised) on the school registration system.</w:t>
      </w:r>
    </w:p>
    <w:p w14:paraId="0EBA2B62" w14:textId="77777777" w:rsidR="007709A9" w:rsidRDefault="007709A9" w:rsidP="007709A9"/>
    <w:p w14:paraId="171F11F7" w14:textId="77777777" w:rsidR="007709A9" w:rsidRDefault="555EF330" w:rsidP="00A672E7">
      <w:pPr>
        <w:pStyle w:val="Heading2"/>
      </w:pPr>
      <w:bookmarkStart w:id="30" w:name="_Toc212185351"/>
      <w:r>
        <w:t>Exceptional Circumstances</w:t>
      </w:r>
      <w:bookmarkEnd w:id="30"/>
    </w:p>
    <w:p w14:paraId="1E00EF86" w14:textId="77777777" w:rsidR="007709A9" w:rsidRDefault="007709A9" w:rsidP="007709A9">
      <w:r>
        <w:lastRenderedPageBreak/>
        <w:t>Only exceptional circumstances warrant a leave of absence. The headteacher will consider each application individually considering specific facts and circumstances and relevant background context behind the request. In situations where exceptional circumstances arise, parents are asked to arrange a confidential meeting as soon as is practicable with the headteacher to discuss these. If a leave of absence is granted, the headteacher will determine the length of time the pupil can be away from school.</w:t>
      </w:r>
    </w:p>
    <w:p w14:paraId="24F1A366" w14:textId="77777777" w:rsidR="00A672E7" w:rsidRDefault="00A672E7" w:rsidP="007709A9"/>
    <w:p w14:paraId="651650FA" w14:textId="77777777" w:rsidR="007709A9" w:rsidRDefault="007709A9" w:rsidP="007709A9">
      <w:r>
        <w:t xml:space="preserve">As headteachers </w:t>
      </w:r>
      <w:r w:rsidR="00306EA4">
        <w:t>may</w:t>
      </w:r>
      <w:r>
        <w:t xml:space="preserve"> only grant a leave of absence in exceptional circumstances, it is unlikely a leave of absence will be granted for the purposes of a family holiday.</w:t>
      </w:r>
    </w:p>
    <w:p w14:paraId="242D6741" w14:textId="77777777" w:rsidR="00A672E7" w:rsidRDefault="00A672E7" w:rsidP="007709A9"/>
    <w:p w14:paraId="7CDEF9AF" w14:textId="77777777" w:rsidR="007709A9" w:rsidRDefault="007709A9" w:rsidP="007709A9">
      <w:r>
        <w:t xml:space="preserve">The Board of Trustees recognises exceptional circumstances as those relating </w:t>
      </w:r>
      <w:bookmarkStart w:id="31" w:name="_Int_HRcUclVv"/>
      <w:proofErr w:type="gramStart"/>
      <w:r>
        <w:t>to:</w:t>
      </w:r>
      <w:bookmarkEnd w:id="31"/>
      <w:proofErr w:type="gramEnd"/>
      <w:r>
        <w:t xml:space="preserve"> </w:t>
      </w:r>
      <w:r w:rsidR="00306EA4">
        <w:t>f</w:t>
      </w:r>
      <w:r>
        <w:t xml:space="preserve">amilies in crisis; </w:t>
      </w:r>
      <w:r w:rsidR="00306EA4">
        <w:t xml:space="preserve">a </w:t>
      </w:r>
      <w:r>
        <w:t xml:space="preserve">terminal illness within the immediate </w:t>
      </w:r>
      <w:r w:rsidR="3293112E">
        <w:t>family; pre</w:t>
      </w:r>
      <w:r>
        <w:t xml:space="preserve"> and post operational leave for armed forces families.</w:t>
      </w:r>
    </w:p>
    <w:p w14:paraId="111D9CF2" w14:textId="77777777" w:rsidR="007709A9" w:rsidRDefault="007709A9" w:rsidP="007709A9"/>
    <w:p w14:paraId="381AB8D2" w14:textId="77777777" w:rsidR="007709A9" w:rsidRDefault="555EF330" w:rsidP="00A672E7">
      <w:pPr>
        <w:pStyle w:val="Heading2"/>
      </w:pPr>
      <w:bookmarkStart w:id="32" w:name="_Toc212185352"/>
      <w:r>
        <w:t>Persistent Absence</w:t>
      </w:r>
      <w:bookmarkEnd w:id="32"/>
    </w:p>
    <w:p w14:paraId="74312003" w14:textId="77777777" w:rsidR="007709A9" w:rsidRDefault="007709A9" w:rsidP="007709A9">
      <w:r>
        <w:t>Persistent absence is when a pupil misses</w:t>
      </w:r>
      <w:r w:rsidR="000B3102">
        <w:t xml:space="preserve"> more than 10% </w:t>
      </w:r>
      <w:r>
        <w:t xml:space="preserve">or more of school for any reason and where attendance falls below 90%. </w:t>
      </w:r>
      <w:r w:rsidR="00306EA4" w:rsidRPr="00306EA4">
        <w:t xml:space="preserve">In keeping with Working Together to Improve School Attendance, absence data will be reviewed </w:t>
      </w:r>
      <w:r w:rsidR="00306EA4">
        <w:t xml:space="preserve">on a daily and </w:t>
      </w:r>
      <w:r w:rsidR="00306EA4" w:rsidRPr="00306EA4">
        <w:t xml:space="preserve">weekly </w:t>
      </w:r>
      <w:r w:rsidR="00306EA4">
        <w:t xml:space="preserve">basis </w:t>
      </w:r>
      <w:r w:rsidR="00306EA4" w:rsidRPr="00306EA4">
        <w:t>with a focus on disadvantaged pupils, pupils with SEND and pupils in the lowest twenty per cent by prior attainment.</w:t>
      </w:r>
      <w:r w:rsidR="00306EA4">
        <w:t xml:space="preserve"> </w:t>
      </w:r>
      <w:r w:rsidR="00306EA4" w:rsidRPr="00306EA4">
        <w:rPr>
          <w:rFonts w:eastAsia="Metrisch" w:cs="Metrisch"/>
          <w:color w:val="000000" w:themeColor="text1"/>
        </w:rPr>
        <w:t>In cases where a pupil's absence becomes a cause for concern, the school will actively engage with families to provide appropriate support</w:t>
      </w:r>
      <w:r w:rsidR="00306EA4">
        <w:rPr>
          <w:rFonts w:eastAsia="Metrisch" w:cs="Metrisch"/>
          <w:color w:val="000000" w:themeColor="text1"/>
        </w:rPr>
        <w:t xml:space="preserve"> in line with the Tiered </w:t>
      </w:r>
      <w:r w:rsidR="00F654E6">
        <w:rPr>
          <w:rFonts w:eastAsia="Metrisch" w:cs="Metrisch"/>
          <w:color w:val="000000" w:themeColor="text1"/>
        </w:rPr>
        <w:t>A</w:t>
      </w:r>
      <w:r w:rsidR="00306EA4">
        <w:rPr>
          <w:rFonts w:eastAsia="Metrisch" w:cs="Metrisch"/>
          <w:color w:val="000000" w:themeColor="text1"/>
        </w:rPr>
        <w:t>pproach</w:t>
      </w:r>
      <w:r w:rsidR="00306EA4" w:rsidRPr="00306EA4">
        <w:rPr>
          <w:rFonts w:eastAsia="Metrisch" w:cs="Metrisch"/>
          <w:color w:val="000000" w:themeColor="text1"/>
        </w:rPr>
        <w:t>.</w:t>
      </w:r>
      <w:r w:rsidR="00306EA4">
        <w:t xml:space="preserve"> </w:t>
      </w:r>
      <w:r>
        <w:t>Where a pupil’s absence is due to a known illness or exceptional circumstances, it will be monitored closely and sensitively in a supportive capacity at Stage 1.</w:t>
      </w:r>
    </w:p>
    <w:p w14:paraId="1BA5F71F" w14:textId="77777777" w:rsidR="00306EA4" w:rsidRDefault="00306EA4" w:rsidP="007709A9"/>
    <w:p w14:paraId="4906269F" w14:textId="77777777" w:rsidR="4753F39A" w:rsidRPr="00306EA4" w:rsidRDefault="00446B11" w:rsidP="00446B11">
      <w:pPr>
        <w:rPr>
          <w:rFonts w:ascii="Calibri" w:eastAsia="Calibri" w:hAnsi="Calibri" w:cs="Calibri"/>
          <w:color w:val="000000" w:themeColor="text1"/>
        </w:rPr>
      </w:pPr>
      <w:r>
        <w:t xml:space="preserve">In line with the Tiered Approach, schools will take a proactive and supporting approach to working with parents to ensure pupils who are at risk of being persistent absentees do not become so. </w:t>
      </w:r>
      <w:r w:rsidR="00306EA4" w:rsidRPr="00306EA4">
        <w:rPr>
          <w:rFonts w:eastAsia="Metrisch" w:cs="Metrisch"/>
          <w:color w:val="000000" w:themeColor="text1"/>
        </w:rPr>
        <w:t>Parents/carers</w:t>
      </w:r>
      <w:r>
        <w:rPr>
          <w:rFonts w:eastAsia="Metrisch" w:cs="Metrisch"/>
          <w:color w:val="000000" w:themeColor="text1"/>
        </w:rPr>
        <w:t xml:space="preserve"> will</w:t>
      </w:r>
      <w:r w:rsidR="00306EA4" w:rsidRPr="00306EA4">
        <w:rPr>
          <w:rFonts w:eastAsia="Metrisch" w:cs="Metrisch"/>
          <w:color w:val="000000" w:themeColor="text1"/>
        </w:rPr>
        <w:t xml:space="preserve"> be invited to attend </w:t>
      </w:r>
      <w:r>
        <w:rPr>
          <w:rFonts w:eastAsia="Metrisch" w:cs="Metrisch"/>
          <w:color w:val="000000" w:themeColor="text1"/>
        </w:rPr>
        <w:t>informal</w:t>
      </w:r>
      <w:r w:rsidR="00306EA4" w:rsidRPr="00306EA4">
        <w:rPr>
          <w:rFonts w:eastAsia="Metrisch" w:cs="Metrisch"/>
          <w:color w:val="000000" w:themeColor="text1"/>
        </w:rPr>
        <w:t xml:space="preserve"> meeting</w:t>
      </w:r>
      <w:r>
        <w:rPr>
          <w:rFonts w:eastAsia="Metrisch" w:cs="Metrisch"/>
          <w:color w:val="000000" w:themeColor="text1"/>
        </w:rPr>
        <w:t>s</w:t>
      </w:r>
      <w:r w:rsidR="00306EA4" w:rsidRPr="00306EA4">
        <w:rPr>
          <w:rFonts w:eastAsia="Metrisch" w:cs="Metrisch"/>
          <w:color w:val="000000" w:themeColor="text1"/>
        </w:rPr>
        <w:t xml:space="preserve"> at the school for an </w:t>
      </w:r>
      <w:r>
        <w:rPr>
          <w:rFonts w:eastAsia="Metrisch" w:cs="Metrisch"/>
          <w:color w:val="000000" w:themeColor="text1"/>
        </w:rPr>
        <w:t xml:space="preserve">where attendance is causing concern before reaching </w:t>
      </w:r>
      <w:r w:rsidR="00306EA4">
        <w:rPr>
          <w:rFonts w:eastAsia="Metrisch" w:cs="Metrisch"/>
          <w:color w:val="000000" w:themeColor="text1"/>
        </w:rPr>
        <w:t xml:space="preserve">stage 1 to </w:t>
      </w:r>
      <w:r>
        <w:rPr>
          <w:rFonts w:eastAsia="Metrisch" w:cs="Metrisch"/>
          <w:color w:val="000000" w:themeColor="text1"/>
        </w:rPr>
        <w:t>improve attendance and avoid Persistent Absence</w:t>
      </w:r>
      <w:r w:rsidR="00306EA4" w:rsidRPr="00306EA4">
        <w:rPr>
          <w:rFonts w:eastAsia="Metrisch" w:cs="Metrisch"/>
          <w:color w:val="000000" w:themeColor="text1"/>
        </w:rPr>
        <w:t xml:space="preserve">. </w:t>
      </w:r>
    </w:p>
    <w:p w14:paraId="0C046ABF" w14:textId="77777777" w:rsidR="000357BB" w:rsidRPr="000357BB" w:rsidRDefault="000357BB" w:rsidP="000357BB"/>
    <w:p w14:paraId="207FD1B8" w14:textId="77777777" w:rsidR="007709A9" w:rsidRPr="00306EA4" w:rsidRDefault="007709A9" w:rsidP="007709A9">
      <w:pPr>
        <w:rPr>
          <w:b/>
        </w:rPr>
      </w:pPr>
      <w:r w:rsidRPr="00306EA4">
        <w:rPr>
          <w:b/>
        </w:rPr>
        <w:t>Stage 1 Persistent Absence Review Meeting</w:t>
      </w:r>
    </w:p>
    <w:p w14:paraId="629D3963" w14:textId="4B56ABE6" w:rsidR="007709A9" w:rsidRDefault="007709A9" w:rsidP="007709A9">
      <w:r>
        <w:t xml:space="preserve">Where a pupil’s absence falls below 90%, a written warning will be </w:t>
      </w:r>
      <w:proofErr w:type="gramStart"/>
      <w:r>
        <w:t>issued</w:t>
      </w:r>
      <w:proofErr w:type="gramEnd"/>
      <w:r>
        <w:t xml:space="preserve"> and parents will be required to attend a Stage 1 Persistent Absence Review Meeting with the Trust Education Welfare Officer and </w:t>
      </w:r>
      <w:r w:rsidR="00820AFF" w:rsidRPr="00820AFF">
        <w:t>Mrs Burton.</w:t>
      </w:r>
      <w:r w:rsidRPr="00820AFF">
        <w:t xml:space="preserve"> </w:t>
      </w:r>
      <w:r>
        <w:t>At this meeting, an absence review will be carried out, the reasons for absence discussed, and strategies for improvement agreed. Parents will receive a letter detailing the outcomes of the meeting. Parents will be required to show improvement within the next four school weeks.</w:t>
      </w:r>
    </w:p>
    <w:p w14:paraId="44AF77FC" w14:textId="77777777" w:rsidR="007709A9" w:rsidRDefault="007709A9" w:rsidP="007709A9"/>
    <w:p w14:paraId="1A9AE367" w14:textId="77777777" w:rsidR="007709A9" w:rsidRPr="00306EA4" w:rsidRDefault="007709A9" w:rsidP="007709A9">
      <w:pPr>
        <w:rPr>
          <w:b/>
        </w:rPr>
      </w:pPr>
      <w:r w:rsidRPr="00306EA4">
        <w:rPr>
          <w:b/>
        </w:rPr>
        <w:t>Stage 2 Serious Concern Persistent Absence Review Meeting</w:t>
      </w:r>
    </w:p>
    <w:p w14:paraId="4312ACA0" w14:textId="77777777" w:rsidR="004561C9" w:rsidRDefault="007709A9" w:rsidP="007709A9">
      <w:r>
        <w:t xml:space="preserve">At the end of the four-week period, if there is no evidence of improvement, parents will be required to attend a Stage 2 Serious Concern Persistent Absence Review Meeting with the Trust Education Welfare Officer and Headteacher or deputising senior leader. This is an escalation to serious concern. A further review of continued absence will be carried out and a formalised Attendance Improvement Plan agreed. Parents will be required to meet the actions of the Attendance Improvement Plan within the next four school weeks. </w:t>
      </w:r>
    </w:p>
    <w:p w14:paraId="3E755788" w14:textId="77777777" w:rsidR="004561C9" w:rsidRDefault="004561C9" w:rsidP="007709A9"/>
    <w:p w14:paraId="36ABDB57" w14:textId="77777777" w:rsidR="007709A9" w:rsidRDefault="004561C9" w:rsidP="007709A9">
      <w:r w:rsidRPr="004561C9">
        <w:lastRenderedPageBreak/>
        <w:t>Should further extension be required</w:t>
      </w:r>
      <w:r>
        <w:t xml:space="preserve"> at Stage 2</w:t>
      </w:r>
      <w:r w:rsidRPr="004561C9">
        <w:t>, this will be limited to a maximum of two additional weeks, with the clear expectation that parents work in full partnership with the school to secure rapid and sustained improvement in attendance</w:t>
      </w:r>
    </w:p>
    <w:p w14:paraId="7A0A77C3" w14:textId="77777777" w:rsidR="007709A9" w:rsidRDefault="007709A9" w:rsidP="007709A9"/>
    <w:p w14:paraId="7EA167E6" w14:textId="77777777" w:rsidR="007709A9" w:rsidRPr="00306EA4" w:rsidRDefault="007709A9" w:rsidP="007709A9">
      <w:pPr>
        <w:rPr>
          <w:b/>
        </w:rPr>
      </w:pPr>
      <w:r w:rsidRPr="00306EA4">
        <w:rPr>
          <w:b/>
        </w:rPr>
        <w:t>Stage 3 Statutory intervention</w:t>
      </w:r>
    </w:p>
    <w:p w14:paraId="111BF0B2" w14:textId="77777777" w:rsidR="007709A9" w:rsidRDefault="007709A9" w:rsidP="007709A9">
      <w:r>
        <w:t>Where all other avenues have been exhausted and support is not working and not being engaged with, we will enforce attendance through statutory intervention and prosecution to protect the pupil’s right to an education.</w:t>
      </w:r>
    </w:p>
    <w:p w14:paraId="77EDA62A" w14:textId="77777777" w:rsidR="00306EA4" w:rsidRDefault="00306EA4" w:rsidP="007709A9"/>
    <w:p w14:paraId="730CA0BA" w14:textId="77777777" w:rsidR="00306EA4" w:rsidRPr="00306EA4" w:rsidRDefault="00306EA4" w:rsidP="007709A9">
      <w:r>
        <w:t xml:space="preserve">Stage 1 aligns with Tier 2 targeted support. Stage 2 and Stage 3 align with Tier 3 where multi-agency and legal routes may be required. See </w:t>
      </w:r>
      <w:r w:rsidR="36264B58">
        <w:t>a</w:t>
      </w:r>
      <w:r>
        <w:t>ppendix 1.</w:t>
      </w:r>
    </w:p>
    <w:p w14:paraId="467EE8FF" w14:textId="77777777" w:rsidR="00A672E7" w:rsidRDefault="00A672E7" w:rsidP="007709A9"/>
    <w:p w14:paraId="0DBD47FF" w14:textId="77777777" w:rsidR="007709A9" w:rsidRDefault="007709A9" w:rsidP="007709A9">
      <w:r>
        <w:t xml:space="preserve">Where there is no improvement within four </w:t>
      </w:r>
      <w:r w:rsidR="00306EA4">
        <w:t xml:space="preserve">school </w:t>
      </w:r>
      <w:r>
        <w:t>weeks following the introduction of the Attendance Improvement Plan, parents will be notified that the matter has been referred to the Local Authority Education Welfare Service. This stage leaves parents at risk of a Penalty Notice and/or legal action. Persistent absence not resulting from a known illness or exceptional circumstances also meets the threshold for a social care referral.</w:t>
      </w:r>
    </w:p>
    <w:p w14:paraId="317FAE72" w14:textId="77777777" w:rsidR="007709A9" w:rsidRDefault="007709A9" w:rsidP="007709A9"/>
    <w:p w14:paraId="0A5416B8" w14:textId="77777777" w:rsidR="007709A9" w:rsidRDefault="555EF330" w:rsidP="00A672E7">
      <w:pPr>
        <w:pStyle w:val="Heading1"/>
      </w:pPr>
      <w:bookmarkStart w:id="33" w:name="_Toc212185353"/>
      <w:r>
        <w:t>Penalty Notice</w:t>
      </w:r>
      <w:bookmarkEnd w:id="33"/>
    </w:p>
    <w:p w14:paraId="56F85960" w14:textId="77777777" w:rsidR="007709A9" w:rsidRDefault="225ECF2B" w:rsidP="007709A9">
      <w:r>
        <w:t>Schools are required to follow the National Framework for Penalty Notices (August 2024).</w:t>
      </w:r>
    </w:p>
    <w:p w14:paraId="10898B20" w14:textId="77777777" w:rsidR="007709A9" w:rsidRDefault="007709A9" w:rsidP="007709A9"/>
    <w:p w14:paraId="07AAF689" w14:textId="77777777" w:rsidR="007709A9" w:rsidRPr="00446B11" w:rsidRDefault="00446B11" w:rsidP="007709A9">
      <w:pPr>
        <w:rPr>
          <w:bCs/>
        </w:rPr>
      </w:pPr>
      <w:r w:rsidRPr="00446B11">
        <w:rPr>
          <w:bCs/>
        </w:rPr>
        <w:t>Penalty notices will be issued for</w:t>
      </w:r>
      <w:r w:rsidR="225ECF2B" w:rsidRPr="00446B11">
        <w:rPr>
          <w:bCs/>
        </w:rPr>
        <w:t>:</w:t>
      </w:r>
    </w:p>
    <w:p w14:paraId="44C0AA2E" w14:textId="77777777" w:rsidR="3884F87C" w:rsidRDefault="3884F87C" w:rsidP="3884F87C">
      <w:pPr>
        <w:rPr>
          <w:b/>
          <w:bCs/>
        </w:rPr>
      </w:pPr>
    </w:p>
    <w:p w14:paraId="2E4D7A55" w14:textId="77777777" w:rsidR="007709A9" w:rsidRDefault="225ECF2B" w:rsidP="3884F87C">
      <w:pPr>
        <w:spacing w:after="240"/>
      </w:pPr>
      <w:r w:rsidRPr="3884F87C">
        <w:rPr>
          <w:b/>
          <w:bCs/>
        </w:rPr>
        <w:t>Term Time Leave</w:t>
      </w:r>
      <w:r>
        <w:t xml:space="preserve">: Penalty Notice Fines will be issued </w:t>
      </w:r>
      <w:r w:rsidR="3EA24A29">
        <w:t xml:space="preserve">if parents take </w:t>
      </w:r>
      <w:r w:rsidR="3EA24A29" w:rsidRPr="3884F87C">
        <w:rPr>
          <w:b/>
          <w:bCs/>
        </w:rPr>
        <w:t>unauthorised</w:t>
      </w:r>
      <w:r>
        <w:t xml:space="preserve"> Term Time Leave of 5 or more consecutive days or accumulative days.</w:t>
      </w:r>
    </w:p>
    <w:p w14:paraId="6D5ADDA0" w14:textId="77777777" w:rsidR="3884F87C" w:rsidRPr="00446B11" w:rsidRDefault="225ECF2B" w:rsidP="00446B11">
      <w:pPr>
        <w:spacing w:after="240"/>
      </w:pPr>
      <w:r w:rsidRPr="3884F87C">
        <w:rPr>
          <w:b/>
          <w:bCs/>
        </w:rPr>
        <w:t>10 Sessions of Unauthorised Absence in a 10 Week Period</w:t>
      </w:r>
      <w:r>
        <w:t xml:space="preserve">: A Penalty Notice may be considered/issued when a pupil has had 10 sessions of unauthorised absence in a </w:t>
      </w:r>
      <w:proofErr w:type="gramStart"/>
      <w:r>
        <w:t>10 week</w:t>
      </w:r>
      <w:proofErr w:type="gramEnd"/>
      <w:r w:rsidR="00446B11">
        <w:t xml:space="preserve"> </w:t>
      </w:r>
      <w:r>
        <w:t>period</w:t>
      </w:r>
      <w:r w:rsidR="15C094F4">
        <w:t xml:space="preserve"> (school weeks)</w:t>
      </w:r>
      <w:r>
        <w:t>.</w:t>
      </w:r>
      <w:r w:rsidR="00446B11">
        <w:t xml:space="preserve"> </w:t>
      </w:r>
      <w:r w:rsidR="00446B11" w:rsidRPr="00446B11">
        <w:t xml:space="preserve">A session is a half day. Ten sessions </w:t>
      </w:r>
      <w:proofErr w:type="gramStart"/>
      <w:r w:rsidR="00446B11" w:rsidRPr="00446B11">
        <w:t>equals</w:t>
      </w:r>
      <w:proofErr w:type="gramEnd"/>
      <w:r w:rsidR="00446B11" w:rsidRPr="00446B11">
        <w:t xml:space="preserve"> five school days.</w:t>
      </w:r>
    </w:p>
    <w:p w14:paraId="51F53FA8" w14:textId="77777777" w:rsidR="00A672E7" w:rsidRDefault="1BF0040B" w:rsidP="00446B11">
      <w:pPr>
        <w:rPr>
          <w:b/>
          <w:bCs/>
        </w:rPr>
      </w:pPr>
      <w:r w:rsidRPr="3884F87C">
        <w:rPr>
          <w:b/>
          <w:bCs/>
        </w:rPr>
        <w:t>Income from fines relating to Penalty Notices go directly to the Local Authority for Court Costs and do not contribute to academy finances.</w:t>
      </w:r>
    </w:p>
    <w:p w14:paraId="4897E5AD" w14:textId="77777777" w:rsidR="65990CB0" w:rsidRDefault="65990CB0"/>
    <w:p w14:paraId="0652E8EE" w14:textId="77777777" w:rsidR="007709A9" w:rsidRPr="00A672E7" w:rsidRDefault="007709A9" w:rsidP="007709A9">
      <w:pPr>
        <w:rPr>
          <w:b/>
          <w:bCs/>
        </w:rPr>
      </w:pPr>
      <w:r w:rsidRPr="00A672E7">
        <w:rPr>
          <w:b/>
          <w:bCs/>
        </w:rPr>
        <w:t>PER PARENT / PER CHILD</w:t>
      </w:r>
    </w:p>
    <w:p w14:paraId="35BEA616" w14:textId="77777777" w:rsidR="007709A9" w:rsidRDefault="007709A9" w:rsidP="007709A9">
      <w:r>
        <w:t xml:space="preserve">Penalty Notice Fines will continue to be issued per parent per </w:t>
      </w:r>
      <w:r w:rsidR="008879F8">
        <w:t>child For</w:t>
      </w:r>
      <w:r>
        <w:t xml:space="preserve"> Example: 3 Siblings absent for term time leave, would result in each parent receiving 3 separate fines.</w:t>
      </w:r>
    </w:p>
    <w:p w14:paraId="6DF67999" w14:textId="77777777" w:rsidR="007709A9" w:rsidRDefault="007709A9" w:rsidP="007709A9"/>
    <w:p w14:paraId="23A3DA18" w14:textId="77777777" w:rsidR="007709A9" w:rsidRPr="00A672E7" w:rsidRDefault="007709A9" w:rsidP="007709A9">
      <w:pPr>
        <w:rPr>
          <w:b/>
          <w:bCs/>
        </w:rPr>
      </w:pPr>
      <w:r w:rsidRPr="00A672E7">
        <w:rPr>
          <w:b/>
          <w:bCs/>
        </w:rPr>
        <w:t>FIRST OFFENCE</w:t>
      </w:r>
    </w:p>
    <w:p w14:paraId="5FF299C4" w14:textId="77777777" w:rsidR="007709A9" w:rsidRDefault="007709A9" w:rsidP="007709A9">
      <w:r>
        <w:t>The first time a Penalty Notice is issued for a Term Time Holiday or Irregular School Attendance the Penalty</w:t>
      </w:r>
      <w:r w:rsidR="00446B11">
        <w:t xml:space="preserve"> N</w:t>
      </w:r>
      <w:r>
        <w:t>otice will be charged at:</w:t>
      </w:r>
    </w:p>
    <w:p w14:paraId="7901E63E" w14:textId="77777777" w:rsidR="007709A9" w:rsidRDefault="007709A9" w:rsidP="007709A9">
      <w:r>
        <w:t xml:space="preserve">£160 per parent, per child if paid within 28 days of issue, reducing to £80 if paid within 21 </w:t>
      </w:r>
      <w:proofErr w:type="gramStart"/>
      <w:r>
        <w:t>days.*</w:t>
      </w:r>
      <w:proofErr w:type="gramEnd"/>
      <w:r>
        <w:t>*</w:t>
      </w:r>
    </w:p>
    <w:p w14:paraId="58EAC3E5" w14:textId="77777777" w:rsidR="007709A9" w:rsidRDefault="007709A9" w:rsidP="007709A9"/>
    <w:p w14:paraId="416A0D45" w14:textId="77777777" w:rsidR="007709A9" w:rsidRDefault="007709A9" w:rsidP="007709A9">
      <w:r w:rsidRPr="00A672E7">
        <w:rPr>
          <w:b/>
          <w:bCs/>
        </w:rPr>
        <w:t>SECOND OFFENCE</w:t>
      </w:r>
      <w:r>
        <w:t xml:space="preserve"> (within 3 years of the First Offence)</w:t>
      </w:r>
    </w:p>
    <w:p w14:paraId="1C8BEB2F" w14:textId="77777777" w:rsidR="007709A9" w:rsidRDefault="007709A9" w:rsidP="007709A9">
      <w:r>
        <w:t>Where it is deemed appropriate to issue a second Penalty Notice to the same parent for the same pupil within 3 years of the first notice, the second Penalty Notice will be charged at:</w:t>
      </w:r>
    </w:p>
    <w:p w14:paraId="3ECA18C1" w14:textId="77777777" w:rsidR="007709A9" w:rsidRDefault="007709A9" w:rsidP="007709A9">
      <w:r>
        <w:t>£160 if paid within 28 days (no reduced fee for paying early).</w:t>
      </w:r>
    </w:p>
    <w:p w14:paraId="6A24842B" w14:textId="77777777" w:rsidR="007709A9" w:rsidRDefault="007709A9" w:rsidP="007709A9">
      <w:r>
        <w:lastRenderedPageBreak/>
        <w:t>(**Unpaid Penalty Notices after 28 days may result in a parental prosecution).</w:t>
      </w:r>
    </w:p>
    <w:p w14:paraId="15EF6095" w14:textId="77777777" w:rsidR="007709A9" w:rsidRDefault="007709A9" w:rsidP="007709A9"/>
    <w:p w14:paraId="1B58EA61" w14:textId="77777777" w:rsidR="007709A9" w:rsidRDefault="007709A9" w:rsidP="007709A9">
      <w:r w:rsidRPr="00A672E7">
        <w:rPr>
          <w:b/>
          <w:bCs/>
        </w:rPr>
        <w:t>THIRD OFFENCE</w:t>
      </w:r>
      <w:r>
        <w:t xml:space="preserve"> (within 3 years of the First Offence)</w:t>
      </w:r>
    </w:p>
    <w:p w14:paraId="3D245232" w14:textId="77777777" w:rsidR="007709A9" w:rsidRDefault="007709A9" w:rsidP="007709A9">
      <w:r>
        <w:t>On the third time that an offence is committed for either a Term Time Holiday and / or Irregular Attendance a Penalty Notice will not be issued, the case may proceed straight to Parental Prosecution under the Single Justice Procedure. If found guilty of the offence of ‘Failure to send a child to school’ the Magistrates can impose a fine up to £1000. Other prosecution tools may also be considered.</w:t>
      </w:r>
    </w:p>
    <w:p w14:paraId="35722287" w14:textId="77777777" w:rsidR="007709A9" w:rsidRDefault="007709A9" w:rsidP="007709A9"/>
    <w:p w14:paraId="76A37120" w14:textId="77777777" w:rsidR="005D07EF" w:rsidRPr="00446B11" w:rsidRDefault="0A3DD008" w:rsidP="007709A9">
      <w:pPr>
        <w:rPr>
          <w:color w:val="000000" w:themeColor="text1"/>
        </w:rPr>
      </w:pPr>
      <w:r w:rsidRPr="30F88CC7">
        <w:rPr>
          <w:color w:val="000000" w:themeColor="text1"/>
        </w:rPr>
        <w:t xml:space="preserve">See </w:t>
      </w:r>
      <w:r w:rsidR="06E09955" w:rsidRPr="30F88CC7">
        <w:rPr>
          <w:color w:val="000000" w:themeColor="text1"/>
        </w:rPr>
        <w:t>a</w:t>
      </w:r>
      <w:r w:rsidRPr="30F88CC7">
        <w:rPr>
          <w:color w:val="000000" w:themeColor="text1"/>
        </w:rPr>
        <w:t xml:space="preserve">ppendix </w:t>
      </w:r>
      <w:r w:rsidR="2D456736" w:rsidRPr="30F88CC7">
        <w:rPr>
          <w:color w:val="000000" w:themeColor="text1"/>
        </w:rPr>
        <w:t>2</w:t>
      </w:r>
      <w:r w:rsidRPr="30F88CC7">
        <w:rPr>
          <w:color w:val="000000" w:themeColor="text1"/>
        </w:rPr>
        <w:t xml:space="preserve"> </w:t>
      </w:r>
      <w:r w:rsidR="0E881D93" w:rsidRPr="30F88CC7">
        <w:rPr>
          <w:color w:val="000000" w:themeColor="text1"/>
        </w:rPr>
        <w:t>Penal</w:t>
      </w:r>
      <w:r w:rsidR="01D01A0E" w:rsidRPr="30F88CC7">
        <w:rPr>
          <w:color w:val="000000" w:themeColor="text1"/>
        </w:rPr>
        <w:t>t</w:t>
      </w:r>
      <w:r w:rsidR="0E881D93" w:rsidRPr="30F88CC7">
        <w:rPr>
          <w:color w:val="000000" w:themeColor="text1"/>
        </w:rPr>
        <w:t>y notice flow chart</w:t>
      </w:r>
    </w:p>
    <w:p w14:paraId="7737E1E4" w14:textId="77777777" w:rsidR="00020977" w:rsidRDefault="00020977" w:rsidP="007709A9">
      <w:pPr>
        <w:rPr>
          <w:color w:val="FF0000"/>
        </w:rPr>
      </w:pPr>
    </w:p>
    <w:p w14:paraId="35E1DF0A" w14:textId="77777777" w:rsidR="00927D4C" w:rsidRDefault="00927D4C" w:rsidP="007709A9">
      <w:pPr>
        <w:rPr>
          <w:color w:val="FF0000"/>
        </w:rPr>
      </w:pPr>
    </w:p>
    <w:p w14:paraId="35365C2C" w14:textId="77777777" w:rsidR="00927D4C" w:rsidRPr="005D07EF" w:rsidRDefault="00927D4C" w:rsidP="007709A9">
      <w:pPr>
        <w:rPr>
          <w:color w:val="FF0000"/>
        </w:rPr>
      </w:pPr>
    </w:p>
    <w:p w14:paraId="239CFEB9" w14:textId="77777777" w:rsidR="007709A9" w:rsidRDefault="007709A9" w:rsidP="00281F74"/>
    <w:p w14:paraId="58E4D6F2" w14:textId="77777777" w:rsidR="00446B11" w:rsidRDefault="112644FD" w:rsidP="000112B2">
      <w:pPr>
        <w:pStyle w:val="Heading1"/>
      </w:pPr>
      <w:bookmarkStart w:id="34" w:name="_Toc212185355"/>
      <w:r>
        <w:t>Roles and Responsibilities</w:t>
      </w:r>
      <w:bookmarkEnd w:id="34"/>
    </w:p>
    <w:p w14:paraId="5E16F6A7" w14:textId="77777777" w:rsidR="00446B11" w:rsidRDefault="00446B11" w:rsidP="00A672E7">
      <w:r>
        <w:t>T</w:t>
      </w:r>
      <w:r w:rsidRPr="00446B11">
        <w:t>he</w:t>
      </w:r>
      <w:r>
        <w:t xml:space="preserve"> Headteacher, DSL and</w:t>
      </w:r>
      <w:r w:rsidRPr="00446B11">
        <w:t xml:space="preserve"> Senior Attendance Champion </w:t>
      </w:r>
      <w:proofErr w:type="gramStart"/>
      <w:r w:rsidRPr="00446B11">
        <w:t>ensures</w:t>
      </w:r>
      <w:proofErr w:type="gramEnd"/>
      <w:r w:rsidRPr="00446B11">
        <w:t xml:space="preserve"> staff training in line with Working Together 2024.</w:t>
      </w:r>
    </w:p>
    <w:p w14:paraId="32013E5C" w14:textId="77777777" w:rsidR="00446B11" w:rsidRDefault="00446B11" w:rsidP="00A672E7"/>
    <w:p w14:paraId="74C21327" w14:textId="77777777" w:rsidR="00446B11" w:rsidRDefault="17BD95BF" w:rsidP="30F88CC7">
      <w:r>
        <w:t xml:space="preserve">Governors will receive a </w:t>
      </w:r>
      <w:r w:rsidRPr="30F88CC7">
        <w:rPr>
          <w:rStyle w:val="Strong"/>
          <w:b w:val="0"/>
          <w:bCs w:val="0"/>
        </w:rPr>
        <w:t>termly attendance report</w:t>
      </w:r>
      <w:r>
        <w:t xml:space="preserve"> that includes PA and SA rates for key cohorts an</w:t>
      </w:r>
      <w:r w:rsidRPr="30F88CC7">
        <w:t>d the impact of Tier 2 and Tier 3 interventions.</w:t>
      </w:r>
    </w:p>
    <w:p w14:paraId="5465C729" w14:textId="77777777" w:rsidR="00446B11" w:rsidRDefault="00446B11" w:rsidP="30F88CC7"/>
    <w:p w14:paraId="5F9663CF" w14:textId="77777777" w:rsidR="00A672E7" w:rsidRDefault="1ECC9CEF" w:rsidP="30F88CC7">
      <w:r w:rsidRPr="30F88CC7">
        <w:t xml:space="preserve">The </w:t>
      </w:r>
      <w:r w:rsidR="6D6775C5" w:rsidRPr="30F88CC7">
        <w:t>DFE</w:t>
      </w:r>
      <w:r w:rsidRPr="30F88CC7">
        <w:t xml:space="preserve"> tables</w:t>
      </w:r>
      <w:r w:rsidR="5FA4F16A" w:rsidRPr="30F88CC7">
        <w:t xml:space="preserve"> in appendix </w:t>
      </w:r>
      <w:r w:rsidR="19EC4621" w:rsidRPr="30F88CC7">
        <w:t>3</w:t>
      </w:r>
      <w:r w:rsidRPr="30F88CC7">
        <w:t>summarise the attendance responsibilities for parents, schools, academy trusts and governing bodies, and local authorities which are outlined in the Working together to improve school attendance guidance DFE (</w:t>
      </w:r>
      <w:r w:rsidR="6652680A" w:rsidRPr="30F88CC7">
        <w:t>Updated August 2024</w:t>
      </w:r>
      <w:r w:rsidRPr="30F88CC7">
        <w:t>).</w:t>
      </w:r>
    </w:p>
    <w:p w14:paraId="277FD5F7" w14:textId="77777777" w:rsidR="00A672E7" w:rsidRDefault="00A672E7" w:rsidP="00A672E7"/>
    <w:p w14:paraId="6E402F6E" w14:textId="77777777" w:rsidR="007709A9" w:rsidRDefault="00A672E7" w:rsidP="00A672E7">
      <w:r>
        <w:t>These should be read alongside the statutory guidance documents on parental responsibility measures, children missing education, supporting pupils at school with medical conditions, suspensions and exclusions, alternative provision, and safeguarding.</w:t>
      </w:r>
    </w:p>
    <w:p w14:paraId="2F6892D6" w14:textId="77777777" w:rsidR="00CE485B" w:rsidRDefault="00CE485B" w:rsidP="00A672E7"/>
    <w:p w14:paraId="59D5E997" w14:textId="77777777" w:rsidR="00E36889" w:rsidRDefault="6882D3B9" w:rsidP="00E36889">
      <w:pPr>
        <w:pStyle w:val="Heading1"/>
      </w:pPr>
      <w:bookmarkStart w:id="35" w:name="_Toc212185356"/>
      <w:r>
        <w:t>Evaluation and Review</w:t>
      </w:r>
      <w:bookmarkEnd w:id="35"/>
    </w:p>
    <w:p w14:paraId="7E6F3B7D" w14:textId="77777777" w:rsidR="00CE485B" w:rsidRPr="00AA5874" w:rsidRDefault="00E36889" w:rsidP="00A672E7">
      <w:pPr>
        <w:rPr>
          <w:rFonts w:eastAsia="Calibri"/>
          <w:b/>
          <w:bCs/>
          <w:color w:val="000000" w:themeColor="text1"/>
        </w:rPr>
        <w:sectPr w:rsidR="00CE485B" w:rsidRPr="00AA5874" w:rsidSect="003E5144">
          <w:headerReference w:type="default" r:id="rId11"/>
          <w:footerReference w:type="default" r:id="rId12"/>
          <w:headerReference w:type="first" r:id="rId13"/>
          <w:footerReference w:type="first" r:id="rId14"/>
          <w:pgSz w:w="11900" w:h="16840"/>
          <w:pgMar w:top="1440" w:right="1440" w:bottom="1440" w:left="1440" w:header="708" w:footer="708" w:gutter="0"/>
          <w:cols w:space="708"/>
          <w:titlePg/>
          <w:docGrid w:linePitch="360"/>
        </w:sectPr>
      </w:pPr>
      <w:r>
        <w:t xml:space="preserve">The Trust will review this policy annually and update accordingly to include changes in the law and guidance on good practice. The policy will be promoted throughout our academy communities and shared with outside agencies and partners as required.  </w:t>
      </w:r>
    </w:p>
    <w:p w14:paraId="0C4A315C" w14:textId="77777777" w:rsidR="005A49C9" w:rsidRPr="005A49C9" w:rsidRDefault="2524F266" w:rsidP="005A49C9">
      <w:pPr>
        <w:pStyle w:val="Heading1"/>
      </w:pPr>
      <w:r>
        <w:lastRenderedPageBreak/>
        <w:t xml:space="preserve"> </w:t>
      </w:r>
      <w:bookmarkStart w:id="36" w:name="_Toc212185357"/>
      <w:r w:rsidR="5A9B469A">
        <w:t>Appendix 1</w:t>
      </w:r>
      <w:r w:rsidR="00AA5874">
        <w:t>:</w:t>
      </w:r>
      <w:r w:rsidR="5A9B469A">
        <w:t xml:space="preserve"> </w:t>
      </w:r>
      <w:r w:rsidR="00AA5874" w:rsidRPr="000112B2">
        <w:rPr>
          <w:rStyle w:val="normaltextrun"/>
          <w:rFonts w:ascii="Blinker" w:eastAsiaTheme="minorHAnsi" w:hAnsi="Blinker"/>
          <w:sz w:val="36"/>
          <w:szCs w:val="36"/>
        </w:rPr>
        <w:t>The Waterton Tiered Approach to Attendance</w:t>
      </w:r>
      <w:bookmarkEnd w:id="36"/>
    </w:p>
    <w:p w14:paraId="15544F25" w14:textId="77777777" w:rsidR="005A49C9" w:rsidRPr="00074A1C" w:rsidRDefault="005A49C9" w:rsidP="005A49C9">
      <w:pPr>
        <w:spacing w:after="240"/>
        <w:rPr>
          <w:rStyle w:val="eop"/>
          <w:rFonts w:ascii="Metrisch" w:hAnsi="Metrisch"/>
        </w:rPr>
      </w:pPr>
      <w:r w:rsidRPr="00074A1C">
        <w:rPr>
          <w:rStyle w:val="normaltextrun"/>
          <w:rFonts w:ascii="Metrisch" w:hAnsi="Metrisch"/>
        </w:rPr>
        <w:t xml:space="preserve">Waterton schools have a </w:t>
      </w:r>
      <w:r w:rsidRPr="00DA39B9">
        <w:rPr>
          <w:rStyle w:val="normaltextrun"/>
          <w:rFonts w:ascii="Metrisch" w:hAnsi="Metrisch"/>
          <w:b/>
          <w:bCs/>
        </w:rPr>
        <w:t>tiered approach to managing attendance</w:t>
      </w:r>
      <w:r w:rsidRPr="00074A1C">
        <w:rPr>
          <w:rStyle w:val="normaltextrun"/>
          <w:rFonts w:ascii="Metrisch" w:hAnsi="Metrisch"/>
        </w:rPr>
        <w:t>, ensuring clear responsibilities for: parents/carers,</w:t>
      </w:r>
      <w:r w:rsidRPr="00074A1C">
        <w:rPr>
          <w:rStyle w:val="normaltextrun"/>
          <w:rFonts w:ascii="Calibri" w:hAnsi="Calibri" w:cs="Calibri"/>
        </w:rPr>
        <w:t> </w:t>
      </w:r>
      <w:r w:rsidRPr="00074A1C">
        <w:rPr>
          <w:rStyle w:val="normaltextrun"/>
          <w:rFonts w:ascii="Metrisch" w:hAnsi="Metrisch"/>
        </w:rPr>
        <w:t>pupils, school, and external agencies. The approach is structured in three tiers:</w:t>
      </w:r>
    </w:p>
    <w:p w14:paraId="5E6D052C" w14:textId="77777777" w:rsidR="005A49C9" w:rsidRDefault="005A49C9" w:rsidP="005A49C9">
      <w:pPr>
        <w:pStyle w:val="paragraph"/>
        <w:spacing w:beforeAutospacing="0" w:afterAutospacing="0"/>
        <w:rPr>
          <w:rStyle w:val="eop"/>
          <w:rFonts w:ascii="Metrisch" w:hAnsi="Metrisch" w:cs="Calibri"/>
        </w:rPr>
      </w:pPr>
      <w:r w:rsidRPr="00DA39B9">
        <w:rPr>
          <w:rStyle w:val="normaltextrun"/>
          <w:rFonts w:ascii="Metrisch" w:hAnsi="Metrisch" w:cs="Calibri"/>
          <w:b/>
          <w:bCs/>
        </w:rPr>
        <w:t>Tier 1 – Universal</w:t>
      </w:r>
      <w:r w:rsidRPr="00836124">
        <w:rPr>
          <w:rStyle w:val="normaltextrun"/>
          <w:rFonts w:ascii="Metrisch" w:hAnsi="Metrisch" w:cs="Calibri"/>
        </w:rPr>
        <w:t>: Strategies for all pupils to promote good attendance.</w:t>
      </w:r>
    </w:p>
    <w:p w14:paraId="176C54CF" w14:textId="77777777" w:rsidR="005A49C9" w:rsidRDefault="005A49C9" w:rsidP="005A49C9">
      <w:pPr>
        <w:pStyle w:val="paragraph"/>
        <w:spacing w:beforeAutospacing="0" w:afterAutospacing="0"/>
        <w:rPr>
          <w:rStyle w:val="eop"/>
          <w:rFonts w:ascii="Metrisch" w:hAnsi="Metrisch" w:cs="Calibri"/>
        </w:rPr>
      </w:pPr>
      <w:r w:rsidRPr="00DA39B9">
        <w:rPr>
          <w:rStyle w:val="normaltextrun"/>
          <w:rFonts w:ascii="Metrisch" w:hAnsi="Metrisch" w:cs="Calibri"/>
          <w:b/>
          <w:bCs/>
        </w:rPr>
        <w:t>Tier 2</w:t>
      </w:r>
      <w:r w:rsidR="00927D4C">
        <w:rPr>
          <w:rStyle w:val="normaltextrun"/>
          <w:rFonts w:ascii="Metrisch" w:hAnsi="Metrisch" w:cs="Calibri"/>
          <w:b/>
          <w:bCs/>
        </w:rPr>
        <w:t xml:space="preserve"> – Targeted</w:t>
      </w:r>
      <w:r w:rsidRPr="00836124">
        <w:rPr>
          <w:rStyle w:val="normaltextrun"/>
          <w:rFonts w:ascii="Metrisch" w:hAnsi="Metrisch" w:cs="Calibri"/>
        </w:rPr>
        <w:t>: Additional support for pupils whose attendance is declining or at risk.</w:t>
      </w:r>
    </w:p>
    <w:p w14:paraId="31FE4B4A" w14:textId="77777777" w:rsidR="005A49C9" w:rsidRPr="00836124" w:rsidRDefault="005A49C9" w:rsidP="005A49C9">
      <w:pPr>
        <w:pStyle w:val="paragraph"/>
        <w:spacing w:beforeAutospacing="0" w:after="240" w:afterAutospacing="0"/>
        <w:rPr>
          <w:rStyle w:val="eop"/>
          <w:rFonts w:ascii="Metrisch" w:hAnsi="Metrisch" w:cs="Calibri"/>
        </w:rPr>
      </w:pPr>
      <w:r w:rsidRPr="00DA39B9">
        <w:rPr>
          <w:rStyle w:val="normaltextrun"/>
          <w:rFonts w:ascii="Metrisch" w:hAnsi="Metrisch" w:cs="Calibri"/>
          <w:b/>
          <w:bCs/>
        </w:rPr>
        <w:t>Tier 3 – Intensive</w:t>
      </w:r>
      <w:r w:rsidRPr="00836124">
        <w:rPr>
          <w:rStyle w:val="normaltextrun"/>
          <w:rFonts w:ascii="Metrisch" w:hAnsi="Metrisch" w:cs="Calibri"/>
        </w:rPr>
        <w:t>: Intensive support for pupils with persistent absence or complex attendance needs.</w:t>
      </w:r>
    </w:p>
    <w:p w14:paraId="039B114E" w14:textId="77777777" w:rsidR="005A49C9" w:rsidRPr="00DA39B9" w:rsidRDefault="005A49C9" w:rsidP="00DA39B9">
      <w:pPr>
        <w:pStyle w:val="Heading2"/>
        <w:rPr>
          <w:rStyle w:val="eop"/>
          <w:rFonts w:ascii="Blinker" w:eastAsiaTheme="minorHAnsi" w:hAnsi="Blinker"/>
          <w:sz w:val="28"/>
          <w:szCs w:val="28"/>
        </w:rPr>
      </w:pPr>
      <w:bookmarkStart w:id="37" w:name="_Toc212185358"/>
      <w:r w:rsidRPr="00DA39B9">
        <w:rPr>
          <w:rStyle w:val="normaltextrun"/>
          <w:rFonts w:ascii="Blinker" w:eastAsiaTheme="minorHAnsi" w:hAnsi="Blinker"/>
          <w:sz w:val="28"/>
          <w:szCs w:val="28"/>
        </w:rPr>
        <w:t>Wave 1: Universal Attendance Approach</w:t>
      </w:r>
      <w:bookmarkEnd w:id="37"/>
    </w:p>
    <w:p w14:paraId="6EF39262" w14:textId="77777777" w:rsidR="005A49C9" w:rsidRPr="00CC00BA" w:rsidRDefault="005A49C9" w:rsidP="005A49C9">
      <w:pPr>
        <w:pStyle w:val="paragraph"/>
        <w:spacing w:beforeAutospacing="0" w:after="240" w:afterAutospacing="0"/>
        <w:rPr>
          <w:rFonts w:ascii="Metrisch" w:hAnsi="Metrisch" w:cs="Calibri"/>
        </w:rPr>
      </w:pPr>
      <w:r w:rsidRPr="00836124">
        <w:rPr>
          <w:rStyle w:val="normaltextrun"/>
          <w:rFonts w:ascii="Metrisch" w:hAnsi="Metrisch" w:cs="Calibri"/>
          <w:noProof/>
        </w:rPr>
        <w:drawing>
          <wp:anchor distT="0" distB="0" distL="114300" distR="114300" simplePos="0" relativeHeight="251661312" behindDoc="0" locked="0" layoutInCell="1" allowOverlap="1" wp14:anchorId="226835D1" wp14:editId="12E54E59">
            <wp:simplePos x="0" y="0"/>
            <wp:positionH relativeFrom="margin">
              <wp:align>left</wp:align>
            </wp:positionH>
            <wp:positionV relativeFrom="paragraph">
              <wp:posOffset>426085</wp:posOffset>
            </wp:positionV>
            <wp:extent cx="5725160" cy="5176520"/>
            <wp:effectExtent l="0" t="0" r="8890" b="5080"/>
            <wp:wrapSquare wrapText="bothSides"/>
            <wp:docPr id="15391299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29943"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25734" cy="5176761"/>
                    </a:xfrm>
                    <a:prstGeom prst="rect">
                      <a:avLst/>
                    </a:prstGeom>
                    <a:noFill/>
                  </pic:spPr>
                </pic:pic>
              </a:graphicData>
            </a:graphic>
            <wp14:sizeRelH relativeFrom="margin">
              <wp14:pctWidth>0</wp14:pctWidth>
            </wp14:sizeRelH>
            <wp14:sizeRelV relativeFrom="margin">
              <wp14:pctHeight>0</wp14:pctHeight>
            </wp14:sizeRelV>
          </wp:anchor>
        </w:drawing>
      </w:r>
      <w:r w:rsidRPr="00836124">
        <w:rPr>
          <w:rStyle w:val="normaltextrun"/>
          <w:rFonts w:ascii="Metrisch" w:hAnsi="Metrisch" w:cs="Calibri"/>
        </w:rPr>
        <w:t>A positive school culture that encourages regular attendance for all and early identification and support for</w:t>
      </w:r>
      <w:r w:rsidRPr="00836124">
        <w:rPr>
          <w:rStyle w:val="normaltextrun"/>
          <w:rFonts w:ascii="Calibri" w:hAnsi="Calibri" w:cs="Calibri"/>
        </w:rPr>
        <w:t> </w:t>
      </w:r>
      <w:r w:rsidRPr="00836124">
        <w:rPr>
          <w:rStyle w:val="normaltextrun"/>
          <w:rFonts w:ascii="Metrisch" w:hAnsi="Metrisch" w:cs="Calibri"/>
        </w:rPr>
        <w:t>potential attendance issues.</w:t>
      </w:r>
    </w:p>
    <w:p w14:paraId="1143AA86" w14:textId="77777777" w:rsidR="005A49C9" w:rsidRDefault="005A49C9" w:rsidP="005A49C9">
      <w:pPr>
        <w:rPr>
          <w:rStyle w:val="eop"/>
          <w:rFonts w:cs="Segoe UI"/>
        </w:rPr>
      </w:pPr>
    </w:p>
    <w:p w14:paraId="6BF17FF6" w14:textId="77777777" w:rsidR="00BC7D12" w:rsidRDefault="00BC7D12" w:rsidP="005A49C9">
      <w:pPr>
        <w:rPr>
          <w:rStyle w:val="eop"/>
          <w:rFonts w:cs="Segoe UI"/>
        </w:rPr>
      </w:pPr>
    </w:p>
    <w:p w14:paraId="2AC703CB" w14:textId="77777777" w:rsidR="00BC7D12" w:rsidRDefault="00BC7D12" w:rsidP="005A49C9">
      <w:pPr>
        <w:rPr>
          <w:rStyle w:val="eop"/>
          <w:rFonts w:cs="Segoe UI"/>
        </w:rPr>
      </w:pPr>
    </w:p>
    <w:p w14:paraId="2FE94D4D" w14:textId="77777777" w:rsidR="00BC7D12" w:rsidRDefault="00BC7D12" w:rsidP="005A49C9">
      <w:pPr>
        <w:rPr>
          <w:rStyle w:val="eop"/>
          <w:rFonts w:cs="Segoe UI"/>
        </w:rPr>
      </w:pPr>
    </w:p>
    <w:p w14:paraId="2447528C" w14:textId="77777777" w:rsidR="00BC7D12" w:rsidRPr="00CC00BA" w:rsidRDefault="00BC7D12" w:rsidP="005A49C9">
      <w:pPr>
        <w:rPr>
          <w:rStyle w:val="eop"/>
          <w:rFonts w:cs="Segoe UI"/>
        </w:rPr>
      </w:pPr>
    </w:p>
    <w:p w14:paraId="5F369AF3" w14:textId="77777777" w:rsidR="005A49C9" w:rsidRPr="00DA39B9" w:rsidRDefault="005A49C9" w:rsidP="00DA39B9">
      <w:pPr>
        <w:pStyle w:val="Heading2"/>
        <w:rPr>
          <w:rStyle w:val="eop"/>
          <w:rFonts w:ascii="Blinker" w:eastAsiaTheme="minorHAnsi" w:hAnsi="Blinker"/>
          <w:sz w:val="28"/>
          <w:szCs w:val="28"/>
        </w:rPr>
      </w:pPr>
      <w:bookmarkStart w:id="38" w:name="_Toc212185359"/>
      <w:r w:rsidRPr="00DA39B9">
        <w:rPr>
          <w:rStyle w:val="normaltextrun"/>
          <w:rFonts w:ascii="Blinker" w:eastAsiaTheme="minorHAnsi" w:hAnsi="Blinker"/>
          <w:sz w:val="28"/>
          <w:szCs w:val="28"/>
        </w:rPr>
        <w:t>Wave 2: Targeted Attendance Approach</w:t>
      </w:r>
      <w:bookmarkEnd w:id="38"/>
    </w:p>
    <w:p w14:paraId="4CE3512A" w14:textId="77777777" w:rsidR="005A49C9" w:rsidRDefault="005A49C9" w:rsidP="005A49C9">
      <w:pPr>
        <w:pStyle w:val="paragraph"/>
        <w:spacing w:beforeAutospacing="0" w:after="240" w:afterAutospacing="0"/>
        <w:rPr>
          <w:rStyle w:val="normaltextrun"/>
          <w:rFonts w:ascii="Metrisch" w:hAnsi="Metrisch" w:cs="Calibri"/>
        </w:rPr>
      </w:pPr>
      <w:r>
        <w:rPr>
          <w:rFonts w:ascii="Metrisch" w:hAnsi="Metrisch" w:cs="Calibri"/>
          <w:noProof/>
        </w:rPr>
        <w:lastRenderedPageBreak/>
        <w:drawing>
          <wp:anchor distT="0" distB="0" distL="114300" distR="114300" simplePos="0" relativeHeight="251662336" behindDoc="0" locked="0" layoutInCell="1" allowOverlap="1" wp14:anchorId="01FB7863" wp14:editId="27462F74">
            <wp:simplePos x="0" y="0"/>
            <wp:positionH relativeFrom="margin">
              <wp:posOffset>0</wp:posOffset>
            </wp:positionH>
            <wp:positionV relativeFrom="paragraph">
              <wp:posOffset>491490</wp:posOffset>
            </wp:positionV>
            <wp:extent cx="5730875" cy="5186680"/>
            <wp:effectExtent l="0" t="0" r="3175" b="0"/>
            <wp:wrapSquare wrapText="bothSides"/>
            <wp:docPr id="16396636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63638" name="Picture 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30875" cy="5186680"/>
                    </a:xfrm>
                    <a:prstGeom prst="rect">
                      <a:avLst/>
                    </a:prstGeom>
                    <a:noFill/>
                  </pic:spPr>
                </pic:pic>
              </a:graphicData>
            </a:graphic>
            <wp14:sizeRelH relativeFrom="margin">
              <wp14:pctWidth>0</wp14:pctWidth>
            </wp14:sizeRelH>
            <wp14:sizeRelV relativeFrom="margin">
              <wp14:pctHeight>0</wp14:pctHeight>
            </wp14:sizeRelV>
          </wp:anchor>
        </w:drawing>
      </w:r>
      <w:r w:rsidRPr="00836124">
        <w:rPr>
          <w:rStyle w:val="normaltextrun"/>
          <w:rFonts w:ascii="Metrisch" w:hAnsi="Metrisch" w:cs="Calibri"/>
        </w:rPr>
        <w:t>Early intervention and bespoke support for pupils whose attendance is declining or at risk of becoming Persistently Absent (90% attendance or less).</w:t>
      </w:r>
    </w:p>
    <w:p w14:paraId="47AD9FE2" w14:textId="77777777" w:rsidR="005A49C9" w:rsidRDefault="005A49C9" w:rsidP="005A49C9">
      <w:pPr>
        <w:pStyle w:val="paragraph"/>
        <w:spacing w:beforeAutospacing="0" w:after="240" w:afterAutospacing="0"/>
        <w:rPr>
          <w:rFonts w:ascii="Metrisch" w:hAnsi="Metrisch" w:cs="Calibri"/>
        </w:rPr>
      </w:pPr>
    </w:p>
    <w:p w14:paraId="6ADB82F5" w14:textId="77777777" w:rsidR="00BC7D12" w:rsidRDefault="00BC7D12" w:rsidP="005A49C9">
      <w:pPr>
        <w:pStyle w:val="paragraph"/>
        <w:spacing w:beforeAutospacing="0" w:after="240" w:afterAutospacing="0"/>
        <w:rPr>
          <w:rFonts w:ascii="Metrisch" w:hAnsi="Metrisch" w:cs="Calibri"/>
        </w:rPr>
      </w:pPr>
    </w:p>
    <w:p w14:paraId="023BD364" w14:textId="77777777" w:rsidR="00BC7D12" w:rsidRDefault="00BC7D12" w:rsidP="005A49C9">
      <w:pPr>
        <w:pStyle w:val="paragraph"/>
        <w:spacing w:beforeAutospacing="0" w:after="240" w:afterAutospacing="0"/>
        <w:rPr>
          <w:rFonts w:ascii="Metrisch" w:hAnsi="Metrisch" w:cs="Calibri"/>
        </w:rPr>
      </w:pPr>
    </w:p>
    <w:p w14:paraId="4C294379" w14:textId="77777777" w:rsidR="00BC7D12" w:rsidRDefault="00BC7D12" w:rsidP="005A49C9">
      <w:pPr>
        <w:pStyle w:val="paragraph"/>
        <w:spacing w:beforeAutospacing="0" w:after="240" w:afterAutospacing="0"/>
        <w:rPr>
          <w:rFonts w:ascii="Metrisch" w:hAnsi="Metrisch" w:cs="Calibri"/>
        </w:rPr>
      </w:pPr>
    </w:p>
    <w:p w14:paraId="660E4FE0" w14:textId="77777777" w:rsidR="00BC7D12" w:rsidRDefault="00BC7D12" w:rsidP="005A49C9">
      <w:pPr>
        <w:pStyle w:val="paragraph"/>
        <w:spacing w:beforeAutospacing="0" w:after="240" w:afterAutospacing="0"/>
        <w:rPr>
          <w:rFonts w:ascii="Metrisch" w:hAnsi="Metrisch" w:cs="Calibri"/>
        </w:rPr>
      </w:pPr>
    </w:p>
    <w:p w14:paraId="4E1B29D4" w14:textId="77777777" w:rsidR="00BC7D12" w:rsidRDefault="00BC7D12" w:rsidP="005A49C9">
      <w:pPr>
        <w:pStyle w:val="paragraph"/>
        <w:spacing w:beforeAutospacing="0" w:after="240" w:afterAutospacing="0"/>
        <w:rPr>
          <w:rFonts w:ascii="Metrisch" w:hAnsi="Metrisch" w:cs="Calibri"/>
        </w:rPr>
      </w:pPr>
    </w:p>
    <w:p w14:paraId="0320819C" w14:textId="77777777" w:rsidR="00BC7D12" w:rsidRDefault="00BC7D12" w:rsidP="005A49C9">
      <w:pPr>
        <w:pStyle w:val="paragraph"/>
        <w:spacing w:beforeAutospacing="0" w:after="240" w:afterAutospacing="0"/>
        <w:rPr>
          <w:rFonts w:ascii="Metrisch" w:hAnsi="Metrisch" w:cs="Calibri"/>
        </w:rPr>
      </w:pPr>
    </w:p>
    <w:p w14:paraId="1118FE1D" w14:textId="77777777" w:rsidR="00BC7D12" w:rsidRPr="00836124" w:rsidRDefault="00BC7D12" w:rsidP="005A49C9">
      <w:pPr>
        <w:pStyle w:val="paragraph"/>
        <w:spacing w:beforeAutospacing="0" w:after="240" w:afterAutospacing="0"/>
        <w:rPr>
          <w:rFonts w:ascii="Metrisch" w:hAnsi="Metrisch" w:cs="Calibri"/>
        </w:rPr>
      </w:pPr>
    </w:p>
    <w:p w14:paraId="06D95A1C" w14:textId="77777777" w:rsidR="005A49C9" w:rsidRPr="00BC7D12" w:rsidRDefault="005A49C9" w:rsidP="00BC7D12">
      <w:pPr>
        <w:pStyle w:val="Heading2"/>
        <w:rPr>
          <w:rStyle w:val="eop"/>
          <w:rFonts w:ascii="Blinker" w:eastAsiaTheme="minorHAnsi" w:hAnsi="Blinker"/>
          <w:sz w:val="28"/>
          <w:szCs w:val="28"/>
        </w:rPr>
      </w:pPr>
      <w:bookmarkStart w:id="39" w:name="_Toc212185360"/>
      <w:r w:rsidRPr="00BC7D12">
        <w:rPr>
          <w:rStyle w:val="normaltextrun"/>
          <w:rFonts w:ascii="Blinker" w:eastAsiaTheme="minorHAnsi" w:hAnsi="Blinker"/>
          <w:sz w:val="28"/>
          <w:szCs w:val="28"/>
        </w:rPr>
        <w:t>Wave 3: Intensive Attendance Approach</w:t>
      </w:r>
      <w:bookmarkEnd w:id="39"/>
    </w:p>
    <w:p w14:paraId="5B6297CC" w14:textId="77777777" w:rsidR="005A49C9" w:rsidRDefault="00BC7D12" w:rsidP="005A49C9">
      <w:pPr>
        <w:pStyle w:val="paragraph"/>
        <w:spacing w:beforeAutospacing="0" w:after="240" w:afterAutospacing="0"/>
        <w:rPr>
          <w:rStyle w:val="normaltextrun"/>
          <w:rFonts w:ascii="Metrisch" w:hAnsi="Metrisch" w:cs="Calibri"/>
        </w:rPr>
      </w:pPr>
      <w:r>
        <w:rPr>
          <w:rFonts w:ascii="Metrisch" w:hAnsi="Metrisch" w:cs="Calibri"/>
          <w:noProof/>
        </w:rPr>
        <w:lastRenderedPageBreak/>
        <w:drawing>
          <wp:anchor distT="0" distB="0" distL="114300" distR="114300" simplePos="0" relativeHeight="251664384" behindDoc="0" locked="0" layoutInCell="1" allowOverlap="1" wp14:anchorId="4A97458A" wp14:editId="2853AC28">
            <wp:simplePos x="0" y="0"/>
            <wp:positionH relativeFrom="margin">
              <wp:posOffset>-9525</wp:posOffset>
            </wp:positionH>
            <wp:positionV relativeFrom="paragraph">
              <wp:posOffset>487680</wp:posOffset>
            </wp:positionV>
            <wp:extent cx="5730875" cy="5181600"/>
            <wp:effectExtent l="0" t="0" r="3175" b="0"/>
            <wp:wrapSquare wrapText="bothSides"/>
            <wp:docPr id="14804212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21225" name="Picture 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30875" cy="5181600"/>
                    </a:xfrm>
                    <a:prstGeom prst="rect">
                      <a:avLst/>
                    </a:prstGeom>
                    <a:noFill/>
                  </pic:spPr>
                </pic:pic>
              </a:graphicData>
            </a:graphic>
            <wp14:sizeRelH relativeFrom="margin">
              <wp14:pctWidth>0</wp14:pctWidth>
            </wp14:sizeRelH>
            <wp14:sizeRelV relativeFrom="margin">
              <wp14:pctHeight>0</wp14:pctHeight>
            </wp14:sizeRelV>
          </wp:anchor>
        </w:drawing>
      </w:r>
      <w:r w:rsidR="005A49C9" w:rsidRPr="00836124">
        <w:rPr>
          <w:rStyle w:val="normaltextrun"/>
          <w:rFonts w:ascii="Metrisch" w:hAnsi="Metrisch" w:cs="Calibri"/>
        </w:rPr>
        <w:t>High-level, personalised support for pupils with Persistent Absence (less than 90% attendance) or complex attendance needs.</w:t>
      </w:r>
    </w:p>
    <w:p w14:paraId="70664CB7" w14:textId="77777777" w:rsidR="00385B5D" w:rsidRDefault="00385B5D" w:rsidP="005A49C9">
      <w:pPr>
        <w:pStyle w:val="paragraph"/>
        <w:spacing w:beforeAutospacing="0" w:after="240" w:afterAutospacing="0"/>
        <w:rPr>
          <w:rStyle w:val="normaltextrun"/>
          <w:rFonts w:ascii="Metrisch" w:hAnsi="Metrisch" w:cs="Calibri"/>
        </w:rPr>
      </w:pPr>
    </w:p>
    <w:p w14:paraId="1F99FFFE" w14:textId="77777777" w:rsidR="003A0F6F" w:rsidRDefault="003A0F6F" w:rsidP="65990CB0">
      <w:r>
        <w:br w:type="page"/>
      </w:r>
    </w:p>
    <w:p w14:paraId="71FE8252" w14:textId="77777777" w:rsidR="003A0F6F" w:rsidRDefault="2ECB7B34" w:rsidP="00AA5874">
      <w:pPr>
        <w:pStyle w:val="Heading1"/>
      </w:pPr>
      <w:bookmarkStart w:id="40" w:name="_Toc212185361"/>
      <w:r>
        <w:lastRenderedPageBreak/>
        <w:t xml:space="preserve">Appendix 2:  </w:t>
      </w:r>
      <w:r w:rsidR="00AA5874" w:rsidRPr="479C8BD8">
        <w:t>Waterton Attendance Essentials for Parents</w:t>
      </w:r>
      <w:bookmarkEnd w:id="40"/>
    </w:p>
    <w:p w14:paraId="4BDA75D4" w14:textId="53F151F6" w:rsidR="002368CF" w:rsidRPr="00820AFF" w:rsidRDefault="002368CF" w:rsidP="002368CF">
      <w:pPr>
        <w:textAlignment w:val="baseline"/>
        <w:rPr>
          <w:rFonts w:eastAsiaTheme="minorEastAsia"/>
        </w:rPr>
      </w:pPr>
      <w:r w:rsidRPr="001B5419">
        <w:rPr>
          <w:rFonts w:eastAsiaTheme="minorEastAsia"/>
        </w:rPr>
        <w:t xml:space="preserve">At Waterton Academy Trust we believe that good attendance underpins every child’s ability to learn, make friends and achieve their best. Every school within our Trust follows the Waterton Attendance Policy and develops its own Attendance Strategy to reflect its unique community, routines and support systems. </w:t>
      </w:r>
      <w:r w:rsidRPr="001B5419">
        <w:br/>
      </w:r>
      <w:r w:rsidRPr="00820AFF">
        <w:br/>
      </w:r>
      <w:r w:rsidRPr="00820AFF">
        <w:rPr>
          <w:rFonts w:eastAsiaTheme="minorEastAsia"/>
        </w:rPr>
        <w:t xml:space="preserve">At </w:t>
      </w:r>
      <w:r w:rsidR="00820AFF" w:rsidRPr="00820AFF">
        <w:rPr>
          <w:rFonts w:eastAsiaTheme="minorEastAsia"/>
        </w:rPr>
        <w:t>Ackworth Mill Dam</w:t>
      </w:r>
      <w:r w:rsidRPr="00820AFF">
        <w:rPr>
          <w:rFonts w:eastAsiaTheme="minorEastAsia"/>
        </w:rPr>
        <w:t xml:space="preserve">, we believe that every day in school counts. Good attendance supports learning, wellbeing, and long-term success. </w:t>
      </w:r>
      <w:r w:rsidRPr="00820AFF">
        <w:rPr>
          <w:rFonts w:eastAsia="Calibri" w:cs="Calibri"/>
        </w:rPr>
        <w:t xml:space="preserve">At </w:t>
      </w:r>
      <w:r w:rsidR="00820AFF" w:rsidRPr="00820AFF">
        <w:rPr>
          <w:rFonts w:eastAsia="Calibri" w:cs="Calibri"/>
        </w:rPr>
        <w:t>Ackworth Mill Dam</w:t>
      </w:r>
      <w:r w:rsidRPr="00820AFF">
        <w:rPr>
          <w:rFonts w:eastAsia="Calibri" w:cs="Calibri"/>
        </w:rPr>
        <w:t>, we know that the best way to help children succeed is by working with parents and carers. We value the strong relationships we build with families and believe that good communication, trust and teamwork make a real difference. Together we can celebrate achievements, spot any worries early, and make sure every child feels happy, supported and ready to learn.</w:t>
      </w:r>
      <w:r w:rsidRPr="00820AFF">
        <w:rPr>
          <w:rFonts w:eastAsiaTheme="minorEastAsia"/>
        </w:rPr>
        <w:t xml:space="preserve"> </w:t>
      </w:r>
    </w:p>
    <w:p w14:paraId="16E7318A" w14:textId="77777777" w:rsidR="002368CF" w:rsidRPr="00820AFF" w:rsidRDefault="002368CF" w:rsidP="002368CF">
      <w:pPr>
        <w:textAlignment w:val="baseline"/>
        <w:rPr>
          <w:rFonts w:eastAsiaTheme="minorEastAsia"/>
        </w:rPr>
      </w:pPr>
    </w:p>
    <w:p w14:paraId="3E6447B6" w14:textId="5D291F61" w:rsidR="002368CF" w:rsidRPr="00820AFF" w:rsidRDefault="002368CF" w:rsidP="002368CF">
      <w:pPr>
        <w:textAlignment w:val="baseline"/>
        <w:rPr>
          <w:rFonts w:eastAsiaTheme="minorEastAsia"/>
        </w:rPr>
      </w:pPr>
      <w:r w:rsidRPr="00820AFF">
        <w:rPr>
          <w:rFonts w:eastAsiaTheme="minorEastAsia"/>
        </w:rPr>
        <w:t xml:space="preserve">This document sets out what parents at </w:t>
      </w:r>
      <w:r w:rsidR="00820AFF" w:rsidRPr="00820AFF">
        <w:rPr>
          <w:rFonts w:eastAsiaTheme="minorEastAsia"/>
        </w:rPr>
        <w:t>Ackworth Mill Dam</w:t>
      </w:r>
      <w:r w:rsidRPr="00820AFF">
        <w:rPr>
          <w:rFonts w:eastAsiaTheme="minorEastAsia"/>
        </w:rPr>
        <w:t xml:space="preserve"> need to know </w:t>
      </w:r>
      <w:proofErr w:type="gramStart"/>
      <w:r w:rsidRPr="00820AFF">
        <w:rPr>
          <w:rFonts w:eastAsiaTheme="minorEastAsia"/>
        </w:rPr>
        <w:t>at a glance</w:t>
      </w:r>
      <w:proofErr w:type="gramEnd"/>
      <w:r w:rsidRPr="00820AFF">
        <w:rPr>
          <w:rFonts w:eastAsiaTheme="minorEastAsia"/>
        </w:rPr>
        <w:t xml:space="preserve"> to support good attendance in line with the Waterton Academy Trust Attendance Policy and Tiered Approach to attendance. </w:t>
      </w:r>
      <w:r w:rsidRPr="00820AFF">
        <w:rPr>
          <w:rFonts w:eastAsiaTheme="minorEastAsia"/>
          <w:b/>
          <w:bCs/>
        </w:rPr>
        <w:t xml:space="preserve">It also explains how </w:t>
      </w:r>
      <w:r w:rsidR="00820AFF" w:rsidRPr="00820AFF">
        <w:rPr>
          <w:rFonts w:eastAsiaTheme="minorEastAsia"/>
          <w:b/>
          <w:bCs/>
        </w:rPr>
        <w:t>Ackworth Mill Dam</w:t>
      </w:r>
      <w:r w:rsidRPr="00820AFF">
        <w:rPr>
          <w:rFonts w:eastAsiaTheme="minorEastAsia"/>
          <w:b/>
          <w:bCs/>
        </w:rPr>
        <w:t xml:space="preserve"> promotes excellent attendance, celebrates success, </w:t>
      </w:r>
      <w:r w:rsidRPr="00820AFF">
        <w:rPr>
          <w:rFonts w:eastAsiaTheme="minorEastAsia"/>
        </w:rPr>
        <w:t xml:space="preserve">and works with families where attendance becomes a concern through the Tiered Approach to attendance. </w:t>
      </w:r>
    </w:p>
    <w:p w14:paraId="281FDD05" w14:textId="77777777" w:rsidR="002368CF" w:rsidRPr="001B5419" w:rsidRDefault="002368CF" w:rsidP="002368CF">
      <w:pPr>
        <w:pStyle w:val="Heading2"/>
        <w:rPr>
          <w:rFonts w:ascii="Metrisch" w:eastAsiaTheme="minorEastAsia" w:hAnsi="Metrisch"/>
          <w:sz w:val="24"/>
          <w:szCs w:val="24"/>
        </w:rPr>
      </w:pPr>
    </w:p>
    <w:p w14:paraId="696EE2BA" w14:textId="77777777" w:rsidR="002368CF" w:rsidRPr="001B5419" w:rsidRDefault="002368CF" w:rsidP="002368CF">
      <w:pPr>
        <w:pStyle w:val="Heading2"/>
        <w:textAlignment w:val="baseline"/>
        <w:rPr>
          <w:rFonts w:eastAsiaTheme="minorEastAsia"/>
          <w:b w:val="0"/>
          <w:bCs w:val="0"/>
        </w:rPr>
      </w:pPr>
      <w:bookmarkStart w:id="41" w:name="_Toc212185362"/>
      <w:r w:rsidRPr="001B5419">
        <w:rPr>
          <w:rFonts w:eastAsiaTheme="minorEastAsia"/>
        </w:rPr>
        <w:t>Working With Parents</w:t>
      </w:r>
      <w:bookmarkEnd w:id="41"/>
      <w:r w:rsidRPr="001B5419">
        <w:rPr>
          <w:rFonts w:eastAsiaTheme="minorEastAsia"/>
        </w:rPr>
        <w:t xml:space="preserve"> </w:t>
      </w:r>
    </w:p>
    <w:p w14:paraId="5DFCF892" w14:textId="77777777" w:rsidR="002368CF" w:rsidRPr="001B5419" w:rsidRDefault="002368CF" w:rsidP="002368CF">
      <w:pPr>
        <w:textAlignment w:val="baseline"/>
        <w:rPr>
          <w:rFonts w:eastAsia="Calibri" w:cs="Calibri"/>
        </w:rPr>
      </w:pPr>
      <w:r w:rsidRPr="001B5419">
        <w:rPr>
          <w:rFonts w:eastAsia="Calibri" w:cs="Calibri"/>
        </w:rPr>
        <w:t>We want every child to attend school at least 96% of the time, as this gives them the best chance to learn and succeed.</w:t>
      </w:r>
    </w:p>
    <w:p w14:paraId="4CD8F4AC" w14:textId="77777777" w:rsidR="002368CF" w:rsidRPr="001B5419" w:rsidRDefault="002368CF" w:rsidP="00A95102">
      <w:pPr>
        <w:numPr>
          <w:ilvl w:val="0"/>
          <w:numId w:val="19"/>
        </w:numPr>
        <w:textAlignment w:val="baseline"/>
        <w:rPr>
          <w:rFonts w:eastAsia="Calibri" w:cs="Calibri"/>
        </w:rPr>
      </w:pPr>
      <w:r w:rsidRPr="001B5419">
        <w:rPr>
          <w:rFonts w:eastAsia="Calibri" w:cs="Calibri"/>
        </w:rPr>
        <w:t>If attendance drops below 95%, we will contact you to talk through any concerns and offer support so improvements can be made.</w:t>
      </w:r>
    </w:p>
    <w:p w14:paraId="3A2F3916" w14:textId="77777777" w:rsidR="002368CF" w:rsidRPr="001B5419" w:rsidRDefault="002368CF" w:rsidP="00A95102">
      <w:pPr>
        <w:numPr>
          <w:ilvl w:val="0"/>
          <w:numId w:val="19"/>
        </w:numPr>
        <w:textAlignment w:val="baseline"/>
        <w:rPr>
          <w:rFonts w:eastAsia="Calibri" w:cs="Calibri"/>
        </w:rPr>
      </w:pPr>
      <w:r w:rsidRPr="001B5419">
        <w:rPr>
          <w:rFonts w:eastAsia="Calibri" w:cs="Calibri"/>
        </w:rPr>
        <w:t>The government defines Persistent Absence as attendance below 90%. At this stage, children miss a significant amount of learning, and we work closely with families to address barriers and put plans in place.</w:t>
      </w:r>
    </w:p>
    <w:p w14:paraId="40ADC939" w14:textId="77777777" w:rsidR="002368CF" w:rsidRPr="001B5419" w:rsidRDefault="002368CF" w:rsidP="002368CF">
      <w:pPr>
        <w:textAlignment w:val="baseline"/>
        <w:rPr>
          <w:rFonts w:eastAsia="Calibri" w:cs="Calibri"/>
        </w:rPr>
      </w:pPr>
      <w:r w:rsidRPr="001B5419">
        <w:rPr>
          <w:rFonts w:eastAsia="Calibri" w:cs="Calibri"/>
        </w:rPr>
        <w:t>Our tiered approach to attendance shows how we support all families – from celebrating good attendance, to offering extra help when attendance begins to fall, through to more intensive support where it is needed most.</w:t>
      </w:r>
    </w:p>
    <w:p w14:paraId="660D6D71" w14:textId="77777777" w:rsidR="002368CF" w:rsidRPr="001B5419" w:rsidRDefault="002368CF" w:rsidP="002368CF">
      <w:pPr>
        <w:textAlignment w:val="baseline"/>
        <w:rPr>
          <w:rFonts w:eastAsiaTheme="minorEastAsia"/>
        </w:rPr>
      </w:pPr>
    </w:p>
    <w:p w14:paraId="2C2C6ACF" w14:textId="77777777" w:rsidR="002368CF" w:rsidRPr="001B5419" w:rsidRDefault="002368CF" w:rsidP="002368CF">
      <w:pPr>
        <w:pStyle w:val="Heading2"/>
        <w:rPr>
          <w:rFonts w:eastAsiaTheme="minorEastAsia"/>
          <w:b w:val="0"/>
          <w:bCs w:val="0"/>
        </w:rPr>
      </w:pPr>
      <w:bookmarkStart w:id="42" w:name="_Toc212185363"/>
      <w:r w:rsidRPr="001B5419">
        <w:rPr>
          <w:rFonts w:eastAsiaTheme="minorEastAsia"/>
        </w:rPr>
        <w:t>The School Day</w:t>
      </w:r>
      <w:bookmarkEnd w:id="42"/>
    </w:p>
    <w:p w14:paraId="3F0A4A1C" w14:textId="77777777" w:rsidR="002368CF" w:rsidRPr="001B5419" w:rsidRDefault="002368CF" w:rsidP="002368CF">
      <w:pPr>
        <w:pStyle w:val="paragraph"/>
        <w:spacing w:beforeAutospacing="0" w:afterAutospacing="0"/>
        <w:textAlignment w:val="baseline"/>
        <w:rPr>
          <w:rFonts w:ascii="Metrisch" w:hAnsi="Metrisch"/>
          <w:color w:val="000000" w:themeColor="text1"/>
        </w:rPr>
      </w:pPr>
      <w:r w:rsidRPr="001B5419">
        <w:rPr>
          <w:rFonts w:ascii="Metrisch" w:hAnsi="Metrisch"/>
          <w:color w:val="000000" w:themeColor="text1"/>
        </w:rPr>
        <w:t xml:space="preserve">The law states that children should arrive at school on time, every day. Each school day has two sessions. The register is taken at the start of the morning session and again at the start of the afternoon session. Pupils attend school for 380 sessions or 190 days during a school year. </w:t>
      </w:r>
    </w:p>
    <w:p w14:paraId="08C9F5E2" w14:textId="77777777" w:rsidR="002368CF" w:rsidRPr="001B5419" w:rsidRDefault="002368CF" w:rsidP="002368CF">
      <w:pPr>
        <w:pStyle w:val="paragraph"/>
        <w:spacing w:beforeAutospacing="0" w:afterAutospacing="0"/>
        <w:textAlignment w:val="baseline"/>
        <w:rPr>
          <w:rFonts w:ascii="Metrisch" w:hAnsi="Metrisch"/>
          <w:color w:val="000000" w:themeColor="text1"/>
        </w:rPr>
      </w:pPr>
    </w:p>
    <w:p w14:paraId="46EA8D2F" w14:textId="380724D6" w:rsidR="002368CF" w:rsidRPr="00820AFF" w:rsidRDefault="00820AFF" w:rsidP="00A95102">
      <w:pPr>
        <w:pStyle w:val="paragraph"/>
        <w:numPr>
          <w:ilvl w:val="0"/>
          <w:numId w:val="20"/>
        </w:numPr>
        <w:spacing w:beforeAutospacing="0" w:afterAutospacing="0"/>
        <w:textAlignment w:val="baseline"/>
        <w:rPr>
          <w:rFonts w:ascii="Metrisch" w:hAnsi="Metrisch"/>
        </w:rPr>
      </w:pPr>
      <w:r w:rsidRPr="00820AFF">
        <w:rPr>
          <w:rFonts w:ascii="Metrisch" w:hAnsi="Metrisch"/>
        </w:rPr>
        <w:t>8:</w:t>
      </w:r>
      <w:r>
        <w:rPr>
          <w:rFonts w:ascii="Metrisch" w:hAnsi="Metrisch"/>
        </w:rPr>
        <w:t>45</w:t>
      </w:r>
      <w:r w:rsidR="002368CF" w:rsidRPr="00820AFF">
        <w:rPr>
          <w:rFonts w:ascii="Metrisch" w:hAnsi="Metrisch"/>
        </w:rPr>
        <w:t xml:space="preserve"> - The start of the school day. Doors open to pupils and the registration period begins.</w:t>
      </w:r>
    </w:p>
    <w:p w14:paraId="2F3712C0" w14:textId="7C749499" w:rsidR="002368CF" w:rsidRPr="001B5419" w:rsidRDefault="00820AFF" w:rsidP="00A95102">
      <w:pPr>
        <w:pStyle w:val="paragraph"/>
        <w:numPr>
          <w:ilvl w:val="0"/>
          <w:numId w:val="20"/>
        </w:numPr>
        <w:spacing w:beforeAutospacing="0" w:afterAutospacing="0"/>
        <w:textAlignment w:val="baseline"/>
        <w:rPr>
          <w:rFonts w:ascii="Metrisch" w:hAnsi="Metrisch"/>
          <w:color w:val="000000" w:themeColor="text1"/>
        </w:rPr>
      </w:pPr>
      <w:r w:rsidRPr="00820AFF">
        <w:rPr>
          <w:rFonts w:ascii="Metrisch" w:hAnsi="Metrisch"/>
        </w:rPr>
        <w:t>9:00</w:t>
      </w:r>
      <w:r w:rsidR="002368CF" w:rsidRPr="00820AFF">
        <w:rPr>
          <w:rFonts w:ascii="Metrisch" w:hAnsi="Metrisch"/>
        </w:rPr>
        <w:t xml:space="preserve"> - </w:t>
      </w:r>
      <w:r w:rsidR="002368CF" w:rsidRPr="001B5419">
        <w:rPr>
          <w:rFonts w:ascii="Metrisch" w:hAnsi="Metrisch"/>
          <w:color w:val="000000" w:themeColor="text1"/>
        </w:rPr>
        <w:t>Registration period closes. All external classroom and cloakroom doors are secured and lessons begin.</w:t>
      </w:r>
    </w:p>
    <w:p w14:paraId="6ED71EF2" w14:textId="77777777" w:rsidR="002368CF" w:rsidRDefault="002368CF" w:rsidP="002368CF">
      <w:pPr>
        <w:pStyle w:val="paragraph"/>
        <w:spacing w:beforeAutospacing="0" w:afterAutospacing="0"/>
        <w:textAlignment w:val="baseline"/>
        <w:rPr>
          <w:rStyle w:val="eop"/>
          <w:rFonts w:ascii="Metrisch" w:hAnsi="Metrisch"/>
          <w:color w:val="000000" w:themeColor="text1"/>
        </w:rPr>
      </w:pPr>
    </w:p>
    <w:p w14:paraId="4DCB29E4" w14:textId="77777777" w:rsidR="00927D4C" w:rsidRPr="001B5419" w:rsidRDefault="00927D4C" w:rsidP="002368CF">
      <w:pPr>
        <w:pStyle w:val="paragraph"/>
        <w:spacing w:beforeAutospacing="0" w:afterAutospacing="0"/>
        <w:textAlignment w:val="baseline"/>
        <w:rPr>
          <w:rStyle w:val="eop"/>
          <w:rFonts w:ascii="Metrisch" w:hAnsi="Metrisch"/>
          <w:color w:val="000000" w:themeColor="text1"/>
        </w:rPr>
      </w:pPr>
    </w:p>
    <w:p w14:paraId="0612F2F6" w14:textId="77777777" w:rsidR="002368CF" w:rsidRPr="001B5419" w:rsidRDefault="002368CF" w:rsidP="002368CF">
      <w:pPr>
        <w:pStyle w:val="Heading2"/>
        <w:rPr>
          <w:rFonts w:eastAsiaTheme="minorEastAsia"/>
          <w:b w:val="0"/>
          <w:bCs w:val="0"/>
        </w:rPr>
      </w:pPr>
      <w:bookmarkStart w:id="43" w:name="_Toc212185364"/>
      <w:r w:rsidRPr="001B5419">
        <w:rPr>
          <w:rFonts w:eastAsiaTheme="minorEastAsia"/>
        </w:rPr>
        <w:t>Late Arrivals</w:t>
      </w:r>
      <w:bookmarkEnd w:id="43"/>
    </w:p>
    <w:p w14:paraId="1FFF86C2" w14:textId="77777777" w:rsidR="002368CF" w:rsidRPr="001B5419" w:rsidRDefault="002368CF" w:rsidP="002368CF">
      <w:pPr>
        <w:rPr>
          <w:rFonts w:eastAsiaTheme="minorEastAsia"/>
        </w:rPr>
      </w:pPr>
      <w:r w:rsidRPr="001B5419">
        <w:rPr>
          <w:rFonts w:eastAsiaTheme="minorEastAsia"/>
        </w:rPr>
        <w:lastRenderedPageBreak/>
        <w:t>Late arrivals affect learning and progress and may also disrupt classroom routines for the class as well as the late pupil.</w:t>
      </w:r>
    </w:p>
    <w:p w14:paraId="28E18D94" w14:textId="6FD76417" w:rsidR="002368CF" w:rsidRPr="001B5419" w:rsidRDefault="002368CF" w:rsidP="00A95102">
      <w:pPr>
        <w:numPr>
          <w:ilvl w:val="0"/>
          <w:numId w:val="16"/>
        </w:numPr>
        <w:contextualSpacing/>
        <w:rPr>
          <w:rFonts w:eastAsiaTheme="minorEastAsia"/>
        </w:rPr>
      </w:pPr>
      <w:r w:rsidRPr="001B5419">
        <w:rPr>
          <w:rFonts w:eastAsiaTheme="minorEastAsia"/>
        </w:rPr>
        <w:t xml:space="preserve">Arrivals </w:t>
      </w:r>
      <w:r w:rsidRPr="00820AFF">
        <w:rPr>
          <w:rFonts w:eastAsiaTheme="minorEastAsia"/>
        </w:rPr>
        <w:t xml:space="preserve">after </w:t>
      </w:r>
      <w:r w:rsidR="00820AFF" w:rsidRPr="00820AFF">
        <w:rPr>
          <w:rFonts w:eastAsiaTheme="minorEastAsia"/>
        </w:rPr>
        <w:t>9:00</w:t>
      </w:r>
      <w:r w:rsidRPr="00820AFF">
        <w:rPr>
          <w:rFonts w:eastAsiaTheme="minorEastAsia"/>
        </w:rPr>
        <w:t xml:space="preserve"> enter </w:t>
      </w:r>
      <w:r w:rsidRPr="001B5419">
        <w:rPr>
          <w:rFonts w:eastAsiaTheme="minorEastAsia"/>
        </w:rPr>
        <w:t xml:space="preserve">the school through the main door and report to the school office. Parents are required to record the time of arrival and reason for lateness. </w:t>
      </w:r>
    </w:p>
    <w:p w14:paraId="70013D15" w14:textId="0180A59D" w:rsidR="002368CF" w:rsidRPr="00820AFF" w:rsidRDefault="002368CF" w:rsidP="00A95102">
      <w:pPr>
        <w:numPr>
          <w:ilvl w:val="0"/>
          <w:numId w:val="16"/>
        </w:numPr>
        <w:contextualSpacing/>
        <w:rPr>
          <w:rFonts w:eastAsiaTheme="minorEastAsia"/>
        </w:rPr>
      </w:pPr>
      <w:r w:rsidRPr="001B5419">
        <w:rPr>
          <w:rFonts w:eastAsiaTheme="minorEastAsia"/>
        </w:rPr>
        <w:t xml:space="preserve">Pupils who arrive late, but before the register has </w:t>
      </w:r>
      <w:r w:rsidRPr="00820AFF">
        <w:rPr>
          <w:rFonts w:eastAsiaTheme="minorEastAsia"/>
        </w:rPr>
        <w:t xml:space="preserve">closed </w:t>
      </w:r>
      <w:r w:rsidR="00820AFF" w:rsidRPr="00820AFF">
        <w:rPr>
          <w:rFonts w:eastAsiaTheme="minorEastAsia"/>
        </w:rPr>
        <w:t>9:10</w:t>
      </w:r>
      <w:r w:rsidRPr="00820AFF">
        <w:rPr>
          <w:rFonts w:eastAsiaTheme="minorEastAsia"/>
        </w:rPr>
        <w:t xml:space="preserve"> will be recorded as L in the register. This is counted as a present mark but shows lateness.</w:t>
      </w:r>
    </w:p>
    <w:p w14:paraId="7A91320E" w14:textId="66760BFF" w:rsidR="002368CF" w:rsidRPr="001B5419" w:rsidRDefault="002368CF" w:rsidP="00A95102">
      <w:pPr>
        <w:numPr>
          <w:ilvl w:val="0"/>
          <w:numId w:val="16"/>
        </w:numPr>
        <w:contextualSpacing/>
        <w:rPr>
          <w:rFonts w:eastAsiaTheme="minorEastAsia"/>
        </w:rPr>
      </w:pPr>
      <w:r w:rsidRPr="00820AFF">
        <w:rPr>
          <w:rFonts w:eastAsiaTheme="minorEastAsia"/>
        </w:rPr>
        <w:t xml:space="preserve">Pupils who arrive late after the register has closed </w:t>
      </w:r>
      <w:r w:rsidR="00820AFF" w:rsidRPr="00820AFF">
        <w:rPr>
          <w:rFonts w:eastAsiaTheme="minorEastAsia"/>
        </w:rPr>
        <w:t>9:10</w:t>
      </w:r>
      <w:r w:rsidRPr="00820AFF">
        <w:rPr>
          <w:rFonts w:eastAsiaTheme="minorEastAsia"/>
        </w:rPr>
        <w:t xml:space="preserve"> will </w:t>
      </w:r>
      <w:r w:rsidRPr="001B5419">
        <w:rPr>
          <w:rFonts w:eastAsiaTheme="minorEastAsia"/>
        </w:rPr>
        <w:t>be coded as U (unauthorised) in the register. This is counted as an unauthorised absence.</w:t>
      </w:r>
    </w:p>
    <w:p w14:paraId="2F3A44CA" w14:textId="77777777" w:rsidR="002368CF" w:rsidRPr="001B5419" w:rsidRDefault="002368CF" w:rsidP="002368CF">
      <w:pPr>
        <w:ind w:left="360"/>
        <w:contextualSpacing/>
        <w:rPr>
          <w:rFonts w:eastAsiaTheme="minorEastAsia"/>
        </w:rPr>
      </w:pPr>
    </w:p>
    <w:p w14:paraId="696DBD0A" w14:textId="77777777" w:rsidR="002368CF" w:rsidRPr="001B5419" w:rsidRDefault="002368CF" w:rsidP="002368CF">
      <w:pPr>
        <w:pStyle w:val="Heading2"/>
        <w:rPr>
          <w:rFonts w:eastAsiaTheme="minorEastAsia"/>
          <w:b w:val="0"/>
          <w:bCs w:val="0"/>
        </w:rPr>
      </w:pPr>
      <w:bookmarkStart w:id="44" w:name="_Toc212185365"/>
      <w:r w:rsidRPr="001B5419">
        <w:rPr>
          <w:rFonts w:eastAsiaTheme="minorEastAsia"/>
        </w:rPr>
        <w:t>Absence from School</w:t>
      </w:r>
      <w:bookmarkEnd w:id="44"/>
    </w:p>
    <w:p w14:paraId="31FA29A9" w14:textId="6E5DE4E3" w:rsidR="002368CF" w:rsidRPr="001B5419" w:rsidRDefault="002368CF" w:rsidP="002368CF">
      <w:pPr>
        <w:rPr>
          <w:rFonts w:eastAsiaTheme="minorEastAsia"/>
          <w:b/>
          <w:bCs/>
        </w:rPr>
      </w:pPr>
      <w:r w:rsidRPr="001B5419">
        <w:rPr>
          <w:rFonts w:eastAsiaTheme="minorEastAsia"/>
          <w:color w:val="000000" w:themeColor="text1"/>
        </w:rPr>
        <w:t xml:space="preserve">If your child is too unwell to attend school, </w:t>
      </w:r>
      <w:r w:rsidRPr="00820AFF">
        <w:rPr>
          <w:rFonts w:eastAsiaTheme="minorEastAsia"/>
        </w:rPr>
        <w:t xml:space="preserve">parents must notify the school by </w:t>
      </w:r>
      <w:r w:rsidR="00820AFF" w:rsidRPr="00820AFF">
        <w:rPr>
          <w:rFonts w:eastAsiaTheme="minorEastAsia"/>
        </w:rPr>
        <w:t>8:30 via the messaging system or email</w:t>
      </w:r>
      <w:r w:rsidRPr="00820AFF">
        <w:rPr>
          <w:rFonts w:eastAsiaTheme="minorEastAsia"/>
        </w:rPr>
        <w:t xml:space="preserve"> on the first day of absence</w:t>
      </w:r>
      <w:r w:rsidRPr="001B5419">
        <w:rPr>
          <w:rFonts w:eastAsiaTheme="minorEastAsia"/>
          <w:color w:val="000000" w:themeColor="text1"/>
        </w:rPr>
        <w:t>, clearly stating the reason.</w:t>
      </w:r>
      <w:r w:rsidRPr="001B5419">
        <w:rPr>
          <w:rFonts w:eastAsiaTheme="minorEastAsia"/>
          <w:b/>
          <w:bCs/>
        </w:rPr>
        <w:t xml:space="preserve"> </w:t>
      </w:r>
    </w:p>
    <w:p w14:paraId="651D09FD" w14:textId="77777777" w:rsidR="002368CF" w:rsidRPr="001B5419" w:rsidRDefault="002368CF" w:rsidP="002368CF">
      <w:pPr>
        <w:rPr>
          <w:rFonts w:eastAsiaTheme="minorEastAsia"/>
        </w:rPr>
      </w:pPr>
      <w:r w:rsidRPr="001B5419">
        <w:rPr>
          <w:rFonts w:eastAsiaTheme="minorEastAsia"/>
        </w:rPr>
        <w:t xml:space="preserve">Any unexplained absence will be treated as a possible safeguarding concern. </w:t>
      </w:r>
    </w:p>
    <w:p w14:paraId="261527B2" w14:textId="77777777" w:rsidR="002368CF" w:rsidRPr="001B5419" w:rsidRDefault="002368CF" w:rsidP="002368CF">
      <w:pPr>
        <w:rPr>
          <w:rFonts w:eastAsiaTheme="minorEastAsia"/>
        </w:rPr>
      </w:pPr>
    </w:p>
    <w:p w14:paraId="14A0AA03" w14:textId="3F2AF814" w:rsidR="002368CF" w:rsidRDefault="002368CF" w:rsidP="002368CF">
      <w:pPr>
        <w:textAlignment w:val="baseline"/>
        <w:rPr>
          <w:rFonts w:eastAsiaTheme="minorEastAsia"/>
        </w:rPr>
      </w:pPr>
      <w:r w:rsidRPr="001B5419">
        <w:rPr>
          <w:rFonts w:eastAsiaTheme="minorEastAsia"/>
        </w:rPr>
        <w:t xml:space="preserve">If your child is absent from school without a reason, a member of our team will contact you by </w:t>
      </w:r>
      <w:r w:rsidRPr="004D2F87">
        <w:rPr>
          <w:rFonts w:eastAsiaTheme="minorEastAsia"/>
        </w:rPr>
        <w:t xml:space="preserve">phone call at the start of the school day. If we are unable to contact you, we will follow up with </w:t>
      </w:r>
      <w:r w:rsidR="00820AFF" w:rsidRPr="004D2F87">
        <w:rPr>
          <w:rFonts w:eastAsiaTheme="minorEastAsia"/>
        </w:rPr>
        <w:t xml:space="preserve">further calls or </w:t>
      </w:r>
      <w:r w:rsidR="004D2F87" w:rsidRPr="004D2F87">
        <w:rPr>
          <w:rFonts w:eastAsiaTheme="minorEastAsia"/>
        </w:rPr>
        <w:t>messages</w:t>
      </w:r>
      <w:r w:rsidR="00820AFF" w:rsidRPr="004D2F87">
        <w:rPr>
          <w:rFonts w:eastAsiaTheme="minorEastAsia"/>
        </w:rPr>
        <w:t>.</w:t>
      </w:r>
      <w:r w:rsidRPr="004D2F87">
        <w:rPr>
          <w:rFonts w:eastAsiaTheme="minorEastAsia"/>
        </w:rPr>
        <w:t xml:space="preserve">  If we are unable to make contact by </w:t>
      </w:r>
      <w:r w:rsidR="004D2F87" w:rsidRPr="004D2F87">
        <w:rPr>
          <w:rFonts w:eastAsiaTheme="minorEastAsia"/>
        </w:rPr>
        <w:t>9:45</w:t>
      </w:r>
      <w:r w:rsidRPr="004D2F87">
        <w:rPr>
          <w:rFonts w:eastAsiaTheme="minorEastAsia"/>
        </w:rPr>
        <w:t xml:space="preserve"> </w:t>
      </w:r>
      <w:r w:rsidRPr="001B5419">
        <w:rPr>
          <w:rFonts w:eastAsiaTheme="minorEastAsia"/>
        </w:rPr>
        <w:t xml:space="preserve">we will follow up with a possible home visit or referral if concerns remain. </w:t>
      </w:r>
    </w:p>
    <w:p w14:paraId="72A70077" w14:textId="77777777" w:rsidR="00F565FF" w:rsidRPr="001B5419" w:rsidRDefault="00F565FF" w:rsidP="002368CF">
      <w:pPr>
        <w:textAlignment w:val="baseline"/>
        <w:rPr>
          <w:rFonts w:eastAsiaTheme="minorEastAsia"/>
        </w:rPr>
      </w:pPr>
    </w:p>
    <w:p w14:paraId="0BC9CB19" w14:textId="77777777" w:rsidR="002368CF" w:rsidRDefault="002368CF" w:rsidP="0047780D">
      <w:pPr>
        <w:rPr>
          <w:rFonts w:asciiTheme="minorHAnsi" w:hAnsiTheme="minorHAnsi" w:cstheme="minorHAnsi"/>
        </w:rPr>
      </w:pPr>
      <w:r>
        <w:rPr>
          <w:noProof/>
        </w:rPr>
        <mc:AlternateContent>
          <mc:Choice Requires="wps">
            <w:drawing>
              <wp:inline distT="0" distB="0" distL="0" distR="0" wp14:anchorId="2D003906" wp14:editId="7C986162">
                <wp:extent cx="6184900" cy="3401043"/>
                <wp:effectExtent l="19050" t="19050" r="2540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3401043"/>
                        </a:xfrm>
                        <a:prstGeom prst="rect">
                          <a:avLst/>
                        </a:prstGeom>
                        <a:solidFill>
                          <a:srgbClr val="FFFFFF"/>
                        </a:solidFill>
                        <a:ln w="28575">
                          <a:solidFill>
                            <a:srgbClr val="00768A"/>
                          </a:solidFill>
                          <a:miter lim="800000"/>
                          <a:headEnd/>
                          <a:tailEnd/>
                        </a:ln>
                      </wps:spPr>
                      <wps:txbx>
                        <w:txbxContent>
                          <w:p w14:paraId="3A14282F" w14:textId="120E27E8" w:rsidR="002368CF" w:rsidRPr="00CD3321" w:rsidRDefault="002368CF" w:rsidP="00CD3321">
                            <w:pPr>
                              <w:jc w:val="center"/>
                              <w:rPr>
                                <w:rFonts w:ascii="Blinker" w:hAnsi="Blinker"/>
                                <w:b/>
                                <w:bCs/>
                                <w:color w:val="FF0000"/>
                                <w:sz w:val="32"/>
                                <w:szCs w:val="32"/>
                              </w:rPr>
                            </w:pPr>
                            <w:r w:rsidRPr="00CD3321">
                              <w:rPr>
                                <w:rFonts w:ascii="Blinker" w:hAnsi="Blinker"/>
                                <w:b/>
                                <w:bCs/>
                                <w:color w:val="00768A"/>
                                <w:sz w:val="32"/>
                                <w:szCs w:val="32"/>
                              </w:rPr>
                              <w:t xml:space="preserve">Celebrating and Promoting Attendance at </w:t>
                            </w:r>
                            <w:r w:rsidR="004D2F87">
                              <w:rPr>
                                <w:rFonts w:ascii="Blinker" w:hAnsi="Blinker"/>
                                <w:b/>
                                <w:bCs/>
                                <w:color w:val="FF0000"/>
                                <w:sz w:val="32"/>
                                <w:szCs w:val="32"/>
                              </w:rPr>
                              <w:t>Ackworth Mill Dam</w:t>
                            </w:r>
                          </w:p>
                          <w:p w14:paraId="32565F6D" w14:textId="77777777" w:rsidR="002368CF" w:rsidRPr="00CD3321" w:rsidRDefault="002368CF" w:rsidP="00CD3321">
                            <w:pPr>
                              <w:jc w:val="center"/>
                              <w:rPr>
                                <w:rFonts w:ascii="Blinker" w:hAnsi="Blinker"/>
                                <w:b/>
                                <w:bCs/>
                                <w:color w:val="FF0000"/>
                                <w:sz w:val="32"/>
                                <w:szCs w:val="32"/>
                              </w:rPr>
                            </w:pPr>
                          </w:p>
                          <w:p w14:paraId="3697B5F6" w14:textId="680B4825" w:rsidR="002368CF" w:rsidRDefault="004D2F87" w:rsidP="00CD3321">
                            <w:pPr>
                              <w:jc w:val="center"/>
                              <w:rPr>
                                <w:rFonts w:ascii="Blinker" w:hAnsi="Blinker"/>
                                <w:b/>
                                <w:bCs/>
                                <w:color w:val="FF0000"/>
                                <w:sz w:val="32"/>
                                <w:szCs w:val="32"/>
                              </w:rPr>
                            </w:pPr>
                            <w:r>
                              <w:rPr>
                                <w:rFonts w:ascii="Blinker" w:hAnsi="Blinker"/>
                                <w:b/>
                                <w:bCs/>
                                <w:color w:val="FF0000"/>
                                <w:sz w:val="32"/>
                                <w:szCs w:val="32"/>
                              </w:rPr>
                              <w:t>-Termly attendance awards for children at school target</w:t>
                            </w:r>
                          </w:p>
                          <w:p w14:paraId="6CCFC666" w14:textId="2BCF8EE9" w:rsidR="004D2F87" w:rsidRDefault="004D2F87" w:rsidP="00CD3321">
                            <w:pPr>
                              <w:jc w:val="center"/>
                              <w:rPr>
                                <w:rFonts w:ascii="Blinker" w:hAnsi="Blinker"/>
                                <w:b/>
                                <w:bCs/>
                                <w:color w:val="FF0000"/>
                                <w:sz w:val="32"/>
                                <w:szCs w:val="32"/>
                              </w:rPr>
                            </w:pPr>
                            <w:r>
                              <w:rPr>
                                <w:rFonts w:ascii="Blinker" w:hAnsi="Blinker"/>
                                <w:b/>
                                <w:bCs/>
                                <w:color w:val="FF0000"/>
                                <w:sz w:val="32"/>
                                <w:szCs w:val="32"/>
                              </w:rPr>
                              <w:t>-Individual ‘attendance challenges’ to support parents and pupils</w:t>
                            </w:r>
                          </w:p>
                          <w:p w14:paraId="2136B415" w14:textId="37712DA9" w:rsidR="004D2F87" w:rsidRDefault="004D2F87" w:rsidP="00CD3321">
                            <w:pPr>
                              <w:jc w:val="center"/>
                              <w:rPr>
                                <w:rFonts w:ascii="Blinker" w:hAnsi="Blinker"/>
                                <w:b/>
                                <w:bCs/>
                                <w:color w:val="FF0000"/>
                                <w:sz w:val="32"/>
                                <w:szCs w:val="32"/>
                              </w:rPr>
                            </w:pPr>
                            <w:r>
                              <w:rPr>
                                <w:rFonts w:ascii="Blinker" w:hAnsi="Blinker"/>
                                <w:b/>
                                <w:bCs/>
                                <w:color w:val="FF0000"/>
                                <w:sz w:val="32"/>
                                <w:szCs w:val="32"/>
                              </w:rPr>
                              <w:t>-Weekly class attendance points in our celebration assembly</w:t>
                            </w:r>
                          </w:p>
                          <w:p w14:paraId="4B47CB3A" w14:textId="16EEC0E6" w:rsidR="004D2F87" w:rsidRPr="00CD3321" w:rsidRDefault="004D2F87" w:rsidP="00CD3321">
                            <w:pPr>
                              <w:jc w:val="center"/>
                              <w:rPr>
                                <w:rFonts w:ascii="Blinker" w:hAnsi="Blinker"/>
                                <w:b/>
                                <w:bCs/>
                                <w:color w:val="FF0000"/>
                                <w:sz w:val="32"/>
                                <w:szCs w:val="32"/>
                              </w:rPr>
                            </w:pPr>
                            <w:r>
                              <w:rPr>
                                <w:rFonts w:ascii="Blinker" w:hAnsi="Blinker"/>
                                <w:b/>
                                <w:bCs/>
                                <w:color w:val="FF0000"/>
                                <w:sz w:val="32"/>
                                <w:szCs w:val="32"/>
                              </w:rPr>
                              <w:t>-Home visits to support parents and children who are absent</w:t>
                            </w:r>
                          </w:p>
                          <w:p w14:paraId="752C5E47" w14:textId="77777777" w:rsidR="002368CF" w:rsidRPr="00CD3321" w:rsidRDefault="002368CF" w:rsidP="00CD3321">
                            <w:pPr>
                              <w:jc w:val="center"/>
                              <w:rPr>
                                <w:rFonts w:ascii="Blinker" w:hAnsi="Blinker"/>
                                <w:b/>
                                <w:bCs/>
                                <w:color w:val="FF0000"/>
                                <w:sz w:val="32"/>
                                <w:szCs w:val="32"/>
                              </w:rPr>
                            </w:pPr>
                          </w:p>
                          <w:p w14:paraId="4229C7AC" w14:textId="77777777" w:rsidR="002368CF" w:rsidRPr="00CD3321" w:rsidRDefault="002368CF" w:rsidP="00CD3321">
                            <w:pPr>
                              <w:jc w:val="center"/>
                              <w:rPr>
                                <w:rFonts w:ascii="Blinker" w:hAnsi="Blinker"/>
                                <w:b/>
                                <w:bCs/>
                                <w:color w:val="FF0000"/>
                                <w:sz w:val="32"/>
                                <w:szCs w:val="32"/>
                              </w:rPr>
                            </w:pPr>
                          </w:p>
                          <w:p w14:paraId="57DDF151" w14:textId="77777777" w:rsidR="002368CF" w:rsidRPr="00CD3321" w:rsidRDefault="002368CF" w:rsidP="00CD3321">
                            <w:pPr>
                              <w:jc w:val="center"/>
                              <w:rPr>
                                <w:rFonts w:ascii="Blinker" w:hAnsi="Blinker"/>
                                <w:b/>
                                <w:bCs/>
                                <w:color w:val="FF0000"/>
                                <w:sz w:val="32"/>
                                <w:szCs w:val="32"/>
                              </w:rPr>
                            </w:pPr>
                          </w:p>
                          <w:p w14:paraId="787F967A" w14:textId="77777777" w:rsidR="002368CF" w:rsidRPr="00CD3321" w:rsidRDefault="002368CF" w:rsidP="00CD3321">
                            <w:pPr>
                              <w:jc w:val="center"/>
                              <w:rPr>
                                <w:rFonts w:ascii="Blinker" w:hAnsi="Blinker"/>
                                <w:b/>
                                <w:bCs/>
                                <w:color w:val="FF0000"/>
                                <w:sz w:val="32"/>
                                <w:szCs w:val="32"/>
                              </w:rPr>
                            </w:pPr>
                          </w:p>
                          <w:p w14:paraId="51BCAF4B" w14:textId="77777777" w:rsidR="002368CF" w:rsidRPr="00CD3321" w:rsidRDefault="002368CF" w:rsidP="00CD3321">
                            <w:pPr>
                              <w:jc w:val="center"/>
                              <w:rPr>
                                <w:rFonts w:ascii="Blinker" w:hAnsi="Blinker"/>
                                <w:b/>
                                <w:bCs/>
                                <w:color w:val="FF0000"/>
                                <w:sz w:val="32"/>
                                <w:szCs w:val="32"/>
                              </w:rPr>
                            </w:pPr>
                          </w:p>
                        </w:txbxContent>
                      </wps:txbx>
                      <wps:bodyPr rot="0" vert="horz" wrap="square" lIns="91440" tIns="45720" rIns="91440" bIns="45720" anchor="t" anchorCtr="0">
                        <a:noAutofit/>
                      </wps:bodyPr>
                    </wps:wsp>
                  </a:graphicData>
                </a:graphic>
              </wp:inline>
            </w:drawing>
          </mc:Choice>
          <mc:Fallback>
            <w:pict>
              <v:shape w14:anchorId="2D003906" id="Text Box 2" o:spid="_x0000_s1028" type="#_x0000_t202" style="width:487pt;height:26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" strokecolor="#00768a" strokeweight="2.25pt">
                <v:textbox>
                  <w:txbxContent>
                    <w:p w14:paraId="3A14282F" w14:textId="120E27E8" w:rsidR="002368CF" w:rsidRPr="00CD3321" w:rsidRDefault="002368CF" w:rsidP="00CD3321">
                      <w:pPr>
                        <w:jc w:val="center"/>
                        <w:rPr>
                          <w:rFonts w:ascii="Blinker" w:hAnsi="Blinker"/>
                          <w:b/>
                          <w:bCs/>
                          <w:color w:val="FF0000"/>
                          <w:sz w:val="32"/>
                          <w:szCs w:val="32"/>
                        </w:rPr>
                      </w:pPr>
                      <w:r w:rsidRPr="00CD3321">
                        <w:rPr>
                          <w:rFonts w:ascii="Blinker" w:hAnsi="Blinker"/>
                          <w:b/>
                          <w:bCs/>
                          <w:color w:val="00768A"/>
                          <w:sz w:val="32"/>
                          <w:szCs w:val="32"/>
                        </w:rPr>
                        <w:t xml:space="preserve">Celebrating and Promoting Attendance at </w:t>
                      </w:r>
                      <w:r w:rsidR="004D2F87">
                        <w:rPr>
                          <w:rFonts w:ascii="Blinker" w:hAnsi="Blinker"/>
                          <w:b/>
                          <w:bCs/>
                          <w:color w:val="FF0000"/>
                          <w:sz w:val="32"/>
                          <w:szCs w:val="32"/>
                        </w:rPr>
                        <w:t>Ackworth Mill Dam</w:t>
                      </w:r>
                    </w:p>
                    <w:p w14:paraId="32565F6D" w14:textId="77777777" w:rsidR="002368CF" w:rsidRPr="00CD3321" w:rsidRDefault="002368CF" w:rsidP="00CD3321">
                      <w:pPr>
                        <w:jc w:val="center"/>
                        <w:rPr>
                          <w:rFonts w:ascii="Blinker" w:hAnsi="Blinker"/>
                          <w:b/>
                          <w:bCs/>
                          <w:color w:val="FF0000"/>
                          <w:sz w:val="32"/>
                          <w:szCs w:val="32"/>
                        </w:rPr>
                      </w:pPr>
                    </w:p>
                    <w:p w14:paraId="3697B5F6" w14:textId="680B4825" w:rsidR="002368CF" w:rsidRDefault="004D2F87" w:rsidP="00CD3321">
                      <w:pPr>
                        <w:jc w:val="center"/>
                        <w:rPr>
                          <w:rFonts w:ascii="Blinker" w:hAnsi="Blinker"/>
                          <w:b/>
                          <w:bCs/>
                          <w:color w:val="FF0000"/>
                          <w:sz w:val="32"/>
                          <w:szCs w:val="32"/>
                        </w:rPr>
                      </w:pPr>
                      <w:r>
                        <w:rPr>
                          <w:rFonts w:ascii="Blinker" w:hAnsi="Blinker"/>
                          <w:b/>
                          <w:bCs/>
                          <w:color w:val="FF0000"/>
                          <w:sz w:val="32"/>
                          <w:szCs w:val="32"/>
                        </w:rPr>
                        <w:t>-Termly attendance awards for children at school target</w:t>
                      </w:r>
                    </w:p>
                    <w:p w14:paraId="6CCFC666" w14:textId="2BCF8EE9" w:rsidR="004D2F87" w:rsidRDefault="004D2F87" w:rsidP="00CD3321">
                      <w:pPr>
                        <w:jc w:val="center"/>
                        <w:rPr>
                          <w:rFonts w:ascii="Blinker" w:hAnsi="Blinker"/>
                          <w:b/>
                          <w:bCs/>
                          <w:color w:val="FF0000"/>
                          <w:sz w:val="32"/>
                          <w:szCs w:val="32"/>
                        </w:rPr>
                      </w:pPr>
                      <w:r>
                        <w:rPr>
                          <w:rFonts w:ascii="Blinker" w:hAnsi="Blinker"/>
                          <w:b/>
                          <w:bCs/>
                          <w:color w:val="FF0000"/>
                          <w:sz w:val="32"/>
                          <w:szCs w:val="32"/>
                        </w:rPr>
                        <w:t>-Individual ‘attendance challenges’ to support parents and pupils</w:t>
                      </w:r>
                    </w:p>
                    <w:p w14:paraId="2136B415" w14:textId="37712DA9" w:rsidR="004D2F87" w:rsidRDefault="004D2F87" w:rsidP="00CD3321">
                      <w:pPr>
                        <w:jc w:val="center"/>
                        <w:rPr>
                          <w:rFonts w:ascii="Blinker" w:hAnsi="Blinker"/>
                          <w:b/>
                          <w:bCs/>
                          <w:color w:val="FF0000"/>
                          <w:sz w:val="32"/>
                          <w:szCs w:val="32"/>
                        </w:rPr>
                      </w:pPr>
                      <w:r>
                        <w:rPr>
                          <w:rFonts w:ascii="Blinker" w:hAnsi="Blinker"/>
                          <w:b/>
                          <w:bCs/>
                          <w:color w:val="FF0000"/>
                          <w:sz w:val="32"/>
                          <w:szCs w:val="32"/>
                        </w:rPr>
                        <w:t>-Weekly class attendance points in our celebration assembly</w:t>
                      </w:r>
                    </w:p>
                    <w:p w14:paraId="4B47CB3A" w14:textId="16EEC0E6" w:rsidR="004D2F87" w:rsidRPr="00CD3321" w:rsidRDefault="004D2F87" w:rsidP="00CD3321">
                      <w:pPr>
                        <w:jc w:val="center"/>
                        <w:rPr>
                          <w:rFonts w:ascii="Blinker" w:hAnsi="Blinker"/>
                          <w:b/>
                          <w:bCs/>
                          <w:color w:val="FF0000"/>
                          <w:sz w:val="32"/>
                          <w:szCs w:val="32"/>
                        </w:rPr>
                      </w:pPr>
                      <w:r>
                        <w:rPr>
                          <w:rFonts w:ascii="Blinker" w:hAnsi="Blinker"/>
                          <w:b/>
                          <w:bCs/>
                          <w:color w:val="FF0000"/>
                          <w:sz w:val="32"/>
                          <w:szCs w:val="32"/>
                        </w:rPr>
                        <w:t>-Home visits to support parents and children who are absent</w:t>
                      </w:r>
                    </w:p>
                    <w:p w14:paraId="752C5E47" w14:textId="77777777" w:rsidR="002368CF" w:rsidRPr="00CD3321" w:rsidRDefault="002368CF" w:rsidP="00CD3321">
                      <w:pPr>
                        <w:jc w:val="center"/>
                        <w:rPr>
                          <w:rFonts w:ascii="Blinker" w:hAnsi="Blinker"/>
                          <w:b/>
                          <w:bCs/>
                          <w:color w:val="FF0000"/>
                          <w:sz w:val="32"/>
                          <w:szCs w:val="32"/>
                        </w:rPr>
                      </w:pPr>
                    </w:p>
                    <w:p w14:paraId="4229C7AC" w14:textId="77777777" w:rsidR="002368CF" w:rsidRPr="00CD3321" w:rsidRDefault="002368CF" w:rsidP="00CD3321">
                      <w:pPr>
                        <w:jc w:val="center"/>
                        <w:rPr>
                          <w:rFonts w:ascii="Blinker" w:hAnsi="Blinker"/>
                          <w:b/>
                          <w:bCs/>
                          <w:color w:val="FF0000"/>
                          <w:sz w:val="32"/>
                          <w:szCs w:val="32"/>
                        </w:rPr>
                      </w:pPr>
                    </w:p>
                    <w:p w14:paraId="57DDF151" w14:textId="77777777" w:rsidR="002368CF" w:rsidRPr="00CD3321" w:rsidRDefault="002368CF" w:rsidP="00CD3321">
                      <w:pPr>
                        <w:jc w:val="center"/>
                        <w:rPr>
                          <w:rFonts w:ascii="Blinker" w:hAnsi="Blinker"/>
                          <w:b/>
                          <w:bCs/>
                          <w:color w:val="FF0000"/>
                          <w:sz w:val="32"/>
                          <w:szCs w:val="32"/>
                        </w:rPr>
                      </w:pPr>
                    </w:p>
                    <w:p w14:paraId="787F967A" w14:textId="77777777" w:rsidR="002368CF" w:rsidRPr="00CD3321" w:rsidRDefault="002368CF" w:rsidP="00CD3321">
                      <w:pPr>
                        <w:jc w:val="center"/>
                        <w:rPr>
                          <w:rFonts w:ascii="Blinker" w:hAnsi="Blinker"/>
                          <w:b/>
                          <w:bCs/>
                          <w:color w:val="FF0000"/>
                          <w:sz w:val="32"/>
                          <w:szCs w:val="32"/>
                        </w:rPr>
                      </w:pPr>
                    </w:p>
                    <w:p w14:paraId="51BCAF4B" w14:textId="77777777" w:rsidR="002368CF" w:rsidRPr="00CD3321" w:rsidRDefault="002368CF" w:rsidP="00CD3321">
                      <w:pPr>
                        <w:jc w:val="center"/>
                        <w:rPr>
                          <w:rFonts w:ascii="Blinker" w:hAnsi="Blinker"/>
                          <w:b/>
                          <w:bCs/>
                          <w:color w:val="FF0000"/>
                          <w:sz w:val="32"/>
                          <w:szCs w:val="32"/>
                        </w:rPr>
                      </w:pPr>
                    </w:p>
                  </w:txbxContent>
                </v:textbox>
                <w10:anchorlock/>
              </v:shape>
            </w:pict>
          </mc:Fallback>
        </mc:AlternateContent>
      </w:r>
    </w:p>
    <w:p w14:paraId="578126EB" w14:textId="77777777" w:rsidR="00CD3321" w:rsidRDefault="00CD3321" w:rsidP="00CD3321"/>
    <w:p w14:paraId="10BEDEFD" w14:textId="7A7C17F2" w:rsidR="00CD3321" w:rsidRPr="00CD3321" w:rsidRDefault="002368CF" w:rsidP="65990CB0">
      <w:pPr>
        <w:rPr>
          <w:rFonts w:ascii="Blinker" w:hAnsi="Blinker"/>
          <w:b/>
          <w:bCs/>
          <w:sz w:val="32"/>
          <w:szCs w:val="32"/>
        </w:rPr>
      </w:pPr>
      <w:r w:rsidRPr="00CD3321">
        <w:rPr>
          <w:rFonts w:ascii="Blinker" w:hAnsi="Blinker"/>
          <w:b/>
          <w:bCs/>
          <w:color w:val="00768A"/>
          <w:sz w:val="32"/>
          <w:szCs w:val="32"/>
        </w:rPr>
        <w:t>For attendance questions and support contact:</w:t>
      </w:r>
      <w:r w:rsidRPr="00CD3321">
        <w:rPr>
          <w:rFonts w:ascii="Blinker" w:hAnsi="Blinker"/>
          <w:b/>
          <w:bCs/>
          <w:sz w:val="32"/>
          <w:szCs w:val="32"/>
        </w:rPr>
        <w:t xml:space="preserve"> </w:t>
      </w:r>
      <w:r w:rsidR="004D2F87">
        <w:rPr>
          <w:rFonts w:ascii="Blinker" w:hAnsi="Blinker"/>
          <w:b/>
          <w:bCs/>
          <w:color w:val="FF0000"/>
          <w:sz w:val="32"/>
          <w:szCs w:val="32"/>
        </w:rPr>
        <w:t>Mrs Burton, via the school office</w:t>
      </w:r>
    </w:p>
    <w:p w14:paraId="057D4CAE" w14:textId="77777777" w:rsidR="006B4B50" w:rsidRDefault="006B4B50">
      <w:pPr>
        <w:rPr>
          <w:rFonts w:ascii="Calibri" w:eastAsia="Calibri" w:hAnsi="Calibri" w:cs="Calibri"/>
          <w:b/>
          <w:bCs/>
          <w:color w:val="000000" w:themeColor="text1"/>
          <w:sz w:val="22"/>
          <w:szCs w:val="22"/>
        </w:rPr>
      </w:pPr>
      <w:r>
        <w:rPr>
          <w:rFonts w:ascii="Calibri" w:eastAsia="Calibri" w:hAnsi="Calibri" w:cs="Calibri"/>
          <w:b/>
          <w:bCs/>
          <w:color w:val="000000" w:themeColor="text1"/>
          <w:sz w:val="22"/>
          <w:szCs w:val="22"/>
        </w:rPr>
        <w:br w:type="page"/>
      </w:r>
    </w:p>
    <w:p w14:paraId="32F36E9A" w14:textId="77777777" w:rsidR="004176AE" w:rsidRDefault="43843E89" w:rsidP="00AA5874">
      <w:pPr>
        <w:pStyle w:val="Heading1"/>
        <w:rPr>
          <w:noProof/>
        </w:rPr>
      </w:pPr>
      <w:bookmarkStart w:id="45" w:name="_Toc212185366"/>
      <w:r>
        <w:lastRenderedPageBreak/>
        <w:t xml:space="preserve">Appendix </w:t>
      </w:r>
      <w:r w:rsidR="14EFD3B2">
        <w:t>3</w:t>
      </w:r>
      <w:r w:rsidR="1FD07F5A">
        <w:t xml:space="preserve">: </w:t>
      </w:r>
      <w:r>
        <w:t xml:space="preserve"> Penalty notice flow chart</w:t>
      </w:r>
      <w:bookmarkEnd w:id="45"/>
      <w:r>
        <w:t xml:space="preserve"> </w:t>
      </w:r>
    </w:p>
    <w:p w14:paraId="3FE6D70C" w14:textId="77777777" w:rsidR="006B4B50" w:rsidRPr="003E34CD" w:rsidRDefault="006B4B50" w:rsidP="006B4B50">
      <w:pPr>
        <w:jc w:val="center"/>
      </w:pPr>
      <w:r>
        <w:rPr>
          <w:noProof/>
        </w:rPr>
        <w:drawing>
          <wp:inline distT="0" distB="0" distL="0" distR="0" wp14:anchorId="7CDCF45E" wp14:editId="4397BF72">
            <wp:extent cx="5879667" cy="80367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79667" cy="8036736"/>
                    </a:xfrm>
                    <a:prstGeom prst="rect">
                      <a:avLst/>
                    </a:prstGeom>
                  </pic:spPr>
                </pic:pic>
              </a:graphicData>
            </a:graphic>
          </wp:inline>
        </w:drawing>
      </w:r>
    </w:p>
    <w:p w14:paraId="15D4BDAE" w14:textId="77777777" w:rsidR="00B81B7B" w:rsidRDefault="00B81B7B">
      <w:pPr>
        <w:sectPr w:rsidR="00B81B7B" w:rsidSect="00B73B1B">
          <w:headerReference w:type="first" r:id="rId19"/>
          <w:footerReference w:type="first" r:id="rId20"/>
          <w:pgSz w:w="11900" w:h="16840"/>
          <w:pgMar w:top="1440" w:right="1440" w:bottom="1440" w:left="1440" w:header="708" w:footer="708" w:gutter="0"/>
          <w:cols w:space="708"/>
          <w:titlePg/>
          <w:docGrid w:linePitch="360"/>
        </w:sectPr>
      </w:pPr>
    </w:p>
    <w:p w14:paraId="1D7D7948" w14:textId="77777777" w:rsidR="00B81B7B" w:rsidRDefault="76EF6A04" w:rsidP="00AA5874">
      <w:pPr>
        <w:pStyle w:val="Heading1"/>
        <w:rPr>
          <w:rFonts w:ascii="Metrisch" w:eastAsia="Metrisch" w:hAnsi="Metrisch" w:cs="Metrisch"/>
          <w:color w:val="auto"/>
          <w:sz w:val="20"/>
          <w:szCs w:val="20"/>
        </w:rPr>
      </w:pPr>
      <w:bookmarkStart w:id="46" w:name="_Toc212185367"/>
      <w:r>
        <w:lastRenderedPageBreak/>
        <w:t xml:space="preserve">Appendix </w:t>
      </w:r>
      <w:r w:rsidR="425361E4">
        <w:t>4:</w:t>
      </w:r>
      <w:r>
        <w:t xml:space="preserve">  DFE Summary tables of responsibility for school attendance (August 2024)</w:t>
      </w:r>
      <w:bookmarkEnd w:id="46"/>
      <w:r>
        <w:t xml:space="preserve"> </w:t>
      </w:r>
    </w:p>
    <w:p w14:paraId="71A2740E" w14:textId="77777777" w:rsidR="00B81B7B" w:rsidRPr="000112B2" w:rsidRDefault="76EF6A04" w:rsidP="00AA5874">
      <w:pPr>
        <w:pStyle w:val="Heading2"/>
      </w:pPr>
      <w:r w:rsidRPr="000112B2">
        <w:t xml:space="preserve"> </w:t>
      </w:r>
      <w:bookmarkStart w:id="47" w:name="_Toc212185368"/>
      <w:r w:rsidRPr="000112B2">
        <w:t>All pupils</w:t>
      </w:r>
      <w:bookmarkEnd w:id="47"/>
      <w:r w:rsidRPr="000112B2">
        <w:t xml:space="preserve"> </w:t>
      </w:r>
    </w:p>
    <w:tbl>
      <w:tblPr>
        <w:tblW w:w="0" w:type="auto"/>
        <w:tblLayout w:type="fixed"/>
        <w:tblLook w:val="04A0" w:firstRow="1" w:lastRow="0" w:firstColumn="1" w:lastColumn="0" w:noHBand="0" w:noVBand="1"/>
      </w:tblPr>
      <w:tblGrid>
        <w:gridCol w:w="3375"/>
        <w:gridCol w:w="3657"/>
        <w:gridCol w:w="4363"/>
        <w:gridCol w:w="3061"/>
      </w:tblGrid>
      <w:tr w:rsidR="00B81B7B" w14:paraId="4E163B93" w14:textId="77777777" w:rsidTr="005828D6">
        <w:trPr>
          <w:trHeight w:val="21"/>
        </w:trPr>
        <w:tc>
          <w:tcPr>
            <w:tcW w:w="33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5" w:type="dxa"/>
              <w:right w:w="2" w:type="dxa"/>
            </w:tcMar>
            <w:vAlign w:val="center"/>
          </w:tcPr>
          <w:p w14:paraId="004B2012" w14:textId="77777777" w:rsidR="00B81B7B" w:rsidRPr="005828D6" w:rsidRDefault="00B81B7B" w:rsidP="000112B2">
            <w:pPr>
              <w:spacing w:line="257" w:lineRule="auto"/>
              <w:ind w:right="4"/>
              <w:jc w:val="center"/>
              <w:rPr>
                <w:rFonts w:ascii="Blinker" w:eastAsia="Metrisch" w:hAnsi="Blinker" w:cs="Metrisch"/>
                <w:b/>
                <w:color w:val="00768A"/>
              </w:rPr>
            </w:pPr>
            <w:r w:rsidRPr="005828D6">
              <w:rPr>
                <w:rFonts w:ascii="Blinker" w:eastAsia="Metrisch" w:hAnsi="Blinker" w:cs="Metrisch"/>
                <w:b/>
                <w:color w:val="00768A"/>
              </w:rPr>
              <w:t>Parents are expected to:</w:t>
            </w:r>
          </w:p>
        </w:tc>
        <w:tc>
          <w:tcPr>
            <w:tcW w:w="36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5" w:type="dxa"/>
              <w:right w:w="2" w:type="dxa"/>
            </w:tcMar>
            <w:vAlign w:val="center"/>
          </w:tcPr>
          <w:p w14:paraId="5D1A0411" w14:textId="77777777" w:rsidR="00B81B7B" w:rsidRPr="005828D6" w:rsidRDefault="00B81B7B" w:rsidP="000112B2">
            <w:pPr>
              <w:spacing w:line="257" w:lineRule="auto"/>
              <w:ind w:right="2"/>
              <w:jc w:val="center"/>
              <w:rPr>
                <w:rFonts w:ascii="Blinker" w:eastAsia="Metrisch" w:hAnsi="Blinker" w:cs="Metrisch"/>
                <w:b/>
                <w:color w:val="00768A"/>
              </w:rPr>
            </w:pPr>
            <w:r w:rsidRPr="005828D6">
              <w:rPr>
                <w:rFonts w:ascii="Blinker" w:eastAsia="Metrisch" w:hAnsi="Blinker" w:cs="Metrisch"/>
                <w:b/>
                <w:color w:val="00768A"/>
              </w:rPr>
              <w:t>Schools are expected to:</w:t>
            </w:r>
          </w:p>
        </w:tc>
        <w:tc>
          <w:tcPr>
            <w:tcW w:w="43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5" w:type="dxa"/>
              <w:right w:w="2" w:type="dxa"/>
            </w:tcMar>
            <w:vAlign w:val="center"/>
          </w:tcPr>
          <w:p w14:paraId="4A1ADC7D" w14:textId="77777777" w:rsidR="00B81B7B" w:rsidRPr="005828D6" w:rsidRDefault="00B81B7B" w:rsidP="000112B2">
            <w:pPr>
              <w:spacing w:line="257" w:lineRule="auto"/>
              <w:jc w:val="center"/>
              <w:rPr>
                <w:rFonts w:ascii="Blinker" w:eastAsia="Metrisch" w:hAnsi="Blinker" w:cs="Metrisch"/>
                <w:b/>
                <w:color w:val="00768A"/>
              </w:rPr>
            </w:pPr>
            <w:r w:rsidRPr="005828D6">
              <w:rPr>
                <w:rFonts w:ascii="Blinker" w:eastAsia="Metrisch" w:hAnsi="Blinker" w:cs="Metrisch"/>
                <w:b/>
                <w:color w:val="00768A"/>
              </w:rPr>
              <w:t>Academy trustees and governing bodies are expected to:</w:t>
            </w:r>
          </w:p>
        </w:tc>
        <w:tc>
          <w:tcPr>
            <w:tcW w:w="30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5" w:type="dxa"/>
              <w:right w:w="2" w:type="dxa"/>
            </w:tcMar>
            <w:vAlign w:val="center"/>
          </w:tcPr>
          <w:p w14:paraId="0389873F" w14:textId="77777777" w:rsidR="00B81B7B" w:rsidRPr="005828D6" w:rsidRDefault="00B81B7B" w:rsidP="000112B2">
            <w:pPr>
              <w:spacing w:line="257" w:lineRule="auto"/>
              <w:jc w:val="center"/>
              <w:rPr>
                <w:rFonts w:ascii="Blinker" w:eastAsia="Metrisch" w:hAnsi="Blinker" w:cs="Metrisch"/>
                <w:b/>
                <w:color w:val="00768A"/>
              </w:rPr>
            </w:pPr>
            <w:r w:rsidRPr="005828D6">
              <w:rPr>
                <w:rFonts w:ascii="Blinker" w:eastAsia="Metrisch" w:hAnsi="Blinker" w:cs="Metrisch"/>
                <w:b/>
                <w:color w:val="00768A"/>
              </w:rPr>
              <w:t>Local authorities are expected to:</w:t>
            </w:r>
          </w:p>
        </w:tc>
      </w:tr>
      <w:tr w:rsidR="00B81B7B" w14:paraId="1A2250CF" w14:textId="77777777" w:rsidTr="00350FBF">
        <w:trPr>
          <w:trHeight w:val="5750"/>
        </w:trPr>
        <w:tc>
          <w:tcPr>
            <w:tcW w:w="33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5" w:type="dxa"/>
              <w:right w:w="2" w:type="dxa"/>
            </w:tcMar>
          </w:tcPr>
          <w:p w14:paraId="45F85F60"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Ensure their child attends every day the school is open except when a statutory reason applies.  </w:t>
            </w:r>
          </w:p>
          <w:p w14:paraId="646FD212"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30DAE178"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Notify the school as soon as possible when their child </w:t>
            </w:r>
            <w:proofErr w:type="gramStart"/>
            <w:r w:rsidRPr="237C13D1">
              <w:rPr>
                <w:rFonts w:eastAsia="Metrisch" w:cs="Metrisch"/>
                <w:color w:val="0F0F0F"/>
                <w:sz w:val="20"/>
                <w:szCs w:val="20"/>
              </w:rPr>
              <w:t>has to</w:t>
            </w:r>
            <w:proofErr w:type="gramEnd"/>
            <w:r w:rsidRPr="237C13D1">
              <w:rPr>
                <w:rFonts w:eastAsia="Metrisch" w:cs="Metrisch"/>
                <w:color w:val="0F0F0F"/>
                <w:sz w:val="20"/>
                <w:szCs w:val="20"/>
              </w:rPr>
              <w:t xml:space="preserve"> be unexpectedly absent (e.g. sickness). </w:t>
            </w:r>
          </w:p>
          <w:p w14:paraId="580885C5"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5A00B3DA"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Only request leave of absence in exceptional circumstances and do so in advance. </w:t>
            </w:r>
          </w:p>
          <w:p w14:paraId="68009181"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78DADD7F"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Book any medical appointments around the school day where possible.  </w:t>
            </w:r>
          </w:p>
        </w:tc>
        <w:tc>
          <w:tcPr>
            <w:tcW w:w="36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5" w:type="dxa"/>
              <w:right w:w="2" w:type="dxa"/>
            </w:tcMar>
          </w:tcPr>
          <w:p w14:paraId="7F7056F5"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Have a clear school attendance policy on the school website which all staff, pupils and parents understand.  </w:t>
            </w:r>
          </w:p>
          <w:p w14:paraId="13C4DEBB"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02A16ACD"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Develop and maintain a whole school culture that promotes the benefits of good attendance. </w:t>
            </w:r>
          </w:p>
          <w:p w14:paraId="058AFD2A"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401EDAB3"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Accurately complete admission and attendance registers.   </w:t>
            </w:r>
          </w:p>
          <w:p w14:paraId="7AB8D676"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20086ECC"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Have robust daily processes to follow up absence.  </w:t>
            </w:r>
          </w:p>
          <w:p w14:paraId="7E8F3A62"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57BFBD3B" w14:textId="77777777" w:rsidR="00B81B7B" w:rsidRDefault="00B81B7B" w:rsidP="00176DDD">
            <w:pPr>
              <w:ind w:left="57" w:right="4"/>
              <w:rPr>
                <w:rFonts w:eastAsia="Metrisch" w:cs="Metrisch"/>
                <w:color w:val="0F0F0F"/>
                <w:sz w:val="20"/>
                <w:szCs w:val="20"/>
              </w:rPr>
            </w:pPr>
            <w:r w:rsidRPr="237C13D1">
              <w:rPr>
                <w:rFonts w:eastAsia="Metrisch" w:cs="Metrisch"/>
                <w:color w:val="0F0F0F"/>
                <w:sz w:val="20"/>
                <w:szCs w:val="20"/>
              </w:rPr>
              <w:t xml:space="preserve">Regularly monitor data to identify patterns and trends and understand which pupils and pupil cohorts to focus on.  </w:t>
            </w:r>
          </w:p>
          <w:p w14:paraId="71CB758B"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25695207"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Have a dedicated senior leader with overall responsibility for championing and improving attendance.   </w:t>
            </w:r>
          </w:p>
        </w:tc>
        <w:tc>
          <w:tcPr>
            <w:tcW w:w="43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5" w:type="dxa"/>
              <w:right w:w="2" w:type="dxa"/>
            </w:tcMar>
          </w:tcPr>
          <w:p w14:paraId="547CAC2F"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Take an active role in attendance improvement, support their school(s) to prioritise attendance, and work together with leaders to set whole school cultures.  </w:t>
            </w:r>
          </w:p>
          <w:p w14:paraId="4DE67884"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1DAA39F2" w14:textId="77777777" w:rsidR="00B81B7B" w:rsidRDefault="00B81B7B" w:rsidP="00176DDD">
            <w:pPr>
              <w:ind w:left="57" w:right="51"/>
              <w:rPr>
                <w:rFonts w:eastAsia="Metrisch" w:cs="Metrisch"/>
                <w:color w:val="0F0F0F"/>
                <w:sz w:val="20"/>
                <w:szCs w:val="20"/>
              </w:rPr>
            </w:pPr>
            <w:r w:rsidRPr="237C13D1">
              <w:rPr>
                <w:rFonts w:eastAsia="Metrisch" w:cs="Metrisch"/>
                <w:color w:val="0F0F0F"/>
                <w:sz w:val="20"/>
                <w:szCs w:val="20"/>
              </w:rPr>
              <w:t xml:space="preserve">Ensure school leaders fulfil expectations and statutory duties.  </w:t>
            </w:r>
          </w:p>
          <w:p w14:paraId="267DB229"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3F28A00B"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Use data to understand patterns of attendance, compare with other local schools, identify areas of progress and where greater focus is needed. </w:t>
            </w:r>
          </w:p>
          <w:p w14:paraId="149094F9"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09AFD92B"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Ensure school staff receive training on attendance.   </w:t>
            </w:r>
          </w:p>
          <w:p w14:paraId="3A2B0FC0" w14:textId="77777777" w:rsidR="00B81B7B" w:rsidRDefault="00B81B7B" w:rsidP="00350FBF">
            <w:pPr>
              <w:spacing w:after="273" w:line="257" w:lineRule="auto"/>
              <w:rPr>
                <w:rFonts w:eastAsia="Metrisch" w:cs="Metrisch"/>
                <w:color w:val="0F0F0F"/>
                <w:sz w:val="20"/>
                <w:szCs w:val="20"/>
              </w:rPr>
            </w:pPr>
            <w:r w:rsidRPr="237C13D1">
              <w:rPr>
                <w:rFonts w:eastAsia="Metrisch" w:cs="Metrisch"/>
                <w:color w:val="0F0F0F"/>
                <w:sz w:val="20"/>
                <w:szCs w:val="20"/>
              </w:rPr>
              <w:t xml:space="preserve"> </w:t>
            </w:r>
          </w:p>
          <w:p w14:paraId="21081D62" w14:textId="77777777" w:rsidR="00B81B7B" w:rsidRDefault="00B81B7B" w:rsidP="00350FBF">
            <w:pPr>
              <w:spacing w:after="273" w:line="257" w:lineRule="auto"/>
              <w:rPr>
                <w:rFonts w:eastAsia="Metrisch" w:cs="Metrisch"/>
                <w:color w:val="0F0F0F"/>
                <w:sz w:val="20"/>
                <w:szCs w:val="20"/>
              </w:rPr>
            </w:pPr>
            <w:r w:rsidRPr="237C13D1">
              <w:rPr>
                <w:rFonts w:eastAsia="Metrisch" w:cs="Metrisch"/>
                <w:color w:val="0F0F0F"/>
                <w:sz w:val="20"/>
                <w:szCs w:val="20"/>
              </w:rPr>
              <w:t xml:space="preserve"> </w:t>
            </w:r>
          </w:p>
          <w:p w14:paraId="4F5BE9E7" w14:textId="77777777" w:rsidR="00B81B7B" w:rsidRDefault="00B81B7B" w:rsidP="00350FBF">
            <w:pPr>
              <w:spacing w:after="273" w:line="257" w:lineRule="auto"/>
              <w:rPr>
                <w:rFonts w:eastAsia="Metrisch" w:cs="Metrisch"/>
                <w:color w:val="0F0F0F"/>
                <w:sz w:val="20"/>
                <w:szCs w:val="20"/>
              </w:rPr>
            </w:pPr>
            <w:r w:rsidRPr="237C13D1">
              <w:rPr>
                <w:rFonts w:eastAsia="Metrisch" w:cs="Metrisch"/>
                <w:color w:val="0F0F0F"/>
                <w:sz w:val="20"/>
                <w:szCs w:val="20"/>
              </w:rPr>
              <w:t xml:space="preserve"> </w:t>
            </w:r>
          </w:p>
          <w:p w14:paraId="142930B1" w14:textId="77777777" w:rsidR="00B81B7B" w:rsidRDefault="00B81B7B" w:rsidP="00350FBF">
            <w:pPr>
              <w:spacing w:line="257" w:lineRule="auto"/>
              <w:rPr>
                <w:rFonts w:eastAsia="Metrisch" w:cs="Metrisch"/>
                <w:color w:val="0F0F0F"/>
                <w:sz w:val="20"/>
                <w:szCs w:val="20"/>
              </w:rPr>
            </w:pPr>
            <w:r w:rsidRPr="237C13D1">
              <w:rPr>
                <w:rFonts w:eastAsia="Metrisch" w:cs="Metrisch"/>
                <w:color w:val="0F0F0F"/>
                <w:sz w:val="20"/>
                <w:szCs w:val="20"/>
              </w:rPr>
              <w:t xml:space="preserve"> </w:t>
            </w:r>
          </w:p>
        </w:tc>
        <w:tc>
          <w:tcPr>
            <w:tcW w:w="30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5" w:type="dxa"/>
              <w:right w:w="2" w:type="dxa"/>
            </w:tcMar>
          </w:tcPr>
          <w:p w14:paraId="0B3DADC0"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Have a strategic approach to improving attendance for the whole area and make it a key focus of all frontline council services.  </w:t>
            </w:r>
          </w:p>
          <w:p w14:paraId="583F621C"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12A3B154"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Have a School Attendance Support Team that works with all schools in their area to remove area-wide barriers to attendance. </w:t>
            </w:r>
          </w:p>
          <w:p w14:paraId="2CD69F3C"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40A791B8"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Provide each school with a named point of contact in the School Attendance Support Team who can support with queries and advice.  </w:t>
            </w:r>
          </w:p>
          <w:p w14:paraId="778E2046"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227914DE"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Offer opportunities for all schools in the area to share effective practice.   </w:t>
            </w:r>
          </w:p>
        </w:tc>
      </w:tr>
    </w:tbl>
    <w:p w14:paraId="3182C59B" w14:textId="77777777" w:rsidR="00B81B7B" w:rsidRDefault="00B81B7B" w:rsidP="00B81B7B">
      <w:pPr>
        <w:spacing w:line="257" w:lineRule="auto"/>
        <w:ind w:right="5231"/>
        <w:jc w:val="right"/>
        <w:rPr>
          <w:rFonts w:eastAsia="Metrisch" w:cs="Metrisch"/>
          <w:color w:val="959596"/>
          <w:sz w:val="20"/>
          <w:szCs w:val="20"/>
        </w:rPr>
      </w:pPr>
      <w:r w:rsidRPr="237C13D1">
        <w:rPr>
          <w:rFonts w:eastAsia="Metrisch" w:cs="Metrisch"/>
          <w:color w:val="959596"/>
          <w:sz w:val="20"/>
          <w:szCs w:val="20"/>
        </w:rPr>
        <w:t xml:space="preserve"> </w:t>
      </w:r>
    </w:p>
    <w:p w14:paraId="00E38BD3" w14:textId="77777777" w:rsidR="00176DDD" w:rsidRDefault="00176DDD" w:rsidP="00AA5874">
      <w:pPr>
        <w:pStyle w:val="Heading2"/>
      </w:pPr>
    </w:p>
    <w:p w14:paraId="3477E031" w14:textId="77777777" w:rsidR="00176DDD" w:rsidRDefault="00176DDD" w:rsidP="00AA5874">
      <w:pPr>
        <w:pStyle w:val="Heading2"/>
      </w:pPr>
    </w:p>
    <w:p w14:paraId="75E076AA" w14:textId="77777777" w:rsidR="00176DDD" w:rsidRDefault="00176DDD" w:rsidP="00AA5874">
      <w:pPr>
        <w:pStyle w:val="Heading2"/>
      </w:pPr>
    </w:p>
    <w:p w14:paraId="3F354C4F" w14:textId="77777777" w:rsidR="00B81B7B" w:rsidRPr="000112B2" w:rsidRDefault="76EF6A04" w:rsidP="00AA5874">
      <w:pPr>
        <w:pStyle w:val="Heading2"/>
      </w:pPr>
      <w:bookmarkStart w:id="48" w:name="_Toc212185369"/>
      <w:r w:rsidRPr="000112B2">
        <w:lastRenderedPageBreak/>
        <w:t>Pupils at risk of becoming persistently absent</w:t>
      </w:r>
      <w:bookmarkEnd w:id="48"/>
      <w:r w:rsidRPr="000112B2">
        <w:t xml:space="preserve"> </w:t>
      </w:r>
    </w:p>
    <w:tbl>
      <w:tblPr>
        <w:tblW w:w="0" w:type="auto"/>
        <w:tblLayout w:type="fixed"/>
        <w:tblLook w:val="04A0" w:firstRow="1" w:lastRow="0" w:firstColumn="1" w:lastColumn="0" w:noHBand="0" w:noVBand="1"/>
      </w:tblPr>
      <w:tblGrid>
        <w:gridCol w:w="2232"/>
        <w:gridCol w:w="4984"/>
        <w:gridCol w:w="2641"/>
        <w:gridCol w:w="4708"/>
      </w:tblGrid>
      <w:tr w:rsidR="00B81B7B" w14:paraId="56BDD37B" w14:textId="77777777" w:rsidTr="00176DDD">
        <w:trPr>
          <w:trHeight w:val="666"/>
        </w:trPr>
        <w:tc>
          <w:tcPr>
            <w:tcW w:w="22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tcMar>
            <w:vAlign w:val="center"/>
          </w:tcPr>
          <w:p w14:paraId="7ABD4E2F" w14:textId="77777777" w:rsidR="00B81B7B" w:rsidRPr="000112B2" w:rsidRDefault="00B81B7B" w:rsidP="005828D6">
            <w:pPr>
              <w:spacing w:line="257" w:lineRule="auto"/>
              <w:jc w:val="center"/>
              <w:rPr>
                <w:rFonts w:ascii="Blinker" w:eastAsia="Metrisch" w:hAnsi="Blinker" w:cs="Metrisch"/>
                <w:b/>
                <w:color w:val="00768A"/>
              </w:rPr>
            </w:pPr>
            <w:r w:rsidRPr="000112B2">
              <w:rPr>
                <w:rFonts w:ascii="Blinker" w:eastAsia="Metrisch" w:hAnsi="Blinker" w:cs="Metrisch"/>
                <w:b/>
                <w:color w:val="00768A"/>
              </w:rPr>
              <w:t>Parents are expected to:</w:t>
            </w:r>
          </w:p>
        </w:tc>
        <w:tc>
          <w:tcPr>
            <w:tcW w:w="4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tcMar>
            <w:vAlign w:val="center"/>
          </w:tcPr>
          <w:p w14:paraId="4B6D58F6" w14:textId="77777777" w:rsidR="00B81B7B" w:rsidRPr="000112B2" w:rsidRDefault="00B81B7B" w:rsidP="005828D6">
            <w:pPr>
              <w:spacing w:line="257" w:lineRule="auto"/>
              <w:ind w:right="60"/>
              <w:jc w:val="center"/>
              <w:rPr>
                <w:rFonts w:ascii="Blinker" w:eastAsia="Metrisch" w:hAnsi="Blinker" w:cs="Metrisch"/>
                <w:b/>
                <w:color w:val="00768A"/>
              </w:rPr>
            </w:pPr>
            <w:r w:rsidRPr="000112B2">
              <w:rPr>
                <w:rFonts w:ascii="Blinker" w:eastAsia="Metrisch" w:hAnsi="Blinker" w:cs="Metrisch"/>
                <w:b/>
                <w:color w:val="00768A"/>
              </w:rPr>
              <w:t>Schools are expected to:</w:t>
            </w:r>
          </w:p>
        </w:tc>
        <w:tc>
          <w:tcPr>
            <w:tcW w:w="26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tcMar>
            <w:vAlign w:val="center"/>
          </w:tcPr>
          <w:p w14:paraId="3CFAA0D2" w14:textId="77777777" w:rsidR="00B81B7B" w:rsidRPr="000112B2" w:rsidRDefault="00B81B7B" w:rsidP="000112B2">
            <w:pPr>
              <w:spacing w:line="257" w:lineRule="auto"/>
              <w:jc w:val="center"/>
              <w:rPr>
                <w:rFonts w:ascii="Blinker" w:eastAsia="Metrisch" w:hAnsi="Blinker" w:cs="Metrisch"/>
                <w:b/>
                <w:color w:val="00768A"/>
              </w:rPr>
            </w:pPr>
            <w:r w:rsidRPr="000112B2">
              <w:rPr>
                <w:rFonts w:ascii="Blinker" w:eastAsia="Metrisch" w:hAnsi="Blinker" w:cs="Metrisch"/>
                <w:b/>
                <w:color w:val="00768A"/>
              </w:rPr>
              <w:t>Academy trustees and governing bodies are expected to:</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tcMar>
            <w:vAlign w:val="center"/>
          </w:tcPr>
          <w:p w14:paraId="75F86EC1" w14:textId="77777777" w:rsidR="00B81B7B" w:rsidRPr="000112B2" w:rsidRDefault="00B81B7B" w:rsidP="000112B2">
            <w:pPr>
              <w:spacing w:line="257" w:lineRule="auto"/>
              <w:ind w:right="62"/>
              <w:jc w:val="center"/>
              <w:rPr>
                <w:rFonts w:ascii="Blinker" w:eastAsia="Metrisch" w:hAnsi="Blinker" w:cs="Metrisch"/>
                <w:b/>
                <w:color w:val="00768A"/>
              </w:rPr>
            </w:pPr>
            <w:r w:rsidRPr="000112B2">
              <w:rPr>
                <w:rFonts w:ascii="Blinker" w:eastAsia="Metrisch" w:hAnsi="Blinker" w:cs="Metrisch"/>
                <w:b/>
                <w:color w:val="00768A"/>
              </w:rPr>
              <w:t>Local authorities are expected to:</w:t>
            </w:r>
          </w:p>
        </w:tc>
      </w:tr>
      <w:tr w:rsidR="00B81B7B" w14:paraId="2288C874" w14:textId="77777777" w:rsidTr="00176DDD">
        <w:trPr>
          <w:trHeight w:val="5556"/>
        </w:trPr>
        <w:tc>
          <w:tcPr>
            <w:tcW w:w="2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tcMar>
          </w:tcPr>
          <w:p w14:paraId="4B66E8C7" w14:textId="77777777" w:rsidR="00B81B7B" w:rsidRDefault="00B81B7B" w:rsidP="00176DDD">
            <w:pPr>
              <w:rPr>
                <w:rFonts w:eastAsia="Metrisch" w:cs="Metrisch"/>
                <w:color w:val="0F0F0F"/>
                <w:sz w:val="20"/>
                <w:szCs w:val="20"/>
              </w:rPr>
            </w:pPr>
            <w:r w:rsidRPr="00EAFD96">
              <w:rPr>
                <w:rFonts w:eastAsia="Metrisch" w:cs="Metrisch"/>
                <w:color w:val="0F0F0F"/>
                <w:sz w:val="20"/>
                <w:szCs w:val="20"/>
              </w:rPr>
              <w:t xml:space="preserve">Work with the school and local authority to help them understand </w:t>
            </w:r>
          </w:p>
          <w:p w14:paraId="45FD04FE" w14:textId="77777777" w:rsidR="00B81B7B" w:rsidRDefault="00B81B7B" w:rsidP="00176DDD">
            <w:pPr>
              <w:rPr>
                <w:rFonts w:eastAsia="Metrisch" w:cs="Metrisch"/>
                <w:color w:val="0F0F0F"/>
                <w:sz w:val="20"/>
                <w:szCs w:val="20"/>
              </w:rPr>
            </w:pPr>
            <w:r w:rsidRPr="00EAFD96">
              <w:rPr>
                <w:rFonts w:eastAsia="Metrisch" w:cs="Metrisch"/>
                <w:color w:val="0F0F0F"/>
                <w:sz w:val="20"/>
                <w:szCs w:val="20"/>
              </w:rPr>
              <w:t xml:space="preserve">their child’s barriers to attendance.  </w:t>
            </w:r>
          </w:p>
          <w:p w14:paraId="16B550EE" w14:textId="77777777" w:rsidR="00B81B7B" w:rsidRDefault="00B81B7B" w:rsidP="00176DDD">
            <w:pPr>
              <w:rPr>
                <w:rFonts w:eastAsia="Metrisch" w:cs="Metrisch"/>
                <w:color w:val="0F0F0F"/>
                <w:sz w:val="20"/>
                <w:szCs w:val="20"/>
              </w:rPr>
            </w:pPr>
            <w:r w:rsidRPr="00EAFD96">
              <w:rPr>
                <w:rFonts w:eastAsia="Metrisch" w:cs="Metrisch"/>
                <w:color w:val="0F0F0F"/>
                <w:sz w:val="20"/>
                <w:szCs w:val="20"/>
              </w:rPr>
              <w:t xml:space="preserve"> </w:t>
            </w:r>
          </w:p>
          <w:p w14:paraId="44EE66F8" w14:textId="77777777" w:rsidR="00B81B7B" w:rsidRDefault="00B81B7B" w:rsidP="00176DDD">
            <w:pPr>
              <w:rPr>
                <w:rFonts w:eastAsia="Metrisch" w:cs="Metrisch"/>
                <w:color w:val="0F0F0F"/>
                <w:sz w:val="20"/>
                <w:szCs w:val="20"/>
              </w:rPr>
            </w:pPr>
            <w:r w:rsidRPr="00EAFD96">
              <w:rPr>
                <w:rFonts w:eastAsia="Metrisch" w:cs="Metrisch"/>
                <w:color w:val="0F0F0F"/>
                <w:sz w:val="20"/>
                <w:szCs w:val="20"/>
              </w:rPr>
              <w:t xml:space="preserve">Proactively engage with the support offered to prevent the need for more formal support.  </w:t>
            </w:r>
          </w:p>
        </w:tc>
        <w:tc>
          <w:tcPr>
            <w:tcW w:w="4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tcMar>
          </w:tcPr>
          <w:p w14:paraId="08F10DE4"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Proactively use data to identify pupils at risk of persistent absence. </w:t>
            </w:r>
          </w:p>
          <w:p w14:paraId="22AE967B"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 </w:t>
            </w:r>
          </w:p>
          <w:p w14:paraId="1ECFBE6F" w14:textId="77777777" w:rsidR="00B81B7B" w:rsidRDefault="00B81B7B" w:rsidP="00176DDD">
            <w:pPr>
              <w:ind w:left="1" w:right="3"/>
              <w:rPr>
                <w:rFonts w:eastAsia="Metrisch" w:cs="Metrisch"/>
                <w:color w:val="0F0F0F"/>
                <w:sz w:val="20"/>
                <w:szCs w:val="20"/>
              </w:rPr>
            </w:pPr>
            <w:r w:rsidRPr="00EAFD96">
              <w:rPr>
                <w:rFonts w:eastAsia="Metrisch" w:cs="Metrisch"/>
                <w:color w:val="0F0F0F"/>
                <w:sz w:val="20"/>
                <w:szCs w:val="20"/>
              </w:rPr>
              <w:t xml:space="preserve">Work with each identified pupil and their parents to understand and address the reasons for absence, including any in-school barriers to attendance. </w:t>
            </w:r>
          </w:p>
          <w:p w14:paraId="22C96252"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 </w:t>
            </w:r>
          </w:p>
          <w:p w14:paraId="22CDADE5"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Where out of school barriers are identified, signpost and support access to any required services in the first instance and act as lead practitioner if attendance is the only issue and/or the local threshold for formal early help is not met.  </w:t>
            </w:r>
          </w:p>
          <w:p w14:paraId="4794F652"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 </w:t>
            </w:r>
          </w:p>
          <w:p w14:paraId="38BA703F" w14:textId="77777777" w:rsidR="00B81B7B" w:rsidRDefault="00B81B7B" w:rsidP="00176DDD">
            <w:pPr>
              <w:ind w:left="1" w:right="44"/>
              <w:rPr>
                <w:rFonts w:eastAsia="Metrisch" w:cs="Metrisch"/>
                <w:color w:val="0F0F0F"/>
                <w:sz w:val="20"/>
                <w:szCs w:val="20"/>
              </w:rPr>
            </w:pPr>
            <w:r w:rsidRPr="00EAFD96">
              <w:rPr>
                <w:rFonts w:eastAsia="Metrisch" w:cs="Metrisch"/>
                <w:color w:val="0F0F0F"/>
                <w:sz w:val="20"/>
                <w:szCs w:val="20"/>
              </w:rPr>
              <w:t xml:space="preserve">If the issue persists, take an active part in the multi-agency effort with the local authority and other partners. If a case meets the local threshold for formal early help/family support, this includes conducting the early help assessment and acting as the lead practitioner where all partners agree that the school is the best placed lead service. Where the lead practitioner is outside of the school, continue to work with the local authority and partners.  </w:t>
            </w:r>
          </w:p>
        </w:tc>
        <w:tc>
          <w:tcPr>
            <w:tcW w:w="26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tcMar>
          </w:tcPr>
          <w:p w14:paraId="6370ED29" w14:textId="77777777" w:rsidR="00B81B7B" w:rsidRDefault="00B81B7B" w:rsidP="00176DDD">
            <w:pPr>
              <w:ind w:left="2"/>
              <w:rPr>
                <w:rFonts w:eastAsia="Metrisch" w:cs="Metrisch"/>
                <w:color w:val="0F0F0F"/>
                <w:sz w:val="20"/>
                <w:szCs w:val="20"/>
              </w:rPr>
            </w:pPr>
            <w:r w:rsidRPr="00EAFD96">
              <w:rPr>
                <w:rFonts w:eastAsia="Metrisch" w:cs="Metrisch"/>
                <w:color w:val="0F0F0F"/>
                <w:sz w:val="20"/>
                <w:szCs w:val="20"/>
              </w:rPr>
              <w:t xml:space="preserve">Regularly review attendance data and help school leaders focus support on the pupils who need it. </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tcMar>
          </w:tcPr>
          <w:p w14:paraId="7E473AA6"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Hold a regular conversation with every school to identify, discuss and signpost or provide access to services for pupils who are persistently or severely absent or at risk of becoming so. </w:t>
            </w:r>
          </w:p>
          <w:p w14:paraId="0DA1DCB5"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 </w:t>
            </w:r>
          </w:p>
          <w:p w14:paraId="159CBC89"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Where there are out of school barriers, provide each identified pupil and their family with access to services they need in the first instance. </w:t>
            </w:r>
          </w:p>
          <w:p w14:paraId="38F990C3"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 </w:t>
            </w:r>
          </w:p>
          <w:p w14:paraId="59335D22" w14:textId="77777777" w:rsidR="00B81B7B" w:rsidRDefault="00B81B7B" w:rsidP="00176DDD">
            <w:pPr>
              <w:ind w:left="1" w:right="51"/>
              <w:rPr>
                <w:rFonts w:eastAsia="Metrisch" w:cs="Metrisch"/>
                <w:color w:val="0F0F0F"/>
                <w:sz w:val="20"/>
                <w:szCs w:val="20"/>
              </w:rPr>
            </w:pPr>
            <w:r w:rsidRPr="00EAFD96">
              <w:rPr>
                <w:rFonts w:eastAsia="Metrisch" w:cs="Metrisch"/>
                <w:color w:val="0F0F0F"/>
                <w:sz w:val="20"/>
                <w:szCs w:val="20"/>
              </w:rPr>
              <w:t xml:space="preserve">If the issue persists, and there are multiple needs consider whether the threshold for early help is met and facilitate access where it is. Regardless, take an active part in the multi-agency effort with the school and other partners. Provide the lead practitioner in cases where threshold is met and all partners agree that a local authority service is best placed to lead. Where the lead practitioner is outside of the local authority, continue to work with the school and partners.  </w:t>
            </w:r>
          </w:p>
        </w:tc>
      </w:tr>
    </w:tbl>
    <w:p w14:paraId="747EE194" w14:textId="77777777" w:rsidR="00B81B7B" w:rsidRDefault="00B81B7B" w:rsidP="00B81B7B">
      <w:pPr>
        <w:spacing w:line="257" w:lineRule="auto"/>
        <w:rPr>
          <w:rFonts w:eastAsia="Metrisch" w:cs="Metrisch"/>
          <w:b/>
          <w:color w:val="0F0F0F"/>
          <w:sz w:val="20"/>
          <w:szCs w:val="20"/>
        </w:rPr>
      </w:pPr>
      <w:r w:rsidRPr="00EAFD96">
        <w:rPr>
          <w:rFonts w:eastAsia="Metrisch" w:cs="Metrisch"/>
          <w:b/>
          <w:color w:val="0F0F0F"/>
          <w:sz w:val="20"/>
          <w:szCs w:val="20"/>
        </w:rPr>
        <w:t xml:space="preserve"> </w:t>
      </w:r>
    </w:p>
    <w:p w14:paraId="42A0E9FE" w14:textId="77777777" w:rsidR="00176DDD" w:rsidRDefault="00176DDD" w:rsidP="00AA5874">
      <w:pPr>
        <w:pStyle w:val="Heading2"/>
      </w:pPr>
    </w:p>
    <w:p w14:paraId="323D9F99" w14:textId="77777777" w:rsidR="00176DDD" w:rsidRDefault="00176DDD" w:rsidP="00AA5874">
      <w:pPr>
        <w:pStyle w:val="Heading2"/>
      </w:pPr>
    </w:p>
    <w:p w14:paraId="012080C2" w14:textId="77777777" w:rsidR="00176DDD" w:rsidRPr="00176DDD" w:rsidRDefault="00176DDD" w:rsidP="00176DDD"/>
    <w:p w14:paraId="56F85397" w14:textId="77777777" w:rsidR="00176DDD" w:rsidRDefault="00176DDD" w:rsidP="00AA5874">
      <w:pPr>
        <w:pStyle w:val="Heading2"/>
      </w:pPr>
    </w:p>
    <w:p w14:paraId="0FAB9BC8" w14:textId="77777777" w:rsidR="00B81B7B" w:rsidRPr="000112B2" w:rsidRDefault="76EF6A04" w:rsidP="00AA5874">
      <w:pPr>
        <w:pStyle w:val="Heading2"/>
      </w:pPr>
      <w:bookmarkStart w:id="49" w:name="_Toc212185370"/>
      <w:r w:rsidRPr="000112B2">
        <w:lastRenderedPageBreak/>
        <w:t>Persistently absent pupils</w:t>
      </w:r>
      <w:bookmarkEnd w:id="49"/>
      <w:r w:rsidRPr="000112B2">
        <w:t xml:space="preserve"> </w:t>
      </w:r>
    </w:p>
    <w:tbl>
      <w:tblPr>
        <w:tblW w:w="0" w:type="auto"/>
        <w:tblLayout w:type="fixed"/>
        <w:tblLook w:val="04A0" w:firstRow="1" w:lastRow="0" w:firstColumn="1" w:lastColumn="0" w:noHBand="0" w:noVBand="1"/>
      </w:tblPr>
      <w:tblGrid>
        <w:gridCol w:w="3332"/>
        <w:gridCol w:w="4837"/>
        <w:gridCol w:w="2776"/>
        <w:gridCol w:w="3295"/>
      </w:tblGrid>
      <w:tr w:rsidR="00B81B7B" w14:paraId="21933062" w14:textId="77777777" w:rsidTr="005828D6">
        <w:trPr>
          <w:trHeight w:val="960"/>
        </w:trPr>
        <w:tc>
          <w:tcPr>
            <w:tcW w:w="33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tcMar>
            <w:vAlign w:val="center"/>
          </w:tcPr>
          <w:p w14:paraId="4583F104" w14:textId="77777777" w:rsidR="00B81B7B" w:rsidRPr="005828D6" w:rsidRDefault="00B81B7B" w:rsidP="005828D6">
            <w:pPr>
              <w:spacing w:line="257" w:lineRule="auto"/>
              <w:ind w:right="61"/>
              <w:jc w:val="center"/>
              <w:rPr>
                <w:rFonts w:ascii="Blinker" w:eastAsia="Metrisch" w:hAnsi="Blinker" w:cs="Metrisch"/>
                <w:b/>
                <w:color w:val="00768A"/>
              </w:rPr>
            </w:pPr>
            <w:r w:rsidRPr="005828D6">
              <w:rPr>
                <w:rFonts w:ascii="Blinker" w:eastAsia="Metrisch" w:hAnsi="Blinker" w:cs="Metrisch"/>
                <w:b/>
                <w:color w:val="00768A"/>
              </w:rPr>
              <w:t>Parents are expected to:</w:t>
            </w:r>
          </w:p>
        </w:tc>
        <w:tc>
          <w:tcPr>
            <w:tcW w:w="4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tcMar>
            <w:vAlign w:val="center"/>
          </w:tcPr>
          <w:p w14:paraId="71C20A7B" w14:textId="77777777" w:rsidR="00B81B7B" w:rsidRPr="005828D6" w:rsidRDefault="00B81B7B" w:rsidP="005828D6">
            <w:pPr>
              <w:spacing w:line="257" w:lineRule="auto"/>
              <w:ind w:right="61"/>
              <w:jc w:val="center"/>
              <w:rPr>
                <w:rFonts w:ascii="Blinker" w:eastAsia="Metrisch" w:hAnsi="Blinker" w:cs="Metrisch"/>
                <w:b/>
                <w:color w:val="00768A"/>
              </w:rPr>
            </w:pPr>
            <w:r w:rsidRPr="005828D6">
              <w:rPr>
                <w:rFonts w:ascii="Blinker" w:eastAsia="Metrisch" w:hAnsi="Blinker" w:cs="Metrisch"/>
                <w:b/>
                <w:color w:val="00768A"/>
              </w:rPr>
              <w:t>Schools are expected to:</w:t>
            </w:r>
          </w:p>
        </w:tc>
        <w:tc>
          <w:tcPr>
            <w:tcW w:w="27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tcMar>
            <w:vAlign w:val="center"/>
          </w:tcPr>
          <w:p w14:paraId="3C18FD55" w14:textId="77777777" w:rsidR="00B81B7B" w:rsidRPr="005828D6" w:rsidRDefault="00B81B7B" w:rsidP="005828D6">
            <w:pPr>
              <w:spacing w:line="257" w:lineRule="auto"/>
              <w:jc w:val="center"/>
              <w:rPr>
                <w:rFonts w:ascii="Blinker" w:eastAsia="Metrisch" w:hAnsi="Blinker" w:cs="Metrisch"/>
                <w:b/>
                <w:color w:val="00768A"/>
              </w:rPr>
            </w:pPr>
            <w:r w:rsidRPr="005828D6">
              <w:rPr>
                <w:rFonts w:ascii="Blinker" w:eastAsia="Metrisch" w:hAnsi="Blinker" w:cs="Metrisch"/>
                <w:b/>
                <w:color w:val="00768A"/>
              </w:rPr>
              <w:t>Academy trustees and governing bodies are expected to:</w:t>
            </w:r>
          </w:p>
        </w:tc>
        <w:tc>
          <w:tcPr>
            <w:tcW w:w="32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tcMar>
            <w:vAlign w:val="center"/>
          </w:tcPr>
          <w:p w14:paraId="25BB680B" w14:textId="77777777" w:rsidR="00B81B7B" w:rsidRPr="005828D6" w:rsidRDefault="00B81B7B" w:rsidP="005828D6">
            <w:pPr>
              <w:spacing w:line="257" w:lineRule="auto"/>
              <w:jc w:val="center"/>
              <w:rPr>
                <w:rFonts w:ascii="Blinker" w:eastAsia="Metrisch" w:hAnsi="Blinker" w:cs="Metrisch"/>
                <w:b/>
                <w:color w:val="00768A"/>
              </w:rPr>
            </w:pPr>
            <w:r w:rsidRPr="005828D6">
              <w:rPr>
                <w:rFonts w:ascii="Blinker" w:eastAsia="Metrisch" w:hAnsi="Blinker" w:cs="Metrisch"/>
                <w:b/>
                <w:color w:val="00768A"/>
              </w:rPr>
              <w:t>Local authorities are expected to:</w:t>
            </w:r>
          </w:p>
        </w:tc>
      </w:tr>
      <w:tr w:rsidR="00B81B7B" w14:paraId="7519F6C3" w14:textId="77777777" w:rsidTr="00350FBF">
        <w:trPr>
          <w:trHeight w:val="5580"/>
        </w:trPr>
        <w:tc>
          <w:tcPr>
            <w:tcW w:w="33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tcMar>
          </w:tcPr>
          <w:p w14:paraId="26B3F6E5" w14:textId="77777777" w:rsidR="00B81B7B" w:rsidRDefault="00B81B7B" w:rsidP="008B68BE">
            <w:pPr>
              <w:rPr>
                <w:rFonts w:eastAsia="Metrisch" w:cs="Metrisch"/>
                <w:color w:val="0F0F0F"/>
                <w:sz w:val="20"/>
                <w:szCs w:val="20"/>
              </w:rPr>
            </w:pPr>
            <w:r w:rsidRPr="00EAFD96">
              <w:rPr>
                <w:rFonts w:eastAsia="Metrisch" w:cs="Metrisch"/>
                <w:color w:val="0F0F0F"/>
                <w:sz w:val="20"/>
                <w:szCs w:val="20"/>
              </w:rPr>
              <w:t xml:space="preserve">Work with the school and local authority to help them understand their child’s barriers to attendance. </w:t>
            </w:r>
          </w:p>
          <w:p w14:paraId="61137A1E" w14:textId="77777777" w:rsidR="00B81B7B" w:rsidRDefault="00B81B7B" w:rsidP="008B68BE">
            <w:pPr>
              <w:rPr>
                <w:rFonts w:eastAsia="Metrisch" w:cs="Metrisch"/>
                <w:color w:val="0F0F0F"/>
                <w:sz w:val="20"/>
                <w:szCs w:val="20"/>
              </w:rPr>
            </w:pPr>
            <w:r w:rsidRPr="00EAFD96">
              <w:rPr>
                <w:rFonts w:eastAsia="Metrisch" w:cs="Metrisch"/>
                <w:color w:val="0F0F0F"/>
                <w:sz w:val="20"/>
                <w:szCs w:val="20"/>
              </w:rPr>
              <w:t xml:space="preserve"> </w:t>
            </w:r>
          </w:p>
          <w:p w14:paraId="4340C350" w14:textId="77777777" w:rsidR="00B81B7B" w:rsidRDefault="00B81B7B" w:rsidP="008B68BE">
            <w:pPr>
              <w:ind w:right="57"/>
              <w:rPr>
                <w:rFonts w:eastAsia="Metrisch" w:cs="Metrisch"/>
                <w:color w:val="0F0F0F"/>
                <w:sz w:val="20"/>
                <w:szCs w:val="20"/>
              </w:rPr>
            </w:pPr>
            <w:r w:rsidRPr="00EAFD96">
              <w:rPr>
                <w:rFonts w:eastAsia="Metrisch" w:cs="Metrisch"/>
                <w:color w:val="0F0F0F"/>
                <w:sz w:val="20"/>
                <w:szCs w:val="20"/>
              </w:rPr>
              <w:t xml:space="preserve">Proactively engage with the formal support offered – including any parenting contract or voluntary early help plan to prevent the need for legal intervention.    </w:t>
            </w:r>
          </w:p>
        </w:tc>
        <w:tc>
          <w:tcPr>
            <w:tcW w:w="48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tcMar>
          </w:tcPr>
          <w:p w14:paraId="2691BBEA"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Continue support as for pupils at risk of becoming persistently absent and: </w:t>
            </w:r>
          </w:p>
          <w:p w14:paraId="3FE2D068"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 </w:t>
            </w:r>
          </w:p>
          <w:p w14:paraId="7B61FBCC" w14:textId="77777777" w:rsidR="00B81B7B" w:rsidRDefault="00B81B7B" w:rsidP="008B68BE">
            <w:pPr>
              <w:ind w:left="2" w:right="29"/>
              <w:rPr>
                <w:rFonts w:eastAsia="Metrisch" w:cs="Metrisch"/>
                <w:color w:val="0F0F0F"/>
                <w:sz w:val="20"/>
                <w:szCs w:val="20"/>
              </w:rPr>
            </w:pPr>
            <w:r w:rsidRPr="00EAFD96">
              <w:rPr>
                <w:rFonts w:eastAsia="Metrisch" w:cs="Metrisch"/>
                <w:color w:val="0F0F0F"/>
                <w:sz w:val="20"/>
                <w:szCs w:val="20"/>
              </w:rPr>
              <w:t xml:space="preserve">Where absence becomes persistent, put additional targeted support in place to remove any barriers. Where necessary this includes working with partners.  </w:t>
            </w:r>
          </w:p>
          <w:p w14:paraId="7905AF07" w14:textId="77777777" w:rsidR="00B81B7B" w:rsidRDefault="00B81B7B" w:rsidP="008B68BE">
            <w:pPr>
              <w:ind w:left="2"/>
              <w:rPr>
                <w:rFonts w:eastAsia="Metrisch" w:cs="Metrisch"/>
                <w:color w:val="FF0000"/>
                <w:sz w:val="20"/>
                <w:szCs w:val="20"/>
              </w:rPr>
            </w:pPr>
            <w:r w:rsidRPr="00EAFD96">
              <w:rPr>
                <w:rFonts w:eastAsia="Metrisch" w:cs="Metrisch"/>
                <w:color w:val="FF0000"/>
                <w:sz w:val="20"/>
                <w:szCs w:val="20"/>
              </w:rPr>
              <w:t xml:space="preserve"> </w:t>
            </w:r>
          </w:p>
          <w:p w14:paraId="6A188B5D"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Where there is a lack of engagement, hold more formal conversations with parents and be clear about the potential need for legal intervention in future. </w:t>
            </w:r>
          </w:p>
          <w:p w14:paraId="4AA7574F"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 </w:t>
            </w:r>
          </w:p>
          <w:p w14:paraId="10CD5A74"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Where support is not working, being engaged with or appropriate, work with the local authority on legal intervention. </w:t>
            </w:r>
          </w:p>
          <w:p w14:paraId="3113C512"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  </w:t>
            </w:r>
          </w:p>
          <w:p w14:paraId="5E7C0E77"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Where there are safeguarding concerns, intensify support through a referral to statutory children’s social care. </w:t>
            </w:r>
          </w:p>
          <w:p w14:paraId="5843DDA5"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 </w:t>
            </w:r>
          </w:p>
          <w:p w14:paraId="3E9AEACB"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Work with other schools in the local area, such as schools previously attended and the schools of any siblings. </w:t>
            </w:r>
          </w:p>
        </w:tc>
        <w:tc>
          <w:tcPr>
            <w:tcW w:w="27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tcMar>
          </w:tcPr>
          <w:p w14:paraId="582E3E25" w14:textId="77777777" w:rsidR="00B81B7B" w:rsidRDefault="00B81B7B" w:rsidP="008B68BE">
            <w:pPr>
              <w:ind w:left="1" w:right="62"/>
              <w:rPr>
                <w:rFonts w:eastAsia="Metrisch" w:cs="Metrisch"/>
                <w:color w:val="0F0F0F"/>
                <w:sz w:val="20"/>
                <w:szCs w:val="20"/>
              </w:rPr>
            </w:pPr>
            <w:r w:rsidRPr="00EAFD96">
              <w:rPr>
                <w:rFonts w:eastAsia="Metrisch" w:cs="Metrisch"/>
                <w:color w:val="0F0F0F"/>
                <w:sz w:val="20"/>
                <w:szCs w:val="20"/>
              </w:rPr>
              <w:t xml:space="preserve">Regularly review attendance data and help school leaders focus support on the pupils who need it. </w:t>
            </w:r>
          </w:p>
        </w:tc>
        <w:tc>
          <w:tcPr>
            <w:tcW w:w="32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tcMar>
          </w:tcPr>
          <w:p w14:paraId="0112E777" w14:textId="77777777" w:rsidR="00B81B7B" w:rsidRDefault="00B81B7B" w:rsidP="008B68BE">
            <w:pPr>
              <w:ind w:left="2" w:right="8"/>
              <w:rPr>
                <w:rFonts w:eastAsia="Metrisch" w:cs="Metrisch"/>
                <w:color w:val="0F0F0F"/>
                <w:sz w:val="20"/>
                <w:szCs w:val="20"/>
              </w:rPr>
            </w:pPr>
            <w:r w:rsidRPr="00EAFD96">
              <w:rPr>
                <w:rFonts w:eastAsia="Metrisch" w:cs="Metrisch"/>
                <w:color w:val="0F0F0F"/>
                <w:sz w:val="20"/>
                <w:szCs w:val="20"/>
              </w:rPr>
              <w:t xml:space="preserve">Continue support as for pupils at risk of becoming persistently absent and: </w:t>
            </w:r>
          </w:p>
          <w:p w14:paraId="4D46616C"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 </w:t>
            </w:r>
          </w:p>
          <w:p w14:paraId="201457FC" w14:textId="77777777" w:rsidR="00B81B7B" w:rsidRDefault="00B81B7B" w:rsidP="008B68BE">
            <w:pPr>
              <w:ind w:left="2" w:right="74"/>
              <w:rPr>
                <w:rFonts w:eastAsia="Metrisch" w:cs="Metrisch"/>
                <w:color w:val="0F0F0F"/>
                <w:sz w:val="20"/>
                <w:szCs w:val="20"/>
              </w:rPr>
            </w:pPr>
            <w:r w:rsidRPr="00EAFD96">
              <w:rPr>
                <w:rFonts w:eastAsia="Metrisch" w:cs="Metrisch"/>
                <w:color w:val="0F0F0F"/>
                <w:sz w:val="20"/>
                <w:szCs w:val="20"/>
              </w:rPr>
              <w:t xml:space="preserve">Work jointly with the school to provide formal support options including attendance contracts and education supervision orders. </w:t>
            </w:r>
          </w:p>
          <w:p w14:paraId="47802521"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 </w:t>
            </w:r>
          </w:p>
          <w:p w14:paraId="1A1D40E0"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Where there are safeguarding concerns, ensure joint working between the school, children’s social care services and other statutory safeguarding partners.  </w:t>
            </w:r>
          </w:p>
          <w:p w14:paraId="6F4E9BB4"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 </w:t>
            </w:r>
          </w:p>
          <w:p w14:paraId="35B8296C" w14:textId="77777777" w:rsidR="00B81B7B" w:rsidRDefault="00B81B7B" w:rsidP="008B68BE">
            <w:pPr>
              <w:ind w:left="2" w:right="128"/>
              <w:rPr>
                <w:rFonts w:eastAsia="Metrisch" w:cs="Metrisch"/>
                <w:color w:val="0F0F0F"/>
                <w:sz w:val="20"/>
                <w:szCs w:val="20"/>
              </w:rPr>
            </w:pPr>
            <w:r w:rsidRPr="00EAFD96">
              <w:rPr>
                <w:rFonts w:eastAsia="Metrisch" w:cs="Metrisch"/>
                <w:color w:val="0F0F0F"/>
                <w:sz w:val="20"/>
                <w:szCs w:val="20"/>
              </w:rPr>
              <w:t xml:space="preserve">Where support is not working, being engaged with or appropriate, enforce attendance through legal intervention (including prosecution as a last resort).   </w:t>
            </w:r>
          </w:p>
        </w:tc>
      </w:tr>
    </w:tbl>
    <w:p w14:paraId="001C9194" w14:textId="77777777" w:rsidR="005828D6" w:rsidRDefault="005828D6" w:rsidP="00B81B7B">
      <w:pPr>
        <w:pStyle w:val="Heading1"/>
        <w:spacing w:line="257" w:lineRule="auto"/>
        <w:ind w:left="-5" w:hanging="10"/>
        <w:rPr>
          <w:rFonts w:ascii="Metrisch" w:eastAsia="Metrisch" w:hAnsi="Metrisch" w:cs="Metrisch"/>
          <w:color w:val="104F75"/>
          <w:sz w:val="20"/>
          <w:szCs w:val="20"/>
        </w:rPr>
      </w:pPr>
    </w:p>
    <w:p w14:paraId="63097C42" w14:textId="77777777" w:rsidR="00176DDD" w:rsidRDefault="00176DDD" w:rsidP="00AA5874">
      <w:pPr>
        <w:pStyle w:val="Heading2"/>
      </w:pPr>
    </w:p>
    <w:p w14:paraId="7DF0D13B" w14:textId="77777777" w:rsidR="00176DDD" w:rsidRDefault="00176DDD" w:rsidP="00AA5874">
      <w:pPr>
        <w:pStyle w:val="Heading2"/>
      </w:pPr>
    </w:p>
    <w:p w14:paraId="1A97CA2F" w14:textId="77777777" w:rsidR="00176DDD" w:rsidRDefault="00176DDD" w:rsidP="00AA5874">
      <w:pPr>
        <w:pStyle w:val="Heading2"/>
      </w:pPr>
    </w:p>
    <w:p w14:paraId="4C342964" w14:textId="77777777" w:rsidR="00B81B7B" w:rsidRPr="005828D6" w:rsidRDefault="76EF6A04" w:rsidP="00AA5874">
      <w:pPr>
        <w:pStyle w:val="Heading2"/>
      </w:pPr>
      <w:bookmarkStart w:id="50" w:name="_Toc212185371"/>
      <w:r w:rsidRPr="005828D6">
        <w:t>Severely absent pupils</w:t>
      </w:r>
      <w:bookmarkEnd w:id="50"/>
      <w:r w:rsidRPr="005828D6">
        <w:t xml:space="preserve"> </w:t>
      </w:r>
    </w:p>
    <w:tbl>
      <w:tblPr>
        <w:tblW w:w="14226" w:type="dxa"/>
        <w:tblLayout w:type="fixed"/>
        <w:tblLook w:val="04A0" w:firstRow="1" w:lastRow="0" w:firstColumn="1" w:lastColumn="0" w:noHBand="0" w:noVBand="1"/>
      </w:tblPr>
      <w:tblGrid>
        <w:gridCol w:w="2258"/>
        <w:gridCol w:w="4962"/>
        <w:gridCol w:w="2400"/>
        <w:gridCol w:w="4606"/>
      </w:tblGrid>
      <w:tr w:rsidR="00B81B7B" w14:paraId="7D7E7A80" w14:textId="77777777" w:rsidTr="008B68BE">
        <w:trPr>
          <w:trHeight w:val="491"/>
        </w:trPr>
        <w:tc>
          <w:tcPr>
            <w:tcW w:w="22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tcMar>
            <w:vAlign w:val="center"/>
          </w:tcPr>
          <w:p w14:paraId="0824C3A3" w14:textId="77777777" w:rsidR="00B81B7B" w:rsidRPr="005828D6" w:rsidRDefault="00B81B7B" w:rsidP="005828D6">
            <w:pPr>
              <w:spacing w:line="257" w:lineRule="auto"/>
              <w:ind w:right="61"/>
              <w:jc w:val="center"/>
              <w:rPr>
                <w:rFonts w:ascii="Blinker" w:eastAsia="Metrisch" w:hAnsi="Blinker" w:cs="Metrisch"/>
                <w:b/>
                <w:color w:val="00768A"/>
              </w:rPr>
            </w:pPr>
            <w:r w:rsidRPr="005828D6">
              <w:rPr>
                <w:rFonts w:ascii="Blinker" w:eastAsia="Metrisch" w:hAnsi="Blinker" w:cs="Metrisch"/>
                <w:b/>
                <w:color w:val="00768A"/>
              </w:rPr>
              <w:lastRenderedPageBreak/>
              <w:t>Parents are expected to:</w:t>
            </w:r>
          </w:p>
        </w:tc>
        <w:tc>
          <w:tcPr>
            <w:tcW w:w="49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tcMar>
            <w:vAlign w:val="center"/>
          </w:tcPr>
          <w:p w14:paraId="057203AF" w14:textId="77777777" w:rsidR="00B81B7B" w:rsidRPr="005828D6" w:rsidRDefault="00B81B7B" w:rsidP="005828D6">
            <w:pPr>
              <w:spacing w:line="257" w:lineRule="auto"/>
              <w:ind w:right="59"/>
              <w:jc w:val="center"/>
              <w:rPr>
                <w:rFonts w:ascii="Blinker" w:eastAsia="Metrisch" w:hAnsi="Blinker" w:cs="Metrisch"/>
                <w:b/>
                <w:color w:val="00768A"/>
              </w:rPr>
            </w:pPr>
            <w:r w:rsidRPr="005828D6">
              <w:rPr>
                <w:rFonts w:ascii="Blinker" w:eastAsia="Metrisch" w:hAnsi="Blinker" w:cs="Metrisch"/>
                <w:b/>
                <w:color w:val="00768A"/>
              </w:rPr>
              <w:t>Schools are expected to:</w:t>
            </w:r>
          </w:p>
        </w:tc>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tcMar>
            <w:vAlign w:val="center"/>
          </w:tcPr>
          <w:p w14:paraId="0203FE49" w14:textId="77777777" w:rsidR="00B81B7B" w:rsidRPr="005828D6" w:rsidRDefault="00B81B7B" w:rsidP="005828D6">
            <w:pPr>
              <w:spacing w:line="257" w:lineRule="auto"/>
              <w:jc w:val="center"/>
              <w:rPr>
                <w:rFonts w:ascii="Blinker" w:eastAsia="Metrisch" w:hAnsi="Blinker" w:cs="Metrisch"/>
                <w:b/>
                <w:color w:val="00768A"/>
              </w:rPr>
            </w:pPr>
            <w:r w:rsidRPr="005828D6">
              <w:rPr>
                <w:rFonts w:ascii="Blinker" w:eastAsia="Metrisch" w:hAnsi="Blinker" w:cs="Metrisch"/>
                <w:b/>
                <w:color w:val="00768A"/>
              </w:rPr>
              <w:t>Academy trustees and governing bodies are expected to:</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tcMar>
            <w:vAlign w:val="center"/>
          </w:tcPr>
          <w:p w14:paraId="6E3EE25A" w14:textId="77777777" w:rsidR="00B81B7B" w:rsidRPr="005828D6" w:rsidRDefault="00B81B7B" w:rsidP="005828D6">
            <w:pPr>
              <w:spacing w:line="257" w:lineRule="auto"/>
              <w:ind w:left="133"/>
              <w:jc w:val="center"/>
              <w:rPr>
                <w:rFonts w:ascii="Blinker" w:eastAsia="Metrisch" w:hAnsi="Blinker" w:cs="Metrisch"/>
                <w:b/>
                <w:color w:val="00768A"/>
              </w:rPr>
            </w:pPr>
            <w:r w:rsidRPr="005828D6">
              <w:rPr>
                <w:rFonts w:ascii="Blinker" w:eastAsia="Metrisch" w:hAnsi="Blinker" w:cs="Metrisch"/>
                <w:b/>
                <w:color w:val="00768A"/>
              </w:rPr>
              <w:t>Local authorities are expected to:</w:t>
            </w:r>
          </w:p>
        </w:tc>
      </w:tr>
      <w:tr w:rsidR="00B81B7B" w14:paraId="3C389D44" w14:textId="77777777" w:rsidTr="008B68BE">
        <w:trPr>
          <w:trHeight w:val="3348"/>
        </w:trPr>
        <w:tc>
          <w:tcPr>
            <w:tcW w:w="22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tcMar>
          </w:tcPr>
          <w:p w14:paraId="782E6F51" w14:textId="77777777" w:rsidR="00B81B7B" w:rsidRDefault="00B81B7B" w:rsidP="00176DDD">
            <w:pPr>
              <w:rPr>
                <w:rFonts w:eastAsia="Metrisch" w:cs="Metrisch"/>
                <w:color w:val="0F0F0F"/>
                <w:sz w:val="20"/>
                <w:szCs w:val="20"/>
              </w:rPr>
            </w:pPr>
            <w:r w:rsidRPr="00EAFD96">
              <w:rPr>
                <w:rFonts w:eastAsia="Metrisch" w:cs="Metrisch"/>
                <w:color w:val="0F0F0F"/>
                <w:sz w:val="20"/>
                <w:szCs w:val="20"/>
              </w:rPr>
              <w:t xml:space="preserve">Work with the school and local authority to help them understand their child’s barriers to attendance. </w:t>
            </w:r>
          </w:p>
          <w:p w14:paraId="28716925" w14:textId="77777777" w:rsidR="00B81B7B" w:rsidRDefault="00B81B7B" w:rsidP="00176DDD">
            <w:pPr>
              <w:rPr>
                <w:rFonts w:eastAsia="Metrisch" w:cs="Metrisch"/>
                <w:color w:val="0F0F0F"/>
                <w:sz w:val="20"/>
                <w:szCs w:val="20"/>
              </w:rPr>
            </w:pPr>
            <w:r w:rsidRPr="00EAFD96">
              <w:rPr>
                <w:rFonts w:eastAsia="Metrisch" w:cs="Metrisch"/>
                <w:color w:val="0F0F0F"/>
                <w:sz w:val="20"/>
                <w:szCs w:val="20"/>
              </w:rPr>
              <w:t xml:space="preserve"> </w:t>
            </w:r>
          </w:p>
          <w:p w14:paraId="21DB6784" w14:textId="77777777" w:rsidR="00B81B7B" w:rsidRDefault="00B81B7B" w:rsidP="00176DDD">
            <w:pPr>
              <w:ind w:right="55"/>
              <w:rPr>
                <w:rFonts w:eastAsia="Metrisch" w:cs="Metrisch"/>
                <w:color w:val="0F0F0F"/>
                <w:sz w:val="20"/>
                <w:szCs w:val="20"/>
              </w:rPr>
            </w:pPr>
            <w:r w:rsidRPr="00EAFD96">
              <w:rPr>
                <w:rFonts w:eastAsia="Metrisch" w:cs="Metrisch"/>
                <w:color w:val="0F0F0F"/>
                <w:sz w:val="20"/>
                <w:szCs w:val="20"/>
              </w:rPr>
              <w:t xml:space="preserve">Proactively engage with the formal support offered – including any parenting contract or voluntary early help plan to prevent the need for legal intervention.    </w:t>
            </w:r>
          </w:p>
        </w:tc>
        <w:tc>
          <w:tcPr>
            <w:tcW w:w="49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tcMar>
          </w:tcPr>
          <w:p w14:paraId="791EF9D5"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Continue support as for persistently absent pupils and: </w:t>
            </w:r>
          </w:p>
          <w:p w14:paraId="34635A23"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 </w:t>
            </w:r>
          </w:p>
          <w:p w14:paraId="6285D0FF"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Agree a joint approach for all severely absent pupils with the local authority.  </w:t>
            </w:r>
          </w:p>
        </w:tc>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tcMar>
          </w:tcPr>
          <w:p w14:paraId="42AFB023" w14:textId="77777777" w:rsidR="00B81B7B" w:rsidRDefault="00B81B7B" w:rsidP="00176DDD">
            <w:pPr>
              <w:rPr>
                <w:rFonts w:eastAsia="Metrisch" w:cs="Metrisch"/>
                <w:color w:val="0F0F0F"/>
                <w:sz w:val="20"/>
                <w:szCs w:val="20"/>
              </w:rPr>
            </w:pPr>
            <w:r w:rsidRPr="00EAFD96">
              <w:rPr>
                <w:rFonts w:eastAsia="Metrisch" w:cs="Metrisch"/>
                <w:color w:val="0F0F0F"/>
                <w:sz w:val="20"/>
                <w:szCs w:val="20"/>
              </w:rPr>
              <w:t xml:space="preserve">Regularly review attendance data and help school leaders focus support on the pupils who need it. </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tcMar>
          </w:tcPr>
          <w:p w14:paraId="6904FEF6" w14:textId="77777777" w:rsidR="00B81B7B" w:rsidRDefault="00B81B7B" w:rsidP="00176DDD">
            <w:pPr>
              <w:rPr>
                <w:rFonts w:eastAsia="Metrisch" w:cs="Metrisch"/>
                <w:color w:val="0F0F0F"/>
                <w:sz w:val="20"/>
                <w:szCs w:val="20"/>
              </w:rPr>
            </w:pPr>
            <w:r w:rsidRPr="00EAFD96">
              <w:rPr>
                <w:rFonts w:eastAsia="Metrisch" w:cs="Metrisch"/>
                <w:color w:val="0F0F0F"/>
                <w:sz w:val="20"/>
                <w:szCs w:val="20"/>
              </w:rPr>
              <w:t xml:space="preserve">Continue support as for persistently absent pupils and: </w:t>
            </w:r>
          </w:p>
          <w:p w14:paraId="7FB611CF" w14:textId="77777777" w:rsidR="00B81B7B" w:rsidRDefault="00B81B7B" w:rsidP="00176DDD">
            <w:pPr>
              <w:rPr>
                <w:rFonts w:eastAsia="Metrisch" w:cs="Metrisch"/>
                <w:color w:val="0F0F0F"/>
                <w:sz w:val="20"/>
                <w:szCs w:val="20"/>
              </w:rPr>
            </w:pPr>
            <w:r w:rsidRPr="00EAFD96">
              <w:rPr>
                <w:rFonts w:eastAsia="Metrisch" w:cs="Metrisch"/>
                <w:color w:val="0F0F0F"/>
                <w:sz w:val="20"/>
                <w:szCs w:val="20"/>
              </w:rPr>
              <w:t xml:space="preserve">All services should make this group the top priority for support. This may include a whole family plan, consideration for an education, health and care plan, or alternative form of educational provision.  </w:t>
            </w:r>
          </w:p>
          <w:p w14:paraId="06D6285D" w14:textId="77777777" w:rsidR="00B81B7B" w:rsidRPr="008B68BE" w:rsidRDefault="00B81B7B" w:rsidP="00176DDD">
            <w:pPr>
              <w:rPr>
                <w:rFonts w:eastAsia="Metrisch" w:cs="Metrisch"/>
                <w:color w:val="0F0F0F"/>
                <w:sz w:val="16"/>
                <w:szCs w:val="16"/>
              </w:rPr>
            </w:pPr>
            <w:r w:rsidRPr="00EAFD96">
              <w:rPr>
                <w:rFonts w:eastAsia="Metrisch" w:cs="Metrisch"/>
                <w:color w:val="0F0F0F"/>
                <w:sz w:val="20"/>
                <w:szCs w:val="20"/>
              </w:rPr>
              <w:t xml:space="preserve"> </w:t>
            </w:r>
          </w:p>
          <w:p w14:paraId="60D73C7E" w14:textId="77777777" w:rsidR="00B81B7B" w:rsidRDefault="00B81B7B" w:rsidP="00176DDD">
            <w:pPr>
              <w:ind w:right="6"/>
              <w:rPr>
                <w:rFonts w:eastAsia="Metrisch" w:cs="Metrisch"/>
                <w:color w:val="0F0F0F"/>
                <w:sz w:val="20"/>
                <w:szCs w:val="20"/>
              </w:rPr>
            </w:pPr>
            <w:r w:rsidRPr="00EAFD96">
              <w:rPr>
                <w:rFonts w:eastAsia="Metrisch" w:cs="Metrisch"/>
                <w:color w:val="0F0F0F"/>
                <w:sz w:val="20"/>
                <w:szCs w:val="20"/>
              </w:rPr>
              <w:t xml:space="preserve">Be especially conscious of any potential safeguarding issues, ensuring joint working between the school, children’s social care services and other statutory safeguarding partners. Where appropriate, this could include conducting a full children’s social care assessment and building attendance into children in need and child protection plans.  </w:t>
            </w:r>
          </w:p>
        </w:tc>
      </w:tr>
    </w:tbl>
    <w:p w14:paraId="62F61E54" w14:textId="77777777" w:rsidR="00B81B7B" w:rsidRDefault="00B81B7B" w:rsidP="005828D6">
      <w:pPr>
        <w:spacing w:line="257" w:lineRule="auto"/>
        <w:rPr>
          <w:rFonts w:eastAsia="Metrisch" w:cs="Metrisch"/>
          <w:color w:val="0F0F0F"/>
          <w:sz w:val="20"/>
          <w:szCs w:val="20"/>
        </w:rPr>
      </w:pPr>
      <w:r w:rsidRPr="00EAFD96">
        <w:rPr>
          <w:rFonts w:eastAsia="Metrisch" w:cs="Metrisch"/>
          <w:color w:val="0F0F0F"/>
          <w:sz w:val="20"/>
          <w:szCs w:val="20"/>
        </w:rPr>
        <w:t xml:space="preserve"> </w:t>
      </w:r>
    </w:p>
    <w:p w14:paraId="16F67A8C" w14:textId="77777777" w:rsidR="00B81B7B" w:rsidRPr="005828D6" w:rsidRDefault="76EF6A04" w:rsidP="00AA5874">
      <w:pPr>
        <w:pStyle w:val="Heading2"/>
      </w:pPr>
      <w:bookmarkStart w:id="51" w:name="_Toc212185372"/>
      <w:r w:rsidRPr="005828D6">
        <w:t>Support for cohorts of pupils with lower attendance than their peers</w:t>
      </w:r>
      <w:bookmarkEnd w:id="51"/>
      <w:r w:rsidRPr="005828D6">
        <w:t xml:space="preserve"> </w:t>
      </w:r>
    </w:p>
    <w:tbl>
      <w:tblPr>
        <w:tblW w:w="14185" w:type="dxa"/>
        <w:tblLayout w:type="fixed"/>
        <w:tblLook w:val="04A0" w:firstRow="1" w:lastRow="0" w:firstColumn="1" w:lastColumn="0" w:noHBand="0" w:noVBand="1"/>
      </w:tblPr>
      <w:tblGrid>
        <w:gridCol w:w="2258"/>
        <w:gridCol w:w="4962"/>
        <w:gridCol w:w="2409"/>
        <w:gridCol w:w="4556"/>
      </w:tblGrid>
      <w:tr w:rsidR="00B81B7B" w14:paraId="6CA1D6EE" w14:textId="77777777" w:rsidTr="008B68BE">
        <w:trPr>
          <w:trHeight w:val="382"/>
        </w:trPr>
        <w:tc>
          <w:tcPr>
            <w:tcW w:w="22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right w:w="14" w:type="dxa"/>
            </w:tcMar>
            <w:vAlign w:val="center"/>
          </w:tcPr>
          <w:p w14:paraId="08C81445" w14:textId="77777777" w:rsidR="00B81B7B" w:rsidRPr="005828D6" w:rsidRDefault="00B81B7B" w:rsidP="005828D6">
            <w:pPr>
              <w:spacing w:line="257" w:lineRule="auto"/>
              <w:ind w:right="49"/>
              <w:jc w:val="center"/>
              <w:rPr>
                <w:rFonts w:ascii="Blinker" w:eastAsia="Metrisch" w:hAnsi="Blinker" w:cs="Metrisch"/>
                <w:b/>
                <w:color w:val="00768A"/>
              </w:rPr>
            </w:pPr>
            <w:r w:rsidRPr="005828D6">
              <w:rPr>
                <w:rFonts w:ascii="Blinker" w:eastAsia="Metrisch" w:hAnsi="Blinker" w:cs="Metrisch"/>
                <w:b/>
                <w:color w:val="00768A"/>
              </w:rPr>
              <w:t>Parents are expected to:</w:t>
            </w:r>
          </w:p>
        </w:tc>
        <w:tc>
          <w:tcPr>
            <w:tcW w:w="49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right w:w="14" w:type="dxa"/>
            </w:tcMar>
            <w:vAlign w:val="center"/>
          </w:tcPr>
          <w:p w14:paraId="7EBE5283" w14:textId="77777777" w:rsidR="00B81B7B" w:rsidRPr="005828D6" w:rsidRDefault="00B81B7B" w:rsidP="005828D6">
            <w:pPr>
              <w:spacing w:line="257" w:lineRule="auto"/>
              <w:ind w:right="46"/>
              <w:jc w:val="center"/>
              <w:rPr>
                <w:rFonts w:ascii="Blinker" w:eastAsia="Metrisch" w:hAnsi="Blinker" w:cs="Metrisch"/>
                <w:b/>
                <w:color w:val="00768A"/>
              </w:rPr>
            </w:pPr>
            <w:r w:rsidRPr="005828D6">
              <w:rPr>
                <w:rFonts w:ascii="Blinker" w:eastAsia="Metrisch" w:hAnsi="Blinker" w:cs="Metrisch"/>
                <w:b/>
                <w:color w:val="00768A"/>
              </w:rPr>
              <w:t>Schools are expected to:</w:t>
            </w:r>
          </w:p>
        </w:tc>
        <w:tc>
          <w:tcPr>
            <w:tcW w:w="2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right w:w="14" w:type="dxa"/>
            </w:tcMar>
            <w:vAlign w:val="center"/>
          </w:tcPr>
          <w:p w14:paraId="66705550" w14:textId="77777777" w:rsidR="00B81B7B" w:rsidRPr="005828D6" w:rsidRDefault="00B81B7B" w:rsidP="005828D6">
            <w:pPr>
              <w:spacing w:line="257" w:lineRule="auto"/>
              <w:jc w:val="center"/>
              <w:rPr>
                <w:rFonts w:ascii="Blinker" w:eastAsia="Metrisch" w:hAnsi="Blinker" w:cs="Metrisch"/>
                <w:b/>
                <w:color w:val="00768A"/>
              </w:rPr>
            </w:pPr>
            <w:r w:rsidRPr="005828D6">
              <w:rPr>
                <w:rFonts w:ascii="Blinker" w:eastAsia="Metrisch" w:hAnsi="Blinker" w:cs="Metrisch"/>
                <w:b/>
                <w:color w:val="00768A"/>
              </w:rPr>
              <w:t>Academy trustees and governing bodies are expected to:</w:t>
            </w:r>
          </w:p>
        </w:tc>
        <w:tc>
          <w:tcPr>
            <w:tcW w:w="45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right w:w="14" w:type="dxa"/>
            </w:tcMar>
            <w:vAlign w:val="center"/>
          </w:tcPr>
          <w:p w14:paraId="7E85C34A" w14:textId="77777777" w:rsidR="00B81B7B" w:rsidRPr="005828D6" w:rsidRDefault="00B81B7B" w:rsidP="005828D6">
            <w:pPr>
              <w:spacing w:line="257" w:lineRule="auto"/>
              <w:jc w:val="center"/>
              <w:rPr>
                <w:rFonts w:ascii="Blinker" w:eastAsia="Metrisch" w:hAnsi="Blinker" w:cs="Metrisch"/>
                <w:b/>
                <w:color w:val="00768A"/>
              </w:rPr>
            </w:pPr>
            <w:r w:rsidRPr="005828D6">
              <w:rPr>
                <w:rFonts w:ascii="Blinker" w:eastAsia="Metrisch" w:hAnsi="Blinker" w:cs="Metrisch"/>
                <w:b/>
                <w:color w:val="00768A"/>
              </w:rPr>
              <w:t>Local authorities are expected to:</w:t>
            </w:r>
          </w:p>
        </w:tc>
      </w:tr>
      <w:tr w:rsidR="00B81B7B" w14:paraId="71558942" w14:textId="77777777" w:rsidTr="008B68BE">
        <w:trPr>
          <w:trHeight w:val="24"/>
        </w:trPr>
        <w:tc>
          <w:tcPr>
            <w:tcW w:w="22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right w:w="14" w:type="dxa"/>
            </w:tcMar>
          </w:tcPr>
          <w:p w14:paraId="17BF5BC7" w14:textId="77777777" w:rsidR="00B81B7B" w:rsidRDefault="00B81B7B" w:rsidP="00176DDD">
            <w:pPr>
              <w:rPr>
                <w:rFonts w:eastAsia="Metrisch" w:cs="Metrisch"/>
                <w:color w:val="0F0F0F"/>
                <w:sz w:val="20"/>
                <w:szCs w:val="20"/>
              </w:rPr>
            </w:pPr>
            <w:r w:rsidRPr="00EAFD96">
              <w:rPr>
                <w:rFonts w:eastAsia="Metrisch" w:cs="Metrisch"/>
                <w:color w:val="0F0F0F"/>
                <w:sz w:val="20"/>
                <w:szCs w:val="20"/>
              </w:rPr>
              <w:t xml:space="preserve">Not applicable. </w:t>
            </w:r>
          </w:p>
        </w:tc>
        <w:tc>
          <w:tcPr>
            <w:tcW w:w="49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right w:w="14" w:type="dxa"/>
            </w:tcMar>
          </w:tcPr>
          <w:p w14:paraId="2330A9C0" w14:textId="77777777" w:rsidR="00B81B7B" w:rsidRDefault="00B81B7B" w:rsidP="00176DDD">
            <w:pPr>
              <w:ind w:left="1" w:right="67"/>
              <w:rPr>
                <w:rFonts w:eastAsia="Metrisch" w:cs="Metrisch"/>
                <w:color w:val="0F0F0F"/>
                <w:sz w:val="20"/>
                <w:szCs w:val="20"/>
              </w:rPr>
            </w:pPr>
            <w:r w:rsidRPr="00EAFD96">
              <w:rPr>
                <w:rFonts w:eastAsia="Metrisch" w:cs="Metrisch"/>
                <w:color w:val="0F0F0F"/>
                <w:sz w:val="20"/>
                <w:szCs w:val="20"/>
              </w:rPr>
              <w:t xml:space="preserve">Proactively use data to identify cohorts with, or at risk of, low attendance and develop strategies to support them.  </w:t>
            </w:r>
          </w:p>
          <w:p w14:paraId="1CECF708" w14:textId="77777777" w:rsidR="00B81B7B" w:rsidRPr="00176DDD" w:rsidRDefault="00B81B7B" w:rsidP="00176DDD">
            <w:pPr>
              <w:ind w:left="1"/>
              <w:rPr>
                <w:rFonts w:eastAsia="Metrisch" w:cs="Metrisch"/>
                <w:color w:val="0F0F0F"/>
                <w:sz w:val="16"/>
                <w:szCs w:val="16"/>
              </w:rPr>
            </w:pPr>
            <w:r w:rsidRPr="00EAFD96">
              <w:rPr>
                <w:rFonts w:eastAsia="Metrisch" w:cs="Metrisch"/>
                <w:color w:val="0F0F0F"/>
                <w:sz w:val="20"/>
                <w:szCs w:val="20"/>
              </w:rPr>
              <w:t xml:space="preserve"> </w:t>
            </w:r>
          </w:p>
          <w:p w14:paraId="49CD9DEF"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Work with other schools in the local area and the local authority to share effective practice where there are common barriers to attendance. </w:t>
            </w:r>
          </w:p>
        </w:tc>
        <w:tc>
          <w:tcPr>
            <w:tcW w:w="24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right w:w="14" w:type="dxa"/>
            </w:tcMar>
          </w:tcPr>
          <w:p w14:paraId="7030C438"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Regularly review attendance data and help school leaders focus support on the pupils who need it. </w:t>
            </w:r>
          </w:p>
        </w:tc>
        <w:tc>
          <w:tcPr>
            <w:tcW w:w="45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right w:w="14" w:type="dxa"/>
            </w:tcMar>
          </w:tcPr>
          <w:p w14:paraId="19E495DA" w14:textId="77777777" w:rsidR="00B81B7B" w:rsidRDefault="00B81B7B" w:rsidP="00176DDD">
            <w:pPr>
              <w:ind w:left="2"/>
              <w:rPr>
                <w:rFonts w:eastAsia="Metrisch" w:cs="Metrisch"/>
                <w:color w:val="0F0F0F"/>
                <w:sz w:val="20"/>
                <w:szCs w:val="20"/>
              </w:rPr>
            </w:pPr>
            <w:r w:rsidRPr="00EAFD96">
              <w:rPr>
                <w:rFonts w:eastAsia="Metrisch" w:cs="Metrisch"/>
                <w:color w:val="0F0F0F"/>
                <w:sz w:val="20"/>
                <w:szCs w:val="20"/>
              </w:rPr>
              <w:t xml:space="preserve">Track local attendance data to prioritise support and unblock area wide attendance barriers where they impact numerous schools.  </w:t>
            </w:r>
          </w:p>
        </w:tc>
      </w:tr>
    </w:tbl>
    <w:p w14:paraId="797FAA99" w14:textId="77777777" w:rsidR="00B81B7B" w:rsidRPr="00176DDD" w:rsidRDefault="00B81B7B" w:rsidP="005828D6">
      <w:pPr>
        <w:spacing w:line="257" w:lineRule="auto"/>
        <w:rPr>
          <w:rFonts w:eastAsia="Metrisch" w:cs="Metrisch"/>
          <w:color w:val="0F0F0F"/>
          <w:sz w:val="16"/>
          <w:szCs w:val="16"/>
        </w:rPr>
      </w:pPr>
      <w:r w:rsidRPr="00EAFD96">
        <w:rPr>
          <w:rFonts w:eastAsia="Metrisch" w:cs="Metrisch"/>
          <w:color w:val="0F0F0F"/>
          <w:sz w:val="20"/>
          <w:szCs w:val="20"/>
        </w:rPr>
        <w:t xml:space="preserve">  </w:t>
      </w:r>
    </w:p>
    <w:p w14:paraId="31C0B914" w14:textId="77777777" w:rsidR="00B81B7B" w:rsidRPr="005828D6" w:rsidRDefault="76EF6A04" w:rsidP="00AA5874">
      <w:pPr>
        <w:pStyle w:val="Heading2"/>
      </w:pPr>
      <w:bookmarkStart w:id="52" w:name="_Toc212185373"/>
      <w:r w:rsidRPr="005828D6">
        <w:t>Support for pupils with medical conditions or SEND with poor attendance</w:t>
      </w:r>
      <w:bookmarkEnd w:id="52"/>
      <w:r w:rsidRPr="005828D6">
        <w:t xml:space="preserve"> </w:t>
      </w:r>
    </w:p>
    <w:tbl>
      <w:tblPr>
        <w:tblW w:w="14227" w:type="dxa"/>
        <w:tblLayout w:type="fixed"/>
        <w:tblLook w:val="04A0" w:firstRow="1" w:lastRow="0" w:firstColumn="1" w:lastColumn="0" w:noHBand="0" w:noVBand="1"/>
      </w:tblPr>
      <w:tblGrid>
        <w:gridCol w:w="2542"/>
        <w:gridCol w:w="5812"/>
        <w:gridCol w:w="2984"/>
        <w:gridCol w:w="2889"/>
      </w:tblGrid>
      <w:tr w:rsidR="00B81B7B" w14:paraId="099D8DDC" w14:textId="77777777" w:rsidTr="008B68BE">
        <w:trPr>
          <w:trHeight w:val="675"/>
        </w:trPr>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right w:w="3" w:type="dxa"/>
            </w:tcMar>
            <w:vAlign w:val="center"/>
          </w:tcPr>
          <w:p w14:paraId="4988F3BB" w14:textId="77777777" w:rsidR="00B81B7B" w:rsidRPr="005828D6" w:rsidRDefault="00B81B7B" w:rsidP="005828D6">
            <w:pPr>
              <w:spacing w:line="257" w:lineRule="auto"/>
              <w:ind w:right="60"/>
              <w:jc w:val="center"/>
              <w:rPr>
                <w:rFonts w:ascii="Blinker" w:eastAsia="Metrisch" w:hAnsi="Blinker" w:cs="Metrisch"/>
                <w:b/>
                <w:color w:val="00768A"/>
              </w:rPr>
            </w:pPr>
            <w:r w:rsidRPr="005828D6">
              <w:rPr>
                <w:rFonts w:ascii="Blinker" w:eastAsia="Metrisch" w:hAnsi="Blinker" w:cs="Metrisch"/>
                <w:b/>
                <w:color w:val="00768A"/>
              </w:rPr>
              <w:lastRenderedPageBreak/>
              <w:t>Parents are expected to:</w:t>
            </w:r>
          </w:p>
        </w:tc>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right w:w="3" w:type="dxa"/>
            </w:tcMar>
            <w:vAlign w:val="center"/>
          </w:tcPr>
          <w:p w14:paraId="25FB2101" w14:textId="77777777" w:rsidR="00B81B7B" w:rsidRPr="005828D6" w:rsidRDefault="00B81B7B" w:rsidP="005828D6">
            <w:pPr>
              <w:spacing w:line="257" w:lineRule="auto"/>
              <w:ind w:right="56"/>
              <w:jc w:val="center"/>
              <w:rPr>
                <w:rFonts w:ascii="Blinker" w:eastAsia="Metrisch" w:hAnsi="Blinker" w:cs="Metrisch"/>
                <w:b/>
                <w:color w:val="00768A"/>
              </w:rPr>
            </w:pPr>
            <w:r w:rsidRPr="005828D6">
              <w:rPr>
                <w:rFonts w:ascii="Blinker" w:eastAsia="Metrisch" w:hAnsi="Blinker" w:cs="Metrisch"/>
                <w:b/>
                <w:color w:val="00768A"/>
              </w:rPr>
              <w:t>Schools are expected to:</w:t>
            </w:r>
          </w:p>
        </w:tc>
        <w:tc>
          <w:tcPr>
            <w:tcW w:w="2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right w:w="3" w:type="dxa"/>
            </w:tcMar>
            <w:vAlign w:val="center"/>
          </w:tcPr>
          <w:p w14:paraId="2E2DF590" w14:textId="77777777" w:rsidR="00B81B7B" w:rsidRPr="005828D6" w:rsidRDefault="00B81B7B" w:rsidP="005828D6">
            <w:pPr>
              <w:spacing w:line="257" w:lineRule="auto"/>
              <w:jc w:val="center"/>
              <w:rPr>
                <w:rFonts w:ascii="Blinker" w:eastAsia="Metrisch" w:hAnsi="Blinker" w:cs="Metrisch"/>
                <w:b/>
                <w:color w:val="00768A"/>
              </w:rPr>
            </w:pPr>
            <w:r w:rsidRPr="005828D6">
              <w:rPr>
                <w:rFonts w:ascii="Blinker" w:eastAsia="Metrisch" w:hAnsi="Blinker" w:cs="Metrisch"/>
                <w:b/>
                <w:color w:val="00768A"/>
              </w:rPr>
              <w:t>Academy trustees and governing bodies are expected to:</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right w:w="3" w:type="dxa"/>
            </w:tcMar>
            <w:vAlign w:val="center"/>
          </w:tcPr>
          <w:p w14:paraId="343252C1" w14:textId="77777777" w:rsidR="00B81B7B" w:rsidRPr="005828D6" w:rsidRDefault="00B81B7B" w:rsidP="005828D6">
            <w:pPr>
              <w:spacing w:line="257" w:lineRule="auto"/>
              <w:jc w:val="center"/>
              <w:rPr>
                <w:rFonts w:ascii="Blinker" w:eastAsia="Metrisch" w:hAnsi="Blinker" w:cs="Metrisch"/>
                <w:b/>
                <w:color w:val="00768A"/>
              </w:rPr>
            </w:pPr>
            <w:r w:rsidRPr="005828D6">
              <w:rPr>
                <w:rFonts w:ascii="Blinker" w:eastAsia="Metrisch" w:hAnsi="Blinker" w:cs="Metrisch"/>
                <w:b/>
                <w:color w:val="00768A"/>
              </w:rPr>
              <w:t>Local authorities are expected to:</w:t>
            </w:r>
          </w:p>
        </w:tc>
      </w:tr>
      <w:tr w:rsidR="00B81B7B" w14:paraId="4561746B" w14:textId="77777777" w:rsidTr="008B68BE">
        <w:trPr>
          <w:trHeight w:val="3645"/>
        </w:trPr>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right w:w="3" w:type="dxa"/>
            </w:tcMar>
          </w:tcPr>
          <w:p w14:paraId="7C57D8EE" w14:textId="77777777" w:rsidR="00B81B7B" w:rsidRDefault="00B81B7B" w:rsidP="008B68BE">
            <w:pPr>
              <w:rPr>
                <w:rFonts w:eastAsia="Metrisch" w:cs="Metrisch"/>
                <w:color w:val="0F0F0F"/>
                <w:sz w:val="20"/>
                <w:szCs w:val="20"/>
              </w:rPr>
            </w:pPr>
            <w:r w:rsidRPr="00EAFD96">
              <w:rPr>
                <w:rFonts w:eastAsia="Metrisch" w:cs="Metrisch"/>
                <w:color w:val="0F0F0F"/>
                <w:sz w:val="20"/>
                <w:szCs w:val="20"/>
              </w:rPr>
              <w:t xml:space="preserve">Work with the school and local authority to help them understand their child’s barriers to attendance. </w:t>
            </w:r>
          </w:p>
          <w:p w14:paraId="512A2283" w14:textId="77777777" w:rsidR="00B81B7B" w:rsidRDefault="00B81B7B" w:rsidP="008B68BE">
            <w:pPr>
              <w:rPr>
                <w:rFonts w:eastAsia="Metrisch" w:cs="Metrisch"/>
                <w:color w:val="0F0F0F"/>
                <w:sz w:val="20"/>
                <w:szCs w:val="20"/>
              </w:rPr>
            </w:pPr>
            <w:r w:rsidRPr="00EAFD96">
              <w:rPr>
                <w:rFonts w:eastAsia="Metrisch" w:cs="Metrisch"/>
                <w:color w:val="0F0F0F"/>
                <w:sz w:val="20"/>
                <w:szCs w:val="20"/>
              </w:rPr>
              <w:t xml:space="preserve"> </w:t>
            </w:r>
          </w:p>
          <w:p w14:paraId="587AE5C3" w14:textId="77777777" w:rsidR="00B81B7B" w:rsidRDefault="00B81B7B" w:rsidP="008B68BE">
            <w:pPr>
              <w:rPr>
                <w:rFonts w:eastAsia="Metrisch" w:cs="Metrisch"/>
                <w:color w:val="0F0F0F"/>
                <w:sz w:val="20"/>
                <w:szCs w:val="20"/>
              </w:rPr>
            </w:pPr>
            <w:r w:rsidRPr="00EAFD96">
              <w:rPr>
                <w:rFonts w:eastAsia="Metrisch" w:cs="Metrisch"/>
                <w:color w:val="0F0F0F"/>
                <w:sz w:val="20"/>
                <w:szCs w:val="20"/>
              </w:rPr>
              <w:t xml:space="preserve">Proactively engage with the support offered.  </w:t>
            </w:r>
          </w:p>
        </w:tc>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right w:w="3" w:type="dxa"/>
            </w:tcMar>
          </w:tcPr>
          <w:p w14:paraId="7DCD5270" w14:textId="77777777" w:rsidR="00B81B7B" w:rsidRDefault="00B81B7B" w:rsidP="008B68BE">
            <w:pPr>
              <w:ind w:left="1"/>
              <w:rPr>
                <w:rFonts w:eastAsia="Metrisch" w:cs="Metrisch"/>
                <w:color w:val="0F0F0F"/>
                <w:sz w:val="20"/>
                <w:szCs w:val="20"/>
              </w:rPr>
            </w:pPr>
            <w:r w:rsidRPr="00EAFD96">
              <w:rPr>
                <w:rFonts w:eastAsia="Metrisch" w:cs="Metrisch"/>
                <w:color w:val="0F0F0F"/>
                <w:sz w:val="20"/>
                <w:szCs w:val="20"/>
              </w:rPr>
              <w:t xml:space="preserve">Maintain the same ambition for attendance and work with pupils and parents to maximise attendance.  </w:t>
            </w:r>
          </w:p>
          <w:p w14:paraId="48E08268" w14:textId="77777777" w:rsidR="00B81B7B" w:rsidRDefault="00B81B7B" w:rsidP="008B68BE">
            <w:pPr>
              <w:ind w:left="1"/>
              <w:rPr>
                <w:rFonts w:eastAsia="Metrisch" w:cs="Metrisch"/>
                <w:color w:val="0F0F0F"/>
                <w:sz w:val="20"/>
                <w:szCs w:val="20"/>
              </w:rPr>
            </w:pPr>
            <w:r w:rsidRPr="00EAFD96">
              <w:rPr>
                <w:rFonts w:eastAsia="Metrisch" w:cs="Metrisch"/>
                <w:color w:val="0F0F0F"/>
                <w:sz w:val="20"/>
                <w:szCs w:val="20"/>
              </w:rPr>
              <w:t xml:space="preserve"> </w:t>
            </w:r>
          </w:p>
          <w:p w14:paraId="67F7A306" w14:textId="77777777" w:rsidR="00B81B7B" w:rsidRDefault="00B81B7B" w:rsidP="008B68BE">
            <w:pPr>
              <w:ind w:left="1"/>
              <w:rPr>
                <w:rFonts w:eastAsia="Metrisch" w:cs="Metrisch"/>
                <w:color w:val="0F0F0F"/>
                <w:sz w:val="20"/>
                <w:szCs w:val="20"/>
              </w:rPr>
            </w:pPr>
            <w:r w:rsidRPr="00EAFD96">
              <w:rPr>
                <w:rFonts w:eastAsia="Metrisch" w:cs="Metrisch"/>
                <w:color w:val="0F0F0F"/>
                <w:sz w:val="20"/>
                <w:szCs w:val="20"/>
              </w:rPr>
              <w:t xml:space="preserve">Ensure join up with pastoral support and where required, put in place additional support and adjustments, such as an individual healthcare plan and if applicable, ensuring the provision outlined in the pupil’s EHCP is accessed. </w:t>
            </w:r>
          </w:p>
          <w:p w14:paraId="223615D1" w14:textId="77777777" w:rsidR="00B81B7B" w:rsidRDefault="00B81B7B" w:rsidP="008B68BE">
            <w:pPr>
              <w:ind w:left="1"/>
              <w:rPr>
                <w:rFonts w:eastAsia="Metrisch" w:cs="Metrisch"/>
                <w:color w:val="0F0F0F"/>
                <w:sz w:val="20"/>
                <w:szCs w:val="20"/>
              </w:rPr>
            </w:pPr>
            <w:r w:rsidRPr="00EAFD96">
              <w:rPr>
                <w:rFonts w:eastAsia="Metrisch" w:cs="Metrisch"/>
                <w:color w:val="0F0F0F"/>
                <w:sz w:val="20"/>
                <w:szCs w:val="20"/>
              </w:rPr>
              <w:t xml:space="preserve"> </w:t>
            </w:r>
          </w:p>
          <w:p w14:paraId="0FEFB757" w14:textId="77777777" w:rsidR="00B81B7B" w:rsidRDefault="00B81B7B" w:rsidP="008B68BE">
            <w:pPr>
              <w:ind w:left="1"/>
              <w:rPr>
                <w:rFonts w:eastAsia="Metrisch" w:cs="Metrisch"/>
                <w:color w:val="0F0F0F"/>
                <w:sz w:val="20"/>
                <w:szCs w:val="20"/>
              </w:rPr>
            </w:pPr>
            <w:r w:rsidRPr="00EAFD96">
              <w:rPr>
                <w:rFonts w:eastAsia="Metrisch" w:cs="Metrisch"/>
                <w:color w:val="0F0F0F"/>
                <w:sz w:val="20"/>
                <w:szCs w:val="20"/>
              </w:rPr>
              <w:t xml:space="preserve">Consider additional support from wider services and external partners, making timely referrals. </w:t>
            </w:r>
          </w:p>
          <w:p w14:paraId="7A5931DC" w14:textId="77777777" w:rsidR="00B81B7B" w:rsidRDefault="00B81B7B" w:rsidP="008B68BE">
            <w:pPr>
              <w:ind w:left="1"/>
              <w:rPr>
                <w:rFonts w:eastAsia="Metrisch" w:cs="Metrisch"/>
                <w:color w:val="0F0F0F"/>
                <w:sz w:val="20"/>
                <w:szCs w:val="20"/>
              </w:rPr>
            </w:pPr>
            <w:r w:rsidRPr="00EAFD96">
              <w:rPr>
                <w:rFonts w:eastAsia="Metrisch" w:cs="Metrisch"/>
                <w:color w:val="0F0F0F"/>
                <w:sz w:val="20"/>
                <w:szCs w:val="20"/>
              </w:rPr>
              <w:t xml:space="preserve"> </w:t>
            </w:r>
          </w:p>
          <w:p w14:paraId="4ADABA09" w14:textId="77777777" w:rsidR="00B81B7B" w:rsidRDefault="00B81B7B" w:rsidP="008B68BE">
            <w:pPr>
              <w:ind w:left="1"/>
              <w:rPr>
                <w:rFonts w:eastAsia="Metrisch" w:cs="Metrisch"/>
                <w:color w:val="0F0F0F"/>
                <w:sz w:val="20"/>
                <w:szCs w:val="20"/>
              </w:rPr>
            </w:pPr>
            <w:r w:rsidRPr="00EAFD96">
              <w:rPr>
                <w:rFonts w:eastAsia="Metrisch" w:cs="Metrisch"/>
                <w:color w:val="0F0F0F"/>
                <w:sz w:val="20"/>
                <w:szCs w:val="20"/>
              </w:rPr>
              <w:t xml:space="preserve">Regularly monitor data for such groups, including at board and governing body meetings and with local authorities. </w:t>
            </w:r>
          </w:p>
        </w:tc>
        <w:tc>
          <w:tcPr>
            <w:tcW w:w="2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right w:w="3" w:type="dxa"/>
            </w:tcMar>
          </w:tcPr>
          <w:p w14:paraId="441FC183" w14:textId="77777777" w:rsidR="00B81B7B" w:rsidRDefault="00B81B7B" w:rsidP="008B68BE">
            <w:pPr>
              <w:ind w:left="1"/>
              <w:rPr>
                <w:rFonts w:eastAsia="Metrisch" w:cs="Metrisch"/>
                <w:color w:val="0F0F0F"/>
                <w:sz w:val="20"/>
                <w:szCs w:val="20"/>
              </w:rPr>
            </w:pPr>
            <w:r w:rsidRPr="00EAFD96">
              <w:rPr>
                <w:rFonts w:eastAsia="Metrisch" w:cs="Metrisch"/>
                <w:color w:val="0F0F0F"/>
                <w:sz w:val="20"/>
                <w:szCs w:val="20"/>
              </w:rPr>
              <w:t xml:space="preserve">Regularly review attendance data and help school leaders focus support on the pupils who need it. </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right w:w="3" w:type="dxa"/>
            </w:tcMar>
          </w:tcPr>
          <w:p w14:paraId="114F9B0E"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Work closely with relevant services and partners, for </w:t>
            </w:r>
          </w:p>
          <w:p w14:paraId="35FC211B"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example special educational needs, educational psychologists, and mental health services, to ensure joined up support for families. </w:t>
            </w:r>
          </w:p>
          <w:p w14:paraId="248EEB6B"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 </w:t>
            </w:r>
          </w:p>
          <w:p w14:paraId="19EA1CD9" w14:textId="77777777" w:rsidR="00B81B7B" w:rsidRDefault="00B81B7B" w:rsidP="008B68BE">
            <w:pPr>
              <w:ind w:left="2" w:right="49"/>
              <w:rPr>
                <w:rFonts w:eastAsia="Metrisch" w:cs="Metrisch"/>
                <w:color w:val="0F0F0F"/>
                <w:sz w:val="20"/>
                <w:szCs w:val="20"/>
              </w:rPr>
            </w:pPr>
            <w:r w:rsidRPr="00EAFD96">
              <w:rPr>
                <w:rFonts w:eastAsia="Metrisch" w:cs="Metrisch"/>
                <w:color w:val="0F0F0F"/>
                <w:sz w:val="20"/>
                <w:szCs w:val="20"/>
              </w:rPr>
              <w:t xml:space="preserve">Ensure suitable education, such as alternative provision, is arranged for children of compulsory school age who because of health reasons would not otherwise receive a suitable education.  </w:t>
            </w:r>
          </w:p>
        </w:tc>
      </w:tr>
    </w:tbl>
    <w:p w14:paraId="46BC0091" w14:textId="77777777" w:rsidR="00B81B7B" w:rsidRDefault="00B81B7B" w:rsidP="005828D6">
      <w:pPr>
        <w:spacing w:line="257" w:lineRule="auto"/>
        <w:rPr>
          <w:rFonts w:eastAsia="Metrisch" w:cs="Metrisch"/>
          <w:color w:val="0F0F0F"/>
          <w:sz w:val="20"/>
          <w:szCs w:val="20"/>
        </w:rPr>
      </w:pPr>
      <w:r w:rsidRPr="00EAFD96">
        <w:rPr>
          <w:rFonts w:eastAsia="Metrisch" w:cs="Metrisch"/>
          <w:color w:val="0F0F0F"/>
          <w:sz w:val="20"/>
          <w:szCs w:val="20"/>
        </w:rPr>
        <w:t xml:space="preserve"> </w:t>
      </w:r>
    </w:p>
    <w:p w14:paraId="356E9065" w14:textId="77777777" w:rsidR="008B68BE" w:rsidRDefault="008B68BE" w:rsidP="00AA5874">
      <w:pPr>
        <w:pStyle w:val="Heading2"/>
      </w:pPr>
    </w:p>
    <w:p w14:paraId="6DA644BC" w14:textId="77777777" w:rsidR="008B68BE" w:rsidRDefault="008B68BE" w:rsidP="00AA5874">
      <w:pPr>
        <w:pStyle w:val="Heading2"/>
      </w:pPr>
    </w:p>
    <w:p w14:paraId="1EA7DC88" w14:textId="77777777" w:rsidR="008B68BE" w:rsidRDefault="008B68BE" w:rsidP="00AA5874">
      <w:pPr>
        <w:pStyle w:val="Heading2"/>
      </w:pPr>
    </w:p>
    <w:p w14:paraId="28C4072D" w14:textId="77777777" w:rsidR="008B68BE" w:rsidRDefault="008B68BE" w:rsidP="00AA5874">
      <w:pPr>
        <w:pStyle w:val="Heading2"/>
      </w:pPr>
    </w:p>
    <w:p w14:paraId="035424EA" w14:textId="77777777" w:rsidR="008B68BE" w:rsidRDefault="008B68BE" w:rsidP="00AA5874">
      <w:pPr>
        <w:pStyle w:val="Heading2"/>
      </w:pPr>
    </w:p>
    <w:p w14:paraId="4E18D722" w14:textId="77777777" w:rsidR="008B68BE" w:rsidRDefault="008B68BE" w:rsidP="00AA5874">
      <w:pPr>
        <w:pStyle w:val="Heading2"/>
      </w:pPr>
    </w:p>
    <w:p w14:paraId="2A02210D" w14:textId="77777777" w:rsidR="008B68BE" w:rsidRDefault="008B68BE" w:rsidP="00AA5874">
      <w:pPr>
        <w:pStyle w:val="Heading2"/>
      </w:pPr>
    </w:p>
    <w:p w14:paraId="2EBAB735" w14:textId="77777777" w:rsidR="008B68BE" w:rsidRDefault="008B68BE" w:rsidP="00AA5874">
      <w:pPr>
        <w:pStyle w:val="Heading2"/>
      </w:pPr>
    </w:p>
    <w:p w14:paraId="4C132AAB" w14:textId="77777777" w:rsidR="008B68BE" w:rsidRDefault="008B68BE" w:rsidP="00AA5874">
      <w:pPr>
        <w:pStyle w:val="Heading2"/>
      </w:pPr>
    </w:p>
    <w:p w14:paraId="1658C7BA" w14:textId="77777777" w:rsidR="00B81B7B" w:rsidRPr="005828D6" w:rsidRDefault="76EF6A04" w:rsidP="00AA5874">
      <w:pPr>
        <w:pStyle w:val="Heading2"/>
      </w:pPr>
      <w:bookmarkStart w:id="53" w:name="_Toc212185374"/>
      <w:r w:rsidRPr="005828D6">
        <w:t>Support for pupils with a social worker</w:t>
      </w:r>
      <w:bookmarkEnd w:id="53"/>
      <w:r w:rsidRPr="005828D6">
        <w:t xml:space="preserve"> </w:t>
      </w:r>
    </w:p>
    <w:tbl>
      <w:tblPr>
        <w:tblW w:w="0" w:type="auto"/>
        <w:tblLayout w:type="fixed"/>
        <w:tblLook w:val="04A0" w:firstRow="1" w:lastRow="0" w:firstColumn="1" w:lastColumn="0" w:noHBand="0" w:noVBand="1"/>
      </w:tblPr>
      <w:tblGrid>
        <w:gridCol w:w="2523"/>
        <w:gridCol w:w="4209"/>
        <w:gridCol w:w="3087"/>
        <w:gridCol w:w="4644"/>
      </w:tblGrid>
      <w:tr w:rsidR="00B81B7B" w14:paraId="5575A80F" w14:textId="77777777" w:rsidTr="005828D6">
        <w:trPr>
          <w:trHeight w:val="960"/>
        </w:trPr>
        <w:tc>
          <w:tcPr>
            <w:tcW w:w="252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5" w:type="dxa"/>
            </w:tcMar>
            <w:vAlign w:val="center"/>
          </w:tcPr>
          <w:p w14:paraId="66F2E9BC" w14:textId="77777777" w:rsidR="00B81B7B" w:rsidRPr="005828D6" w:rsidRDefault="00B81B7B" w:rsidP="005828D6">
            <w:pPr>
              <w:spacing w:line="257" w:lineRule="auto"/>
              <w:jc w:val="center"/>
              <w:rPr>
                <w:rFonts w:ascii="Blinker" w:eastAsia="Metrisch" w:hAnsi="Blinker" w:cs="Metrisch"/>
                <w:b/>
                <w:color w:val="00768A"/>
              </w:rPr>
            </w:pPr>
            <w:r w:rsidRPr="005828D6">
              <w:rPr>
                <w:rFonts w:ascii="Blinker" w:eastAsia="Metrisch" w:hAnsi="Blinker" w:cs="Metrisch"/>
                <w:b/>
                <w:color w:val="00768A"/>
              </w:rPr>
              <w:lastRenderedPageBreak/>
              <w:t>Parents are expected to:</w:t>
            </w:r>
          </w:p>
        </w:tc>
        <w:tc>
          <w:tcPr>
            <w:tcW w:w="42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5" w:type="dxa"/>
            </w:tcMar>
            <w:vAlign w:val="center"/>
          </w:tcPr>
          <w:p w14:paraId="0FFDAFDC" w14:textId="77777777" w:rsidR="00B81B7B" w:rsidRPr="005828D6" w:rsidRDefault="00B81B7B" w:rsidP="005828D6">
            <w:pPr>
              <w:spacing w:line="257" w:lineRule="auto"/>
              <w:ind w:right="4"/>
              <w:jc w:val="center"/>
              <w:rPr>
                <w:rFonts w:ascii="Blinker" w:eastAsia="Metrisch" w:hAnsi="Blinker" w:cs="Metrisch"/>
                <w:b/>
                <w:color w:val="00768A"/>
              </w:rPr>
            </w:pPr>
            <w:r w:rsidRPr="005828D6">
              <w:rPr>
                <w:rFonts w:ascii="Blinker" w:eastAsia="Metrisch" w:hAnsi="Blinker" w:cs="Metrisch"/>
                <w:b/>
                <w:color w:val="00768A"/>
              </w:rPr>
              <w:t>Schools are expected to:</w:t>
            </w:r>
          </w:p>
        </w:tc>
        <w:tc>
          <w:tcPr>
            <w:tcW w:w="3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5" w:type="dxa"/>
            </w:tcMar>
            <w:vAlign w:val="center"/>
          </w:tcPr>
          <w:p w14:paraId="1250473E" w14:textId="77777777" w:rsidR="00B81B7B" w:rsidRPr="005828D6" w:rsidRDefault="00B81B7B" w:rsidP="005828D6">
            <w:pPr>
              <w:spacing w:line="257" w:lineRule="auto"/>
              <w:jc w:val="center"/>
              <w:rPr>
                <w:rFonts w:ascii="Blinker" w:eastAsia="Metrisch" w:hAnsi="Blinker" w:cs="Metrisch"/>
                <w:b/>
                <w:color w:val="00768A"/>
              </w:rPr>
            </w:pPr>
            <w:r w:rsidRPr="005828D6">
              <w:rPr>
                <w:rFonts w:ascii="Blinker" w:eastAsia="Metrisch" w:hAnsi="Blinker" w:cs="Metrisch"/>
                <w:b/>
                <w:color w:val="00768A"/>
              </w:rPr>
              <w:t>Academy trustees and governing bodies are expected to:</w:t>
            </w:r>
          </w:p>
        </w:tc>
        <w:tc>
          <w:tcPr>
            <w:tcW w:w="46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5" w:type="dxa"/>
            </w:tcMar>
            <w:vAlign w:val="center"/>
          </w:tcPr>
          <w:p w14:paraId="2CC9D178" w14:textId="77777777" w:rsidR="00B81B7B" w:rsidRPr="005828D6" w:rsidRDefault="00B81B7B" w:rsidP="005828D6">
            <w:pPr>
              <w:spacing w:line="257" w:lineRule="auto"/>
              <w:ind w:right="3"/>
              <w:jc w:val="center"/>
              <w:rPr>
                <w:rFonts w:ascii="Blinker" w:eastAsia="Metrisch" w:hAnsi="Blinker" w:cs="Metrisch"/>
                <w:b/>
                <w:color w:val="00768A"/>
              </w:rPr>
            </w:pPr>
            <w:r w:rsidRPr="005828D6">
              <w:rPr>
                <w:rFonts w:ascii="Blinker" w:eastAsia="Metrisch" w:hAnsi="Blinker" w:cs="Metrisch"/>
                <w:b/>
                <w:color w:val="00768A"/>
              </w:rPr>
              <w:t>Local authorities are expected to:</w:t>
            </w:r>
          </w:p>
        </w:tc>
      </w:tr>
      <w:tr w:rsidR="00B81B7B" w14:paraId="33263197" w14:textId="77777777" w:rsidTr="00350FBF">
        <w:trPr>
          <w:trHeight w:val="5253"/>
        </w:trPr>
        <w:tc>
          <w:tcPr>
            <w:tcW w:w="25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5" w:type="dxa"/>
            </w:tcMar>
          </w:tcPr>
          <w:p w14:paraId="1DBD1B85" w14:textId="77777777" w:rsidR="00B81B7B" w:rsidRDefault="00B81B7B" w:rsidP="008B68BE">
            <w:pPr>
              <w:ind w:left="56"/>
              <w:rPr>
                <w:rFonts w:eastAsia="Metrisch" w:cs="Metrisch"/>
                <w:color w:val="0F0F0F"/>
                <w:sz w:val="20"/>
                <w:szCs w:val="20"/>
              </w:rPr>
            </w:pPr>
            <w:r w:rsidRPr="00EAFD96">
              <w:rPr>
                <w:rFonts w:eastAsia="Metrisch" w:cs="Metrisch"/>
                <w:color w:val="0F0F0F"/>
                <w:sz w:val="20"/>
                <w:szCs w:val="20"/>
              </w:rPr>
              <w:t xml:space="preserve">Work with the school and local authority to help them understand their child’s barriers to attendance. </w:t>
            </w:r>
          </w:p>
          <w:p w14:paraId="7AD58F82" w14:textId="77777777" w:rsidR="00B81B7B" w:rsidRDefault="00B81B7B" w:rsidP="008B68BE">
            <w:pPr>
              <w:ind w:left="56"/>
              <w:rPr>
                <w:rFonts w:eastAsia="Metrisch" w:cs="Metrisch"/>
                <w:color w:val="0F0F0F"/>
                <w:sz w:val="20"/>
                <w:szCs w:val="20"/>
              </w:rPr>
            </w:pPr>
            <w:r w:rsidRPr="00EAFD96">
              <w:rPr>
                <w:rFonts w:eastAsia="Metrisch" w:cs="Metrisch"/>
                <w:color w:val="0F0F0F"/>
                <w:sz w:val="20"/>
                <w:szCs w:val="20"/>
              </w:rPr>
              <w:t xml:space="preserve"> </w:t>
            </w:r>
          </w:p>
          <w:p w14:paraId="6DEF7864" w14:textId="77777777" w:rsidR="00B81B7B" w:rsidRDefault="00B81B7B" w:rsidP="008B68BE">
            <w:pPr>
              <w:ind w:left="56"/>
              <w:rPr>
                <w:rFonts w:eastAsia="Metrisch" w:cs="Metrisch"/>
                <w:color w:val="0F0F0F"/>
                <w:sz w:val="20"/>
                <w:szCs w:val="20"/>
              </w:rPr>
            </w:pPr>
            <w:r w:rsidRPr="00EAFD96">
              <w:rPr>
                <w:rFonts w:eastAsia="Metrisch" w:cs="Metrisch"/>
                <w:color w:val="0F0F0F"/>
                <w:sz w:val="20"/>
                <w:szCs w:val="20"/>
              </w:rPr>
              <w:t xml:space="preserve">Proactively engage with the support offered.  </w:t>
            </w:r>
          </w:p>
          <w:p w14:paraId="16EA926F" w14:textId="77777777" w:rsidR="00B81B7B" w:rsidRDefault="00B81B7B" w:rsidP="008B68BE">
            <w:pPr>
              <w:ind w:left="56"/>
              <w:rPr>
                <w:rFonts w:eastAsia="Metrisch" w:cs="Metrisch"/>
                <w:color w:val="0F0F0F"/>
                <w:sz w:val="20"/>
                <w:szCs w:val="20"/>
              </w:rPr>
            </w:pPr>
            <w:r w:rsidRPr="00EAFD96">
              <w:rPr>
                <w:rFonts w:eastAsia="Metrisch" w:cs="Metrisch"/>
                <w:color w:val="0F0F0F"/>
                <w:sz w:val="20"/>
                <w:szCs w:val="20"/>
              </w:rPr>
              <w:t xml:space="preserve"> </w:t>
            </w:r>
          </w:p>
        </w:tc>
        <w:tc>
          <w:tcPr>
            <w:tcW w:w="4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5" w:type="dxa"/>
            </w:tcMar>
            <w:vAlign w:val="center"/>
          </w:tcPr>
          <w:p w14:paraId="40007AC6" w14:textId="77777777" w:rsidR="00B81B7B" w:rsidRDefault="00B81B7B" w:rsidP="008B68BE">
            <w:pPr>
              <w:rPr>
                <w:rFonts w:eastAsia="Metrisch" w:cs="Metrisch"/>
                <w:color w:val="000000" w:themeColor="text1"/>
                <w:sz w:val="20"/>
                <w:szCs w:val="20"/>
              </w:rPr>
            </w:pPr>
            <w:r w:rsidRPr="00EAFD96">
              <w:rPr>
                <w:rFonts w:eastAsia="Metrisch" w:cs="Metrisch"/>
                <w:color w:val="0F0F0F"/>
                <w:sz w:val="20"/>
                <w:szCs w:val="20"/>
              </w:rPr>
              <w:t xml:space="preserve">Know </w:t>
            </w:r>
            <w:r w:rsidRPr="00EAFD96">
              <w:rPr>
                <w:rFonts w:eastAsia="Metrisch" w:cs="Metrisch"/>
                <w:color w:val="000000" w:themeColor="text1"/>
                <w:sz w:val="20"/>
                <w:szCs w:val="20"/>
              </w:rPr>
              <w:t xml:space="preserve">who the pupils who have, or who have had, a social worker </w:t>
            </w:r>
            <w:proofErr w:type="gramStart"/>
            <w:r w:rsidRPr="00EAFD96">
              <w:rPr>
                <w:rFonts w:eastAsia="Metrisch" w:cs="Metrisch"/>
                <w:color w:val="000000" w:themeColor="text1"/>
                <w:sz w:val="20"/>
                <w:szCs w:val="20"/>
              </w:rPr>
              <w:t>are</w:t>
            </w:r>
            <w:proofErr w:type="gramEnd"/>
            <w:r w:rsidRPr="00EAFD96">
              <w:rPr>
                <w:rFonts w:eastAsia="Metrisch" w:cs="Metrisch"/>
                <w:color w:val="000000" w:themeColor="text1"/>
                <w:sz w:val="20"/>
                <w:szCs w:val="20"/>
              </w:rPr>
              <w:t xml:space="preserve">.  </w:t>
            </w:r>
          </w:p>
          <w:p w14:paraId="6D72DE96" w14:textId="77777777" w:rsidR="00B81B7B" w:rsidRDefault="00B81B7B" w:rsidP="008B68BE">
            <w:pPr>
              <w:rPr>
                <w:rFonts w:eastAsia="Metrisch" w:cs="Metrisch"/>
                <w:color w:val="000000" w:themeColor="text1"/>
                <w:sz w:val="20"/>
                <w:szCs w:val="20"/>
              </w:rPr>
            </w:pPr>
            <w:r w:rsidRPr="00EAFD96">
              <w:rPr>
                <w:rFonts w:eastAsia="Metrisch" w:cs="Metrisch"/>
                <w:color w:val="000000" w:themeColor="text1"/>
                <w:sz w:val="20"/>
                <w:szCs w:val="20"/>
              </w:rPr>
              <w:t xml:space="preserve"> </w:t>
            </w:r>
          </w:p>
          <w:p w14:paraId="6AD20678" w14:textId="77777777" w:rsidR="00B81B7B" w:rsidRDefault="00B81B7B" w:rsidP="008B68BE">
            <w:pPr>
              <w:rPr>
                <w:rFonts w:eastAsia="Metrisch" w:cs="Metrisch"/>
                <w:color w:val="000000" w:themeColor="text1"/>
                <w:sz w:val="20"/>
                <w:szCs w:val="20"/>
              </w:rPr>
            </w:pPr>
            <w:r w:rsidRPr="00EAFD96">
              <w:rPr>
                <w:rFonts w:eastAsia="Metrisch" w:cs="Metrisch"/>
                <w:color w:val="000000" w:themeColor="text1"/>
                <w:sz w:val="20"/>
                <w:szCs w:val="20"/>
              </w:rPr>
              <w:t xml:space="preserve">Understand how the welfare, safeguarding, and child protection issues that they are experiencing, or have experienced, can have an impact on attendance – whilst maintaining a culture of high aspiration for the cohort. </w:t>
            </w:r>
          </w:p>
          <w:p w14:paraId="164F0BAE" w14:textId="77777777" w:rsidR="00B81B7B" w:rsidRDefault="00B81B7B" w:rsidP="008B68BE">
            <w:pPr>
              <w:rPr>
                <w:rFonts w:eastAsia="Metrisch" w:cs="Metrisch"/>
                <w:color w:val="000000" w:themeColor="text1"/>
                <w:sz w:val="20"/>
                <w:szCs w:val="20"/>
              </w:rPr>
            </w:pPr>
            <w:r w:rsidRPr="00EAFD96">
              <w:rPr>
                <w:rFonts w:eastAsia="Metrisch" w:cs="Metrisch"/>
                <w:color w:val="000000" w:themeColor="text1"/>
                <w:sz w:val="20"/>
                <w:szCs w:val="20"/>
              </w:rPr>
              <w:t xml:space="preserve">  </w:t>
            </w:r>
          </w:p>
          <w:p w14:paraId="717FBCD8" w14:textId="77777777" w:rsidR="00B81B7B" w:rsidRDefault="00B81B7B" w:rsidP="008B68BE">
            <w:pPr>
              <w:ind w:right="35"/>
              <w:rPr>
                <w:rFonts w:eastAsia="Metrisch" w:cs="Metrisch"/>
                <w:color w:val="000000" w:themeColor="text1"/>
                <w:sz w:val="20"/>
                <w:szCs w:val="20"/>
              </w:rPr>
            </w:pPr>
            <w:r w:rsidRPr="00EAFD96">
              <w:rPr>
                <w:rFonts w:eastAsia="Metrisch" w:cs="Metrisch"/>
                <w:color w:val="000000" w:themeColor="text1"/>
                <w:sz w:val="20"/>
                <w:szCs w:val="20"/>
              </w:rPr>
              <w:t xml:space="preserve">Provide additional academic support and make reasonable adjustments to help them, recognising that even when statutory social care intervention has ended, there can be a lasting impact on children’s educational outcomes. </w:t>
            </w:r>
          </w:p>
          <w:p w14:paraId="4C7C91DF" w14:textId="77777777" w:rsidR="00B81B7B" w:rsidRDefault="00B81B7B" w:rsidP="008B68BE">
            <w:pPr>
              <w:rPr>
                <w:rFonts w:eastAsia="Metrisch" w:cs="Metrisch"/>
                <w:color w:val="0F0F0F"/>
                <w:sz w:val="20"/>
                <w:szCs w:val="20"/>
              </w:rPr>
            </w:pPr>
            <w:r w:rsidRPr="00EAFD96">
              <w:rPr>
                <w:rFonts w:eastAsia="Metrisch" w:cs="Metrisch"/>
                <w:color w:val="0F0F0F"/>
                <w:sz w:val="20"/>
                <w:szCs w:val="20"/>
              </w:rPr>
              <w:t xml:space="preserve"> </w:t>
            </w:r>
          </w:p>
          <w:p w14:paraId="61F4E4F6" w14:textId="77777777" w:rsidR="00B81B7B" w:rsidRDefault="00B81B7B" w:rsidP="008B68BE">
            <w:pPr>
              <w:ind w:left="58"/>
              <w:rPr>
                <w:rFonts w:eastAsia="Metrisch" w:cs="Metrisch"/>
                <w:color w:val="0F0F0F"/>
                <w:sz w:val="20"/>
                <w:szCs w:val="20"/>
              </w:rPr>
            </w:pPr>
            <w:r w:rsidRPr="00EAFD96">
              <w:rPr>
                <w:rFonts w:eastAsia="Metrisch" w:cs="Metrisch"/>
                <w:color w:val="0F0F0F"/>
                <w:sz w:val="20"/>
                <w:szCs w:val="20"/>
              </w:rPr>
              <w:t xml:space="preserve">Work in partnership with the local authority at a strategic and individual level, sharing data on attendance including, at an individual level, informing the pupil’s social worker if there are any unexplained absences and if their name is to be deleted from the register. </w:t>
            </w:r>
          </w:p>
        </w:tc>
        <w:tc>
          <w:tcPr>
            <w:tcW w:w="3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5" w:type="dxa"/>
            </w:tcMar>
          </w:tcPr>
          <w:p w14:paraId="0B00A01D" w14:textId="77777777" w:rsidR="00B81B7B" w:rsidRDefault="00B81B7B" w:rsidP="008B68BE">
            <w:pPr>
              <w:ind w:left="58" w:right="21"/>
              <w:rPr>
                <w:rFonts w:eastAsia="Metrisch" w:cs="Metrisch"/>
                <w:color w:val="0F0F0F"/>
                <w:sz w:val="20"/>
                <w:szCs w:val="20"/>
              </w:rPr>
            </w:pPr>
            <w:r w:rsidRPr="00EAFD96">
              <w:rPr>
                <w:rFonts w:eastAsia="Metrisch" w:cs="Metrisch"/>
                <w:color w:val="0F0F0F"/>
                <w:sz w:val="20"/>
                <w:szCs w:val="20"/>
              </w:rPr>
              <w:t xml:space="preserve">Regularly review attendance data and help school leaders focus support on the pupils who need it. </w:t>
            </w:r>
          </w:p>
          <w:p w14:paraId="320B3DD8" w14:textId="77777777" w:rsidR="00B81B7B" w:rsidRDefault="00B81B7B" w:rsidP="008B68BE">
            <w:pPr>
              <w:ind w:left="58"/>
              <w:rPr>
                <w:rFonts w:eastAsia="Metrisch" w:cs="Metrisch"/>
                <w:color w:val="0F0F0F"/>
                <w:sz w:val="20"/>
                <w:szCs w:val="20"/>
              </w:rPr>
            </w:pPr>
            <w:r w:rsidRPr="00EAFD96">
              <w:rPr>
                <w:rFonts w:eastAsia="Metrisch" w:cs="Metrisch"/>
                <w:color w:val="0F0F0F"/>
                <w:sz w:val="20"/>
                <w:szCs w:val="20"/>
              </w:rPr>
              <w:t xml:space="preserve"> </w:t>
            </w:r>
          </w:p>
        </w:tc>
        <w:tc>
          <w:tcPr>
            <w:tcW w:w="4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5" w:type="dxa"/>
            </w:tcMar>
          </w:tcPr>
          <w:p w14:paraId="745061FB" w14:textId="77777777" w:rsidR="00B81B7B" w:rsidRDefault="00B81B7B" w:rsidP="008B68BE">
            <w:pPr>
              <w:ind w:left="58" w:right="42"/>
              <w:rPr>
                <w:rFonts w:eastAsia="Metrisch" w:cs="Metrisch"/>
                <w:color w:val="0F0F0F"/>
                <w:sz w:val="20"/>
                <w:szCs w:val="20"/>
              </w:rPr>
            </w:pPr>
            <w:r w:rsidRPr="00EAFD96">
              <w:rPr>
                <w:rFonts w:eastAsia="Metrisch" w:cs="Metrisch"/>
                <w:color w:val="0F0F0F"/>
                <w:sz w:val="20"/>
                <w:szCs w:val="20"/>
              </w:rPr>
              <w:t xml:space="preserve">Ensure that all Children’s Social Care practitioners understand the importance of good attendance for pupil’s educational progress, for their welfare and their wider development – and understand their role in improving it.   </w:t>
            </w:r>
          </w:p>
          <w:p w14:paraId="4ACBC435" w14:textId="77777777" w:rsidR="00B81B7B" w:rsidRDefault="00B81B7B" w:rsidP="008B68BE">
            <w:pPr>
              <w:ind w:left="58"/>
              <w:rPr>
                <w:rFonts w:eastAsia="Metrisch" w:cs="Metrisch"/>
                <w:color w:val="0F0F0F"/>
                <w:sz w:val="20"/>
                <w:szCs w:val="20"/>
              </w:rPr>
            </w:pPr>
            <w:r w:rsidRPr="00EAFD96">
              <w:rPr>
                <w:rFonts w:eastAsia="Metrisch" w:cs="Metrisch"/>
                <w:color w:val="0F0F0F"/>
                <w:sz w:val="20"/>
                <w:szCs w:val="20"/>
              </w:rPr>
              <w:t xml:space="preserve"> </w:t>
            </w:r>
          </w:p>
          <w:p w14:paraId="0632FFFF" w14:textId="77777777" w:rsidR="00B81B7B" w:rsidRDefault="00B81B7B" w:rsidP="008B68BE">
            <w:pPr>
              <w:ind w:left="58"/>
              <w:rPr>
                <w:rFonts w:eastAsia="Metrisch" w:cs="Metrisch"/>
                <w:color w:val="0F0F0F"/>
                <w:sz w:val="20"/>
                <w:szCs w:val="20"/>
              </w:rPr>
            </w:pPr>
            <w:r w:rsidRPr="00EAFD96">
              <w:rPr>
                <w:rFonts w:eastAsia="Metrisch" w:cs="Metrisch"/>
                <w:color w:val="0F0F0F"/>
                <w:sz w:val="20"/>
                <w:szCs w:val="20"/>
              </w:rPr>
              <w:t xml:space="preserve">Through the work of Virtual School Heads, they should: </w:t>
            </w:r>
          </w:p>
          <w:p w14:paraId="6D938BD6" w14:textId="77777777" w:rsidR="00B81B7B" w:rsidRDefault="00B81B7B" w:rsidP="008B68BE">
            <w:pPr>
              <w:pStyle w:val="ListParagraph"/>
              <w:numPr>
                <w:ilvl w:val="0"/>
                <w:numId w:val="11"/>
              </w:numPr>
              <w:ind w:left="778"/>
              <w:rPr>
                <w:rFonts w:eastAsia="Metrisch" w:cs="Metrisch"/>
                <w:color w:val="0F0F0F"/>
                <w:sz w:val="20"/>
                <w:szCs w:val="20"/>
              </w:rPr>
            </w:pPr>
            <w:r w:rsidRPr="00EAFD96">
              <w:rPr>
                <w:rFonts w:eastAsia="Metrisch" w:cs="Metrisch"/>
                <w:color w:val="0F0F0F"/>
                <w:sz w:val="20"/>
                <w:szCs w:val="20"/>
              </w:rPr>
              <w:t xml:space="preserve">Undertake systemic monitoring and data sharing of the attendance of children with a social worker in their area: developing and implementing targeted cohort level interventions to improve attendance. </w:t>
            </w:r>
          </w:p>
          <w:p w14:paraId="50688568" w14:textId="77777777" w:rsidR="00B81B7B" w:rsidRDefault="00B81B7B" w:rsidP="008B68BE">
            <w:pPr>
              <w:pStyle w:val="ListParagraph"/>
              <w:numPr>
                <w:ilvl w:val="0"/>
                <w:numId w:val="11"/>
              </w:numPr>
              <w:ind w:left="778"/>
              <w:rPr>
                <w:rFonts w:eastAsia="Metrisch" w:cs="Metrisch"/>
                <w:color w:val="0F0F0F"/>
                <w:sz w:val="20"/>
                <w:szCs w:val="20"/>
              </w:rPr>
            </w:pPr>
            <w:r w:rsidRPr="00EAFD96">
              <w:rPr>
                <w:rFonts w:eastAsia="Metrisch" w:cs="Metrisch"/>
                <w:color w:val="0F0F0F"/>
                <w:sz w:val="20"/>
                <w:szCs w:val="20"/>
              </w:rPr>
              <w:t xml:space="preserve">Provide advice, challenge and training to schools on how to promote and secure good attendance for children with a social worker.  </w:t>
            </w:r>
          </w:p>
          <w:p w14:paraId="54D2B993" w14:textId="77777777" w:rsidR="00B81B7B" w:rsidRDefault="00B81B7B" w:rsidP="008B68BE">
            <w:pPr>
              <w:pStyle w:val="ListParagraph"/>
              <w:numPr>
                <w:ilvl w:val="0"/>
                <w:numId w:val="11"/>
              </w:numPr>
              <w:ind w:left="778"/>
              <w:rPr>
                <w:rFonts w:eastAsia="Metrisch" w:cs="Metrisch"/>
                <w:color w:val="0F0F0F"/>
                <w:sz w:val="20"/>
                <w:szCs w:val="20"/>
              </w:rPr>
            </w:pPr>
            <w:r w:rsidRPr="00EAFD96">
              <w:rPr>
                <w:rFonts w:eastAsia="Metrisch" w:cs="Metrisch"/>
                <w:color w:val="0F0F0F"/>
                <w:sz w:val="20"/>
                <w:szCs w:val="20"/>
              </w:rPr>
              <w:t>Develop</w:t>
            </w:r>
            <w:r w:rsidRPr="00EAFD96">
              <w:rPr>
                <w:rFonts w:eastAsia="Metrisch" w:cs="Metrisch"/>
                <w:color w:val="0A0B0B"/>
                <w:sz w:val="20"/>
                <w:szCs w:val="20"/>
              </w:rPr>
              <w:t xml:space="preserve"> whole system approaches, with social care, to support the attendance of children in need.</w:t>
            </w:r>
            <w:r w:rsidRPr="00EAFD96">
              <w:rPr>
                <w:rFonts w:eastAsia="Metrisch" w:cs="Metrisch"/>
                <w:color w:val="0F0F0F"/>
                <w:sz w:val="20"/>
                <w:szCs w:val="20"/>
              </w:rPr>
              <w:t xml:space="preserve"> </w:t>
            </w:r>
          </w:p>
        </w:tc>
      </w:tr>
    </w:tbl>
    <w:p w14:paraId="5B494AFD" w14:textId="77777777" w:rsidR="00B81B7B" w:rsidRDefault="00B81B7B" w:rsidP="00B81B7B">
      <w:pPr>
        <w:spacing w:line="257" w:lineRule="auto"/>
        <w:rPr>
          <w:rFonts w:eastAsia="Metrisch" w:cs="Metrisch"/>
          <w:color w:val="0F0F0F"/>
          <w:sz w:val="20"/>
          <w:szCs w:val="20"/>
        </w:rPr>
      </w:pPr>
      <w:r w:rsidRPr="00EAFD96">
        <w:rPr>
          <w:rFonts w:eastAsia="Metrisch" w:cs="Metrisch"/>
          <w:color w:val="0F0F0F"/>
          <w:sz w:val="20"/>
          <w:szCs w:val="20"/>
        </w:rPr>
        <w:t xml:space="preserve"> </w:t>
      </w:r>
    </w:p>
    <w:p w14:paraId="25CEC3A6" w14:textId="77777777" w:rsidR="008B68BE" w:rsidRDefault="008B68BE" w:rsidP="00AA5874">
      <w:pPr>
        <w:pStyle w:val="Heading2"/>
      </w:pPr>
    </w:p>
    <w:p w14:paraId="083474D3" w14:textId="77777777" w:rsidR="008B68BE" w:rsidRDefault="008B68BE" w:rsidP="00AA5874">
      <w:pPr>
        <w:pStyle w:val="Heading2"/>
      </w:pPr>
    </w:p>
    <w:p w14:paraId="5F727AFF" w14:textId="77777777" w:rsidR="008B68BE" w:rsidRDefault="008B68BE" w:rsidP="00AA5874">
      <w:pPr>
        <w:pStyle w:val="Heading2"/>
      </w:pPr>
    </w:p>
    <w:p w14:paraId="45E57941" w14:textId="77777777" w:rsidR="00B81B7B" w:rsidRPr="005828D6" w:rsidRDefault="76EF6A04" w:rsidP="00AA5874">
      <w:pPr>
        <w:pStyle w:val="Heading2"/>
      </w:pPr>
      <w:bookmarkStart w:id="54" w:name="_Toc212185375"/>
      <w:r w:rsidRPr="005828D6">
        <w:t>Looked after and previously looked after children</w:t>
      </w:r>
      <w:bookmarkEnd w:id="54"/>
      <w:r w:rsidRPr="005828D6">
        <w:t xml:space="preserve">  </w:t>
      </w:r>
    </w:p>
    <w:tbl>
      <w:tblPr>
        <w:tblW w:w="0" w:type="auto"/>
        <w:tblLayout w:type="fixed"/>
        <w:tblLook w:val="04A0" w:firstRow="1" w:lastRow="0" w:firstColumn="1" w:lastColumn="0" w:noHBand="0" w:noVBand="1"/>
      </w:tblPr>
      <w:tblGrid>
        <w:gridCol w:w="1953"/>
        <w:gridCol w:w="3177"/>
        <w:gridCol w:w="2908"/>
        <w:gridCol w:w="6201"/>
      </w:tblGrid>
      <w:tr w:rsidR="00B81B7B" w14:paraId="69652B81" w14:textId="77777777" w:rsidTr="005828D6">
        <w:trPr>
          <w:trHeight w:val="960"/>
        </w:trPr>
        <w:tc>
          <w:tcPr>
            <w:tcW w:w="19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57" w:type="dxa"/>
              <w:left w:w="61" w:type="dxa"/>
            </w:tcMar>
            <w:vAlign w:val="center"/>
          </w:tcPr>
          <w:p w14:paraId="0F698CAE" w14:textId="77777777" w:rsidR="00B81B7B" w:rsidRPr="005828D6" w:rsidRDefault="00B81B7B" w:rsidP="005828D6">
            <w:pPr>
              <w:spacing w:line="257" w:lineRule="auto"/>
              <w:jc w:val="center"/>
              <w:rPr>
                <w:rFonts w:ascii="Blinker" w:eastAsia="Metrisch" w:hAnsi="Blinker" w:cs="Metrisch"/>
                <w:b/>
                <w:color w:val="00768A"/>
              </w:rPr>
            </w:pPr>
            <w:r w:rsidRPr="005828D6">
              <w:rPr>
                <w:rFonts w:ascii="Blinker" w:eastAsia="Metrisch" w:hAnsi="Blinker" w:cs="Metrisch"/>
                <w:b/>
                <w:color w:val="00768A"/>
              </w:rPr>
              <w:lastRenderedPageBreak/>
              <w:t>Parents are expected to:</w:t>
            </w:r>
          </w:p>
        </w:tc>
        <w:tc>
          <w:tcPr>
            <w:tcW w:w="3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57" w:type="dxa"/>
              <w:left w:w="61" w:type="dxa"/>
            </w:tcMar>
            <w:vAlign w:val="center"/>
          </w:tcPr>
          <w:p w14:paraId="5F46AF6C" w14:textId="77777777" w:rsidR="00B81B7B" w:rsidRPr="005828D6" w:rsidRDefault="00B81B7B" w:rsidP="005828D6">
            <w:pPr>
              <w:spacing w:line="257" w:lineRule="auto"/>
              <w:ind w:left="145"/>
              <w:jc w:val="center"/>
              <w:rPr>
                <w:rFonts w:ascii="Blinker" w:eastAsia="Metrisch" w:hAnsi="Blinker" w:cs="Metrisch"/>
                <w:b/>
                <w:color w:val="00768A"/>
              </w:rPr>
            </w:pPr>
            <w:r w:rsidRPr="005828D6">
              <w:rPr>
                <w:rFonts w:ascii="Blinker" w:eastAsia="Metrisch" w:hAnsi="Blinker" w:cs="Metrisch"/>
                <w:b/>
                <w:color w:val="00768A"/>
              </w:rPr>
              <w:t>Schools are expected to:</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57" w:type="dxa"/>
              <w:left w:w="61" w:type="dxa"/>
            </w:tcMar>
            <w:vAlign w:val="center"/>
          </w:tcPr>
          <w:p w14:paraId="35C4B5A0" w14:textId="77777777" w:rsidR="00B81B7B" w:rsidRPr="005828D6" w:rsidRDefault="00B81B7B" w:rsidP="005828D6">
            <w:pPr>
              <w:spacing w:line="257" w:lineRule="auto"/>
              <w:jc w:val="center"/>
              <w:rPr>
                <w:rFonts w:ascii="Blinker" w:eastAsia="Metrisch" w:hAnsi="Blinker" w:cs="Metrisch"/>
                <w:b/>
                <w:color w:val="00768A"/>
              </w:rPr>
            </w:pPr>
            <w:r w:rsidRPr="005828D6">
              <w:rPr>
                <w:rFonts w:ascii="Blinker" w:eastAsia="Metrisch" w:hAnsi="Blinker" w:cs="Metrisch"/>
                <w:b/>
                <w:color w:val="00768A"/>
              </w:rPr>
              <w:t>Academy trustees and governing bodies are expected to:</w:t>
            </w:r>
          </w:p>
        </w:tc>
        <w:tc>
          <w:tcPr>
            <w:tcW w:w="62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57" w:type="dxa"/>
              <w:left w:w="61" w:type="dxa"/>
            </w:tcMar>
            <w:vAlign w:val="center"/>
          </w:tcPr>
          <w:p w14:paraId="56788A79" w14:textId="77777777" w:rsidR="00B81B7B" w:rsidRPr="005828D6" w:rsidRDefault="00B81B7B" w:rsidP="005828D6">
            <w:pPr>
              <w:spacing w:line="257" w:lineRule="auto"/>
              <w:ind w:right="59"/>
              <w:jc w:val="center"/>
              <w:rPr>
                <w:rFonts w:ascii="Blinker" w:eastAsia="Metrisch" w:hAnsi="Blinker" w:cs="Metrisch"/>
                <w:b/>
                <w:color w:val="00768A"/>
              </w:rPr>
            </w:pPr>
            <w:r w:rsidRPr="005828D6">
              <w:rPr>
                <w:rFonts w:ascii="Blinker" w:eastAsia="Metrisch" w:hAnsi="Blinker" w:cs="Metrisch"/>
                <w:b/>
                <w:color w:val="00768A"/>
              </w:rPr>
              <w:t>Local authorities are expected to:</w:t>
            </w:r>
          </w:p>
        </w:tc>
      </w:tr>
      <w:tr w:rsidR="00B81B7B" w14:paraId="6F75A99F" w14:textId="77777777" w:rsidTr="008B68BE">
        <w:trPr>
          <w:trHeight w:val="6444"/>
        </w:trPr>
        <w:tc>
          <w:tcPr>
            <w:tcW w:w="19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7" w:type="dxa"/>
              <w:left w:w="61" w:type="dxa"/>
            </w:tcMar>
          </w:tcPr>
          <w:p w14:paraId="6942F51D" w14:textId="77777777" w:rsidR="00B81B7B" w:rsidRDefault="00B81B7B" w:rsidP="008B68BE">
            <w:pPr>
              <w:ind w:left="74"/>
              <w:rPr>
                <w:rFonts w:eastAsia="Metrisch" w:cs="Metrisch"/>
                <w:color w:val="0F0F0F"/>
                <w:sz w:val="20"/>
                <w:szCs w:val="20"/>
              </w:rPr>
            </w:pPr>
            <w:r w:rsidRPr="00EAFD96">
              <w:rPr>
                <w:rFonts w:eastAsia="Metrisch" w:cs="Metrisch"/>
                <w:color w:val="0F0F0F"/>
                <w:sz w:val="20"/>
                <w:szCs w:val="20"/>
              </w:rPr>
              <w:t xml:space="preserve">Work with the school and local </w:t>
            </w:r>
          </w:p>
          <w:p w14:paraId="48C24009" w14:textId="77777777" w:rsidR="00B81B7B" w:rsidRDefault="00B81B7B" w:rsidP="008B68BE">
            <w:pPr>
              <w:ind w:left="74" w:right="37"/>
              <w:rPr>
                <w:rFonts w:eastAsia="Metrisch" w:cs="Metrisch"/>
                <w:color w:val="0F0F0F"/>
                <w:sz w:val="20"/>
                <w:szCs w:val="20"/>
              </w:rPr>
            </w:pPr>
            <w:r w:rsidRPr="00EAFD96">
              <w:rPr>
                <w:rFonts w:eastAsia="Metrisch" w:cs="Metrisch"/>
                <w:color w:val="0F0F0F"/>
                <w:sz w:val="20"/>
                <w:szCs w:val="20"/>
              </w:rPr>
              <w:t xml:space="preserve">authority to help them understand the child’s barriers to attendance – including the development of </w:t>
            </w:r>
          </w:p>
          <w:p w14:paraId="5F1F85B0" w14:textId="77777777" w:rsidR="00B81B7B" w:rsidRDefault="00B81B7B" w:rsidP="008B68BE">
            <w:pPr>
              <w:ind w:left="74" w:right="39"/>
              <w:rPr>
                <w:rFonts w:eastAsia="Metrisch" w:cs="Metrisch"/>
                <w:color w:val="0F0F0F"/>
                <w:sz w:val="20"/>
                <w:szCs w:val="20"/>
              </w:rPr>
            </w:pPr>
            <w:r w:rsidRPr="00EAFD96">
              <w:rPr>
                <w:rFonts w:eastAsia="Metrisch" w:cs="Metrisch"/>
                <w:color w:val="0F0F0F"/>
                <w:sz w:val="20"/>
                <w:szCs w:val="20"/>
              </w:rPr>
              <w:t xml:space="preserve">Personal Education Plans. </w:t>
            </w:r>
          </w:p>
          <w:p w14:paraId="5758AAC5" w14:textId="77777777" w:rsidR="00B81B7B" w:rsidRDefault="00B81B7B" w:rsidP="008B68BE">
            <w:pPr>
              <w:ind w:left="74"/>
              <w:rPr>
                <w:rFonts w:eastAsia="Metrisch" w:cs="Metrisch"/>
                <w:color w:val="0F0F0F"/>
                <w:sz w:val="20"/>
                <w:szCs w:val="20"/>
              </w:rPr>
            </w:pPr>
            <w:r w:rsidRPr="00EAFD96">
              <w:rPr>
                <w:rFonts w:eastAsia="Metrisch" w:cs="Metrisch"/>
                <w:color w:val="0F0F0F"/>
                <w:sz w:val="20"/>
                <w:szCs w:val="20"/>
              </w:rPr>
              <w:t xml:space="preserve"> </w:t>
            </w:r>
          </w:p>
          <w:p w14:paraId="7F9C2EBD" w14:textId="77777777" w:rsidR="00B81B7B" w:rsidRDefault="00B81B7B" w:rsidP="008B68BE">
            <w:pPr>
              <w:ind w:left="74"/>
              <w:rPr>
                <w:rFonts w:eastAsia="Metrisch" w:cs="Metrisch"/>
                <w:color w:val="0F0F0F"/>
                <w:sz w:val="20"/>
                <w:szCs w:val="20"/>
              </w:rPr>
            </w:pPr>
            <w:r w:rsidRPr="00EAFD96">
              <w:rPr>
                <w:rFonts w:eastAsia="Metrisch" w:cs="Metrisch"/>
                <w:color w:val="0F0F0F"/>
                <w:sz w:val="20"/>
                <w:szCs w:val="20"/>
              </w:rPr>
              <w:t xml:space="preserve">Proactively engage with the support offered.  </w:t>
            </w:r>
          </w:p>
          <w:p w14:paraId="25BA0D6F" w14:textId="77777777" w:rsidR="00B81B7B" w:rsidRDefault="00B81B7B" w:rsidP="008B68BE">
            <w:pPr>
              <w:rPr>
                <w:rFonts w:eastAsia="Metrisch" w:cs="Metrisch"/>
                <w:color w:val="0F0F0F"/>
                <w:sz w:val="20"/>
                <w:szCs w:val="20"/>
              </w:rPr>
            </w:pPr>
            <w:r w:rsidRPr="00EAFD96">
              <w:rPr>
                <w:rFonts w:eastAsia="Metrisch" w:cs="Metrisch"/>
                <w:color w:val="0F0F0F"/>
                <w:sz w:val="20"/>
                <w:szCs w:val="20"/>
              </w:rPr>
              <w:t xml:space="preserve"> </w:t>
            </w:r>
          </w:p>
        </w:tc>
        <w:tc>
          <w:tcPr>
            <w:tcW w:w="31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7" w:type="dxa"/>
              <w:left w:w="61" w:type="dxa"/>
            </w:tcMar>
          </w:tcPr>
          <w:p w14:paraId="6DA23011" w14:textId="77777777" w:rsidR="00B81B7B" w:rsidRDefault="00B81B7B" w:rsidP="008B68BE">
            <w:pPr>
              <w:ind w:left="91"/>
              <w:rPr>
                <w:rFonts w:eastAsia="Metrisch" w:cs="Metrisch"/>
                <w:color w:val="000000" w:themeColor="text1"/>
                <w:sz w:val="20"/>
                <w:szCs w:val="20"/>
              </w:rPr>
            </w:pPr>
            <w:r w:rsidRPr="00EAFD96">
              <w:rPr>
                <w:rFonts w:eastAsia="Metrisch" w:cs="Metrisch"/>
                <w:color w:val="000000" w:themeColor="text1"/>
                <w:sz w:val="20"/>
                <w:szCs w:val="20"/>
              </w:rPr>
              <w:t xml:space="preserve">Have high expectations for the cohort – with expert support and leadership provided by the designated teacher for looked-after and previously looked-after pupils. </w:t>
            </w:r>
          </w:p>
          <w:p w14:paraId="021AE6BA" w14:textId="77777777" w:rsidR="00B81B7B" w:rsidRDefault="00B81B7B" w:rsidP="008B68BE">
            <w:pPr>
              <w:ind w:left="91"/>
              <w:rPr>
                <w:rFonts w:eastAsia="Metrisch" w:cs="Metrisch"/>
                <w:color w:val="000000" w:themeColor="text1"/>
                <w:sz w:val="20"/>
                <w:szCs w:val="20"/>
              </w:rPr>
            </w:pPr>
            <w:r w:rsidRPr="00EAFD96">
              <w:rPr>
                <w:rFonts w:eastAsia="Metrisch" w:cs="Metrisch"/>
                <w:color w:val="000000" w:themeColor="text1"/>
                <w:sz w:val="20"/>
                <w:szCs w:val="20"/>
              </w:rPr>
              <w:t xml:space="preserve">Work in partnership with the local authority Virtual School Head to develop and deliver high quality Personal Education Plans for </w:t>
            </w:r>
            <w:proofErr w:type="spellStart"/>
            <w:r w:rsidRPr="00EAFD96">
              <w:rPr>
                <w:rFonts w:eastAsia="Metrisch" w:cs="Metrisch"/>
                <w:color w:val="000000" w:themeColor="text1"/>
                <w:sz w:val="20"/>
                <w:szCs w:val="20"/>
              </w:rPr>
              <w:t>lookedafter</w:t>
            </w:r>
            <w:proofErr w:type="spellEnd"/>
            <w:r w:rsidRPr="00EAFD96">
              <w:rPr>
                <w:rFonts w:eastAsia="Metrisch" w:cs="Metrisch"/>
                <w:color w:val="000000" w:themeColor="text1"/>
                <w:sz w:val="20"/>
                <w:szCs w:val="20"/>
              </w:rPr>
              <w:t xml:space="preserve"> children that support good attendance. </w:t>
            </w:r>
          </w:p>
          <w:p w14:paraId="5D122C6F" w14:textId="77777777" w:rsidR="00B81B7B" w:rsidRDefault="00B81B7B" w:rsidP="008B68BE">
            <w:pPr>
              <w:ind w:left="91" w:right="61"/>
              <w:rPr>
                <w:rFonts w:eastAsia="Metrisch" w:cs="Metrisch"/>
                <w:color w:val="0F0F0F"/>
                <w:sz w:val="20"/>
                <w:szCs w:val="20"/>
              </w:rPr>
            </w:pPr>
            <w:r w:rsidRPr="00EAFD96">
              <w:rPr>
                <w:rFonts w:eastAsia="Metrisch" w:cs="Metrisch"/>
                <w:color w:val="0F0F0F"/>
                <w:sz w:val="20"/>
                <w:szCs w:val="20"/>
              </w:rPr>
              <w:t xml:space="preserve">Work directly with parents to develop good home-school links that support good attendance. For previously looked-after pupils this could include discussion on use of the Pupil Premium Plus funding managed by the school.  </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7" w:type="dxa"/>
              <w:left w:w="61" w:type="dxa"/>
            </w:tcMar>
          </w:tcPr>
          <w:p w14:paraId="1D3F8761" w14:textId="77777777" w:rsidR="00B81B7B" w:rsidRDefault="00B81B7B" w:rsidP="008B68BE">
            <w:pPr>
              <w:ind w:left="101"/>
              <w:rPr>
                <w:rFonts w:eastAsia="Metrisch" w:cs="Metrisch"/>
                <w:color w:val="000000" w:themeColor="text1"/>
                <w:sz w:val="20"/>
                <w:szCs w:val="20"/>
              </w:rPr>
            </w:pPr>
            <w:r w:rsidRPr="00EAFD96">
              <w:rPr>
                <w:rFonts w:eastAsia="Metrisch" w:cs="Metrisch"/>
                <w:color w:val="000000" w:themeColor="text1"/>
                <w:sz w:val="20"/>
                <w:szCs w:val="20"/>
              </w:rPr>
              <w:t xml:space="preserve">Designate a member of staff to have responsibility for the promotion of the educational achievement of looked-after and previously looked-after pupils. </w:t>
            </w:r>
          </w:p>
          <w:p w14:paraId="293951AE" w14:textId="77777777" w:rsidR="00B81B7B" w:rsidRDefault="00B81B7B" w:rsidP="008B68BE">
            <w:pPr>
              <w:ind w:left="101"/>
              <w:rPr>
                <w:rFonts w:eastAsia="Metrisch" w:cs="Metrisch"/>
                <w:color w:val="000000" w:themeColor="text1"/>
                <w:sz w:val="20"/>
                <w:szCs w:val="20"/>
              </w:rPr>
            </w:pPr>
            <w:r w:rsidRPr="00EAFD96">
              <w:rPr>
                <w:rFonts w:eastAsia="Metrisch" w:cs="Metrisch"/>
                <w:color w:val="000000" w:themeColor="text1"/>
                <w:sz w:val="20"/>
                <w:szCs w:val="20"/>
              </w:rPr>
              <w:t xml:space="preserve">Monitor and review attendance of the cohort and consider how school policies, including behaviour policies, are sensitive to their needs and support good attendance. </w:t>
            </w:r>
          </w:p>
          <w:p w14:paraId="16FF57F4"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 </w:t>
            </w:r>
          </w:p>
        </w:tc>
        <w:tc>
          <w:tcPr>
            <w:tcW w:w="6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7" w:type="dxa"/>
              <w:left w:w="61" w:type="dxa"/>
            </w:tcMar>
          </w:tcPr>
          <w:p w14:paraId="5CDDFA04" w14:textId="77777777" w:rsidR="00B81B7B" w:rsidRDefault="00B81B7B" w:rsidP="008B68BE">
            <w:pPr>
              <w:ind w:left="98" w:firstLine="12"/>
              <w:rPr>
                <w:rFonts w:eastAsia="Metrisch" w:cs="Metrisch"/>
                <w:color w:val="000000" w:themeColor="text1"/>
                <w:sz w:val="20"/>
                <w:szCs w:val="20"/>
              </w:rPr>
            </w:pPr>
            <w:r w:rsidRPr="00EAFD96">
              <w:rPr>
                <w:rFonts w:eastAsia="Metrisch" w:cs="Metrisch"/>
                <w:color w:val="000000" w:themeColor="text1"/>
                <w:sz w:val="20"/>
                <w:szCs w:val="20"/>
              </w:rPr>
              <w:t xml:space="preserve">Promote the educational achievement of looked-after and previously looked-after children – doing everything possible to minimise disruption to education when a pupil enters care. </w:t>
            </w:r>
          </w:p>
          <w:p w14:paraId="4ACD4524" w14:textId="77777777" w:rsidR="00B81B7B" w:rsidRDefault="00B81B7B" w:rsidP="008B68BE">
            <w:pPr>
              <w:ind w:left="98" w:firstLine="12"/>
              <w:rPr>
                <w:rFonts w:eastAsia="Metrisch" w:cs="Metrisch"/>
                <w:color w:val="000000" w:themeColor="text1"/>
                <w:sz w:val="20"/>
                <w:szCs w:val="20"/>
              </w:rPr>
            </w:pPr>
            <w:r w:rsidRPr="00EAFD96">
              <w:rPr>
                <w:rFonts w:eastAsia="Metrisch" w:cs="Metrisch"/>
                <w:color w:val="000000" w:themeColor="text1"/>
                <w:sz w:val="20"/>
                <w:szCs w:val="20"/>
              </w:rPr>
              <w:t xml:space="preserve">(LA that looks after the child:) Appoint an expert Virtual School Head (VSH) – will:  </w:t>
            </w:r>
          </w:p>
          <w:p w14:paraId="3FE2602D" w14:textId="77777777" w:rsidR="00B81B7B" w:rsidRDefault="00B81B7B" w:rsidP="008B68BE">
            <w:pPr>
              <w:pStyle w:val="ListParagraph"/>
              <w:numPr>
                <w:ilvl w:val="0"/>
                <w:numId w:val="10"/>
              </w:numPr>
              <w:ind w:left="664"/>
              <w:rPr>
                <w:rFonts w:eastAsia="Metrisch" w:cs="Metrisch"/>
                <w:color w:val="000000" w:themeColor="text1"/>
                <w:sz w:val="20"/>
                <w:szCs w:val="20"/>
              </w:rPr>
            </w:pPr>
            <w:r w:rsidRPr="00EAFD96">
              <w:rPr>
                <w:rFonts w:eastAsia="Metrisch" w:cs="Metrisch"/>
                <w:color w:val="000000" w:themeColor="text1"/>
                <w:sz w:val="20"/>
                <w:szCs w:val="20"/>
              </w:rPr>
              <w:t xml:space="preserve">Monitor, report on, and evaluate the education outcomes of looked after children, including their attendance, as if they attended a single school - wherever they live or are educated. </w:t>
            </w:r>
          </w:p>
          <w:p w14:paraId="6A907FFA" w14:textId="77777777" w:rsidR="00B81B7B" w:rsidRDefault="00B81B7B" w:rsidP="008B68BE">
            <w:pPr>
              <w:pStyle w:val="ListParagraph"/>
              <w:numPr>
                <w:ilvl w:val="0"/>
                <w:numId w:val="10"/>
              </w:numPr>
              <w:ind w:left="664"/>
              <w:rPr>
                <w:rFonts w:eastAsia="Metrisch" w:cs="Metrisch"/>
                <w:color w:val="000000" w:themeColor="text1"/>
                <w:sz w:val="20"/>
                <w:szCs w:val="20"/>
              </w:rPr>
            </w:pPr>
            <w:r w:rsidRPr="00EAFD96">
              <w:rPr>
                <w:rFonts w:eastAsia="Metrisch" w:cs="Metrisch"/>
                <w:color w:val="000000" w:themeColor="text1"/>
                <w:sz w:val="20"/>
                <w:szCs w:val="20"/>
              </w:rPr>
              <w:t xml:space="preserve">Ensure schools know when they have a pupil looked after by the authority on their role and that information is shared with the school on issues that may impact on their attendance. </w:t>
            </w:r>
          </w:p>
          <w:p w14:paraId="448A8DA9" w14:textId="77777777" w:rsidR="00B81B7B" w:rsidRDefault="00B81B7B" w:rsidP="0077271F">
            <w:pPr>
              <w:pStyle w:val="ListParagraph"/>
              <w:numPr>
                <w:ilvl w:val="0"/>
                <w:numId w:val="10"/>
              </w:numPr>
              <w:ind w:left="663" w:hanging="357"/>
              <w:rPr>
                <w:rFonts w:eastAsia="Metrisch" w:cs="Metrisch"/>
                <w:color w:val="000000" w:themeColor="text1"/>
                <w:sz w:val="20"/>
                <w:szCs w:val="20"/>
              </w:rPr>
            </w:pPr>
            <w:r w:rsidRPr="00EAFD96">
              <w:rPr>
                <w:rFonts w:eastAsia="Metrisch" w:cs="Metrisch"/>
                <w:color w:val="000000" w:themeColor="text1"/>
                <w:sz w:val="20"/>
                <w:szCs w:val="20"/>
              </w:rPr>
              <w:t xml:space="preserve">Ensure that all looked-after pupils have high quality, up to date, effective Personal Education Plans developed in partnership with schools, social workers and carers – including, where necessary, clear interventions and use of pupil premium plus funding to support good attendance.  </w:t>
            </w:r>
          </w:p>
          <w:p w14:paraId="12695F32" w14:textId="77777777" w:rsidR="00B81B7B" w:rsidRDefault="00B81B7B" w:rsidP="008B68BE">
            <w:pPr>
              <w:pStyle w:val="ListParagraph"/>
              <w:numPr>
                <w:ilvl w:val="0"/>
                <w:numId w:val="10"/>
              </w:numPr>
              <w:ind w:left="664"/>
              <w:rPr>
                <w:rFonts w:eastAsia="Metrisch" w:cs="Metrisch"/>
                <w:color w:val="000000" w:themeColor="text1"/>
                <w:sz w:val="20"/>
                <w:szCs w:val="20"/>
              </w:rPr>
            </w:pPr>
            <w:r w:rsidRPr="00EAFD96">
              <w:rPr>
                <w:rFonts w:eastAsia="Metrisch" w:cs="Metrisch"/>
                <w:color w:val="000000" w:themeColor="text1"/>
                <w:sz w:val="20"/>
                <w:szCs w:val="20"/>
              </w:rPr>
              <w:t xml:space="preserve">Provide expert advice and information on the education of previously looked-after pupils to schools and parents – including their attendance. </w:t>
            </w:r>
          </w:p>
        </w:tc>
      </w:tr>
    </w:tbl>
    <w:p w14:paraId="0FF93C44" w14:textId="77777777" w:rsidR="005828D6" w:rsidRDefault="005828D6" w:rsidP="00B81B7B">
      <w:pPr>
        <w:pStyle w:val="Heading1"/>
        <w:spacing w:line="257" w:lineRule="auto"/>
        <w:ind w:left="-5" w:hanging="10"/>
        <w:rPr>
          <w:rFonts w:ascii="Metrisch" w:eastAsia="Metrisch" w:hAnsi="Metrisch" w:cs="Metrisch"/>
          <w:color w:val="104F75"/>
          <w:sz w:val="20"/>
          <w:szCs w:val="20"/>
        </w:rPr>
      </w:pPr>
    </w:p>
    <w:p w14:paraId="6789A7C9" w14:textId="77777777" w:rsidR="008B68BE" w:rsidRDefault="008B68BE" w:rsidP="008B68BE"/>
    <w:p w14:paraId="26F6B4DE" w14:textId="77777777" w:rsidR="008B68BE" w:rsidRPr="008B68BE" w:rsidRDefault="008B68BE" w:rsidP="008B68BE"/>
    <w:p w14:paraId="6185833C" w14:textId="77777777" w:rsidR="00B81B7B" w:rsidRPr="005828D6" w:rsidRDefault="76EF6A04" w:rsidP="00AA5874">
      <w:pPr>
        <w:pStyle w:val="Heading2"/>
      </w:pPr>
      <w:bookmarkStart w:id="55" w:name="_Toc212185376"/>
      <w:r w:rsidRPr="005828D6">
        <w:t>Monitoring</w:t>
      </w:r>
      <w:bookmarkEnd w:id="55"/>
      <w:r w:rsidRPr="005828D6">
        <w:t xml:space="preserve"> </w:t>
      </w:r>
    </w:p>
    <w:tbl>
      <w:tblPr>
        <w:tblW w:w="0" w:type="auto"/>
        <w:tblLayout w:type="fixed"/>
        <w:tblLook w:val="04A0" w:firstRow="1" w:lastRow="0" w:firstColumn="1" w:lastColumn="0" w:noHBand="0" w:noVBand="1"/>
      </w:tblPr>
      <w:tblGrid>
        <w:gridCol w:w="1828"/>
        <w:gridCol w:w="7184"/>
        <w:gridCol w:w="1841"/>
        <w:gridCol w:w="3348"/>
      </w:tblGrid>
      <w:tr w:rsidR="00B81B7B" w14:paraId="61A2D7FF" w14:textId="77777777" w:rsidTr="005828D6">
        <w:trPr>
          <w:trHeight w:val="1230"/>
        </w:trPr>
        <w:tc>
          <w:tcPr>
            <w:tcW w:w="18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57" w:type="dxa"/>
            </w:tcMar>
            <w:vAlign w:val="center"/>
          </w:tcPr>
          <w:p w14:paraId="5A0885CA" w14:textId="77777777" w:rsidR="00B81B7B" w:rsidRPr="005828D6" w:rsidRDefault="00B81B7B" w:rsidP="005828D6">
            <w:pPr>
              <w:spacing w:line="257" w:lineRule="auto"/>
              <w:ind w:right="1"/>
              <w:jc w:val="center"/>
              <w:rPr>
                <w:rFonts w:ascii="Blinker" w:eastAsia="Metrisch" w:hAnsi="Blinker" w:cs="Metrisch"/>
                <w:b/>
                <w:color w:val="00768A"/>
              </w:rPr>
            </w:pPr>
            <w:r w:rsidRPr="005828D6">
              <w:rPr>
                <w:rFonts w:ascii="Blinker" w:eastAsia="Metrisch" w:hAnsi="Blinker" w:cs="Metrisch"/>
                <w:b/>
                <w:color w:val="00768A"/>
              </w:rPr>
              <w:lastRenderedPageBreak/>
              <w:t>Parents:</w:t>
            </w:r>
          </w:p>
        </w:tc>
        <w:tc>
          <w:tcPr>
            <w:tcW w:w="71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57" w:type="dxa"/>
            </w:tcMar>
            <w:vAlign w:val="center"/>
          </w:tcPr>
          <w:p w14:paraId="14016CEE" w14:textId="77777777" w:rsidR="00B81B7B" w:rsidRPr="005828D6" w:rsidRDefault="00B81B7B" w:rsidP="005828D6">
            <w:pPr>
              <w:spacing w:line="257" w:lineRule="auto"/>
              <w:ind w:left="1"/>
              <w:jc w:val="center"/>
              <w:rPr>
                <w:rFonts w:ascii="Blinker" w:eastAsia="Metrisch" w:hAnsi="Blinker" w:cs="Metrisch"/>
                <w:b/>
                <w:color w:val="00768A"/>
              </w:rPr>
            </w:pPr>
            <w:r w:rsidRPr="005828D6">
              <w:rPr>
                <w:rFonts w:ascii="Blinker" w:eastAsia="Metrisch" w:hAnsi="Blinker" w:cs="Metrisch"/>
                <w:b/>
                <w:color w:val="00768A"/>
              </w:rPr>
              <w:t>Schools:</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57" w:type="dxa"/>
            </w:tcMar>
            <w:vAlign w:val="center"/>
          </w:tcPr>
          <w:p w14:paraId="15BC9212" w14:textId="77777777" w:rsidR="00B81B7B" w:rsidRPr="005828D6" w:rsidRDefault="00B81B7B" w:rsidP="005828D6">
            <w:pPr>
              <w:spacing w:line="257" w:lineRule="auto"/>
              <w:ind w:left="1"/>
              <w:jc w:val="center"/>
              <w:rPr>
                <w:rFonts w:ascii="Blinker" w:eastAsia="Metrisch" w:hAnsi="Blinker" w:cs="Metrisch"/>
                <w:b/>
                <w:color w:val="00768A"/>
              </w:rPr>
            </w:pPr>
            <w:r w:rsidRPr="005828D6">
              <w:rPr>
                <w:rFonts w:ascii="Blinker" w:eastAsia="Metrisch" w:hAnsi="Blinker" w:cs="Metrisch"/>
                <w:b/>
                <w:color w:val="00768A"/>
              </w:rPr>
              <w:t>Academy</w:t>
            </w:r>
          </w:p>
          <w:p w14:paraId="7E3C8B6F" w14:textId="77777777" w:rsidR="00B81B7B" w:rsidRPr="005828D6" w:rsidRDefault="00B81B7B" w:rsidP="005828D6">
            <w:pPr>
              <w:spacing w:line="257" w:lineRule="auto"/>
              <w:jc w:val="center"/>
              <w:rPr>
                <w:rFonts w:ascii="Blinker" w:eastAsia="Metrisch" w:hAnsi="Blinker" w:cs="Metrisch"/>
                <w:b/>
                <w:color w:val="00768A"/>
              </w:rPr>
            </w:pPr>
            <w:r w:rsidRPr="005828D6">
              <w:rPr>
                <w:rFonts w:ascii="Blinker" w:eastAsia="Metrisch" w:hAnsi="Blinker" w:cs="Metrisch"/>
                <w:b/>
                <w:color w:val="00768A"/>
              </w:rPr>
              <w:t>trustees and governing bodies:</w:t>
            </w:r>
          </w:p>
        </w:tc>
        <w:tc>
          <w:tcPr>
            <w:tcW w:w="33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57" w:type="dxa"/>
            </w:tcMar>
            <w:vAlign w:val="center"/>
          </w:tcPr>
          <w:p w14:paraId="73BE2BCA" w14:textId="77777777" w:rsidR="00B81B7B" w:rsidRPr="005828D6" w:rsidRDefault="00B81B7B" w:rsidP="005828D6">
            <w:pPr>
              <w:spacing w:line="257" w:lineRule="auto"/>
              <w:ind w:left="1"/>
              <w:jc w:val="center"/>
              <w:rPr>
                <w:rFonts w:ascii="Blinker" w:eastAsia="Metrisch" w:hAnsi="Blinker" w:cs="Metrisch"/>
                <w:b/>
                <w:color w:val="00768A"/>
              </w:rPr>
            </w:pPr>
            <w:r w:rsidRPr="005828D6">
              <w:rPr>
                <w:rFonts w:ascii="Blinker" w:eastAsia="Metrisch" w:hAnsi="Blinker" w:cs="Metrisch"/>
                <w:b/>
                <w:color w:val="00768A"/>
              </w:rPr>
              <w:t>Local authorities:</w:t>
            </w:r>
          </w:p>
        </w:tc>
      </w:tr>
      <w:tr w:rsidR="00B81B7B" w14:paraId="2D2AB051" w14:textId="77777777" w:rsidTr="00350FBF">
        <w:trPr>
          <w:trHeight w:val="6825"/>
        </w:trPr>
        <w:tc>
          <w:tcPr>
            <w:tcW w:w="1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7" w:type="dxa"/>
            </w:tcMar>
          </w:tcPr>
          <w:p w14:paraId="3F4535F7" w14:textId="77777777" w:rsidR="00B81B7B" w:rsidRDefault="00B81B7B" w:rsidP="008B68BE">
            <w:pPr>
              <w:ind w:left="61" w:right="51"/>
              <w:rPr>
                <w:rFonts w:eastAsia="Metrisch" w:cs="Metrisch"/>
                <w:color w:val="0F0F0F"/>
                <w:sz w:val="20"/>
                <w:szCs w:val="20"/>
              </w:rPr>
            </w:pPr>
            <w:r w:rsidRPr="00EAFD96">
              <w:rPr>
                <w:rFonts w:eastAsia="Metrisch" w:cs="Metrisch"/>
                <w:color w:val="0F0F0F"/>
                <w:sz w:val="20"/>
                <w:szCs w:val="20"/>
              </w:rPr>
              <w:t xml:space="preserve">Schools regularly update parents on their child’s attendance.  </w:t>
            </w:r>
          </w:p>
          <w:p w14:paraId="5D3426E3" w14:textId="77777777" w:rsidR="00B81B7B" w:rsidRDefault="00B81B7B" w:rsidP="008B68BE">
            <w:pPr>
              <w:ind w:left="61"/>
              <w:rPr>
                <w:rFonts w:eastAsia="Metrisch" w:cs="Metrisch"/>
                <w:color w:val="0F0F0F"/>
                <w:sz w:val="20"/>
                <w:szCs w:val="20"/>
              </w:rPr>
            </w:pPr>
            <w:r w:rsidRPr="00EAFD96">
              <w:rPr>
                <w:rFonts w:eastAsia="Metrisch" w:cs="Metrisch"/>
                <w:color w:val="0F0F0F"/>
                <w:sz w:val="20"/>
                <w:szCs w:val="20"/>
              </w:rPr>
              <w:t xml:space="preserve"> </w:t>
            </w:r>
          </w:p>
          <w:p w14:paraId="34C4AA5B" w14:textId="77777777" w:rsidR="00B81B7B" w:rsidRDefault="00B81B7B" w:rsidP="008B68BE">
            <w:pPr>
              <w:ind w:left="61" w:right="9"/>
              <w:rPr>
                <w:rFonts w:eastAsia="Metrisch" w:cs="Metrisch"/>
                <w:color w:val="0F0F0F"/>
                <w:sz w:val="20"/>
                <w:szCs w:val="20"/>
              </w:rPr>
            </w:pPr>
            <w:r w:rsidRPr="00EAFD96">
              <w:rPr>
                <w:rFonts w:eastAsia="Metrisch" w:cs="Metrisch"/>
                <w:color w:val="0F0F0F"/>
                <w:sz w:val="20"/>
                <w:szCs w:val="20"/>
              </w:rPr>
              <w:t xml:space="preserve">(If parents feel the school and/or local authority have not delivered what they are expected to </w:t>
            </w:r>
            <w:proofErr w:type="gramStart"/>
            <w:r w:rsidRPr="00EAFD96">
              <w:rPr>
                <w:rFonts w:eastAsia="Metrisch" w:cs="Metrisch"/>
                <w:color w:val="0F0F0F"/>
                <w:sz w:val="20"/>
                <w:szCs w:val="20"/>
              </w:rPr>
              <w:t>they</w:t>
            </w:r>
            <w:proofErr w:type="gramEnd"/>
            <w:r w:rsidRPr="00EAFD96">
              <w:rPr>
                <w:rFonts w:eastAsia="Metrisch" w:cs="Metrisch"/>
                <w:color w:val="0F0F0F"/>
                <w:sz w:val="20"/>
                <w:szCs w:val="20"/>
              </w:rPr>
              <w:t xml:space="preserve"> should discuss the case with the school and/or local authority’s attendance support team.)   </w:t>
            </w:r>
          </w:p>
        </w:tc>
        <w:tc>
          <w:tcPr>
            <w:tcW w:w="71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7" w:type="dxa"/>
            </w:tcMar>
          </w:tcPr>
          <w:p w14:paraId="77C8415E" w14:textId="77777777" w:rsidR="00B81B7B" w:rsidRDefault="00B81B7B" w:rsidP="008B68BE">
            <w:pPr>
              <w:ind w:left="153"/>
              <w:rPr>
                <w:rFonts w:eastAsia="Metrisch" w:cs="Metrisch"/>
                <w:color w:val="000000" w:themeColor="text1"/>
                <w:sz w:val="20"/>
                <w:szCs w:val="20"/>
              </w:rPr>
            </w:pPr>
            <w:r w:rsidRPr="00EAFD96">
              <w:rPr>
                <w:rFonts w:eastAsia="Metrisch" w:cs="Metrisch"/>
                <w:color w:val="000000" w:themeColor="text1"/>
                <w:sz w:val="20"/>
                <w:szCs w:val="20"/>
              </w:rPr>
              <w:t xml:space="preserve">The school’s Senior Attendance Champion will ensure all </w:t>
            </w:r>
            <w:r w:rsidR="008B68BE" w:rsidRPr="00EAFD96">
              <w:rPr>
                <w:rFonts w:eastAsia="Metrisch" w:cs="Metrisch"/>
                <w:color w:val="000000" w:themeColor="text1"/>
                <w:sz w:val="20"/>
                <w:szCs w:val="20"/>
              </w:rPr>
              <w:t>school-based</w:t>
            </w:r>
            <w:r w:rsidRPr="00EAFD96">
              <w:rPr>
                <w:rFonts w:eastAsia="Metrisch" w:cs="Metrisch"/>
                <w:color w:val="000000" w:themeColor="text1"/>
                <w:sz w:val="20"/>
                <w:szCs w:val="20"/>
              </w:rPr>
              <w:t xml:space="preserve"> staff complete their attendance responsibilities in line with the school’s policies and procedures.  </w:t>
            </w:r>
          </w:p>
          <w:p w14:paraId="5880AAF5" w14:textId="77777777" w:rsidR="00B81B7B" w:rsidRDefault="00B81B7B" w:rsidP="008B68BE">
            <w:pPr>
              <w:ind w:left="153"/>
              <w:rPr>
                <w:rFonts w:eastAsia="Metrisch" w:cs="Metrisch"/>
                <w:color w:val="000000" w:themeColor="text1"/>
                <w:sz w:val="20"/>
                <w:szCs w:val="20"/>
              </w:rPr>
            </w:pPr>
            <w:r w:rsidRPr="00EAFD96">
              <w:rPr>
                <w:rFonts w:eastAsia="Metrisch" w:cs="Metrisch"/>
                <w:color w:val="000000" w:themeColor="text1"/>
                <w:sz w:val="20"/>
                <w:szCs w:val="20"/>
              </w:rPr>
              <w:t xml:space="preserve">The governing board or academy trust will hold the headteacher or executive leadership to account for their delegated responsibilities and for compliance with regulatory and statutory requirements. They will review progress and provide challenge when required. The board will help school leaders focus improvement efforts on the individual pupils or cohorts who need it most and ensure that school staff receive adequate training on attendance. </w:t>
            </w:r>
          </w:p>
          <w:p w14:paraId="5B2B63ED" w14:textId="77777777" w:rsidR="00B81B7B" w:rsidRDefault="00B81B7B" w:rsidP="008B68BE">
            <w:pPr>
              <w:ind w:left="153"/>
              <w:rPr>
                <w:rFonts w:eastAsia="Metrisch" w:cs="Metrisch"/>
                <w:color w:val="000000" w:themeColor="text1"/>
                <w:sz w:val="20"/>
                <w:szCs w:val="20"/>
              </w:rPr>
            </w:pPr>
            <w:r w:rsidRPr="00EAFD96">
              <w:rPr>
                <w:rFonts w:eastAsia="Metrisch" w:cs="Metrisch"/>
                <w:color w:val="000000" w:themeColor="text1"/>
                <w:sz w:val="20"/>
                <w:szCs w:val="20"/>
              </w:rPr>
              <w:t xml:space="preserve">Ofsted will expect schools to do all they reasonably can to achieve the highest possible attendance as part of the behaviour and attitudes judgement. This includes, where attendance is not consistently at or above what could reasonably be expected, that schools have a strong understanding of the causes of absence (particularly for persistent and severe absence) and a clear strategy in place that takes account of those causes to improve attendance for all pupils.  </w:t>
            </w:r>
          </w:p>
          <w:p w14:paraId="2AA55CA8" w14:textId="77777777" w:rsidR="00B81B7B" w:rsidRDefault="00B81B7B" w:rsidP="008B68BE">
            <w:pPr>
              <w:ind w:left="63"/>
              <w:rPr>
                <w:rFonts w:eastAsia="Metrisch" w:cs="Metrisch"/>
                <w:color w:val="000000" w:themeColor="text1"/>
                <w:sz w:val="20"/>
                <w:szCs w:val="20"/>
              </w:rPr>
            </w:pPr>
            <w:r w:rsidRPr="00EAFD96">
              <w:rPr>
                <w:rFonts w:eastAsia="Metrisch" w:cs="Metrisch"/>
                <w:color w:val="000000" w:themeColor="text1"/>
                <w:sz w:val="20"/>
                <w:szCs w:val="20"/>
              </w:rPr>
              <w:t xml:space="preserve"> </w:t>
            </w:r>
          </w:p>
          <w:p w14:paraId="24E05F8A" w14:textId="77777777" w:rsidR="00B81B7B" w:rsidRDefault="00B81B7B" w:rsidP="008B68BE">
            <w:pPr>
              <w:ind w:left="153"/>
              <w:rPr>
                <w:rFonts w:eastAsia="Metrisch" w:cs="Metrisch"/>
                <w:color w:val="000000" w:themeColor="text1"/>
                <w:sz w:val="20"/>
                <w:szCs w:val="20"/>
              </w:rPr>
            </w:pPr>
            <w:r w:rsidRPr="00EAFD96">
              <w:rPr>
                <w:rFonts w:eastAsia="Metrisch" w:cs="Metrisch"/>
                <w:color w:val="000000" w:themeColor="text1"/>
                <w:sz w:val="20"/>
                <w:szCs w:val="20"/>
              </w:rPr>
              <w:t xml:space="preserve">Ultimately, in cases where a school has not met expectations or statutory duties the Secretary of State can consider a complaint.   </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7" w:type="dxa"/>
            </w:tcMar>
          </w:tcPr>
          <w:p w14:paraId="4EBE080D" w14:textId="77777777" w:rsidR="00B81B7B" w:rsidRDefault="00B81B7B" w:rsidP="008B68BE">
            <w:pPr>
              <w:ind w:left="63" w:right="20"/>
              <w:rPr>
                <w:rFonts w:eastAsia="Metrisch" w:cs="Metrisch"/>
                <w:color w:val="0F0F0F"/>
                <w:sz w:val="20"/>
                <w:szCs w:val="20"/>
              </w:rPr>
            </w:pPr>
            <w:r w:rsidRPr="00EAFD96">
              <w:rPr>
                <w:rFonts w:eastAsia="Metrisch" w:cs="Metrisch"/>
                <w:color w:val="0F0F0F"/>
                <w:sz w:val="20"/>
                <w:szCs w:val="20"/>
              </w:rPr>
              <w:t xml:space="preserve">DfE Regions Group considers multi academy trusts’ </w:t>
            </w:r>
          </w:p>
          <w:p w14:paraId="6B47A92C" w14:textId="77777777" w:rsidR="00B81B7B" w:rsidRDefault="00B81B7B" w:rsidP="008B68BE">
            <w:pPr>
              <w:ind w:left="-11"/>
              <w:rPr>
                <w:rFonts w:eastAsia="Metrisch" w:cs="Metrisch"/>
                <w:color w:val="0F0F0F"/>
                <w:sz w:val="20"/>
                <w:szCs w:val="20"/>
              </w:rPr>
            </w:pPr>
            <w:r w:rsidRPr="00EAFD96">
              <w:rPr>
                <w:rFonts w:eastAsia="Metrisch" w:cs="Metrisch"/>
                <w:color w:val="000000" w:themeColor="text1"/>
                <w:sz w:val="20"/>
                <w:szCs w:val="20"/>
                <w:vertAlign w:val="superscript"/>
              </w:rPr>
              <w:t xml:space="preserve"> </w:t>
            </w:r>
            <w:r w:rsidRPr="00EAFD96">
              <w:rPr>
                <w:rFonts w:eastAsia="Metrisch" w:cs="Metrisch"/>
                <w:color w:val="0F0F0F"/>
                <w:sz w:val="20"/>
                <w:szCs w:val="20"/>
              </w:rPr>
              <w:t xml:space="preserve">efforts on </w:t>
            </w:r>
          </w:p>
          <w:p w14:paraId="3731DDA5" w14:textId="77777777" w:rsidR="00B81B7B" w:rsidRDefault="00B81B7B" w:rsidP="008B68BE">
            <w:pPr>
              <w:ind w:left="63"/>
              <w:rPr>
                <w:rFonts w:eastAsia="Metrisch" w:cs="Metrisch"/>
                <w:color w:val="0F0F0F"/>
                <w:sz w:val="20"/>
                <w:szCs w:val="20"/>
              </w:rPr>
            </w:pPr>
            <w:r w:rsidRPr="00EAFD96">
              <w:rPr>
                <w:rFonts w:eastAsia="Metrisch" w:cs="Metrisch"/>
                <w:color w:val="0F0F0F"/>
                <w:sz w:val="20"/>
                <w:szCs w:val="20"/>
              </w:rPr>
              <w:t xml:space="preserve">attendance as part of decision making.  </w:t>
            </w:r>
          </w:p>
          <w:p w14:paraId="0F10C2B5" w14:textId="77777777" w:rsidR="00B81B7B" w:rsidRDefault="00B81B7B" w:rsidP="008B68BE">
            <w:pPr>
              <w:ind w:left="63"/>
              <w:rPr>
                <w:rFonts w:eastAsia="Metrisch" w:cs="Metrisch"/>
                <w:color w:val="0F0F0F"/>
                <w:sz w:val="20"/>
                <w:szCs w:val="20"/>
              </w:rPr>
            </w:pPr>
            <w:r w:rsidRPr="00EAFD96">
              <w:rPr>
                <w:rFonts w:eastAsia="Metrisch" w:cs="Metrisch"/>
                <w:color w:val="0F0F0F"/>
                <w:sz w:val="20"/>
                <w:szCs w:val="20"/>
              </w:rPr>
              <w:t xml:space="preserve"> </w:t>
            </w:r>
          </w:p>
          <w:p w14:paraId="110A6356" w14:textId="77777777" w:rsidR="00B81B7B" w:rsidRDefault="00B81B7B" w:rsidP="008B68BE">
            <w:pPr>
              <w:ind w:left="63" w:right="298"/>
              <w:jc w:val="both"/>
              <w:rPr>
                <w:rFonts w:eastAsia="Metrisch" w:cs="Metrisch"/>
                <w:color w:val="0F0F0F"/>
                <w:sz w:val="20"/>
                <w:szCs w:val="20"/>
              </w:rPr>
            </w:pPr>
            <w:r w:rsidRPr="00EAFD96">
              <w:rPr>
                <w:rFonts w:eastAsia="Metrisch" w:cs="Metrisch"/>
                <w:color w:val="0F0F0F"/>
                <w:sz w:val="20"/>
                <w:szCs w:val="20"/>
              </w:rPr>
              <w:t xml:space="preserve">Ofsted considers governing bodies’ efforts as part of inspections. </w:t>
            </w:r>
          </w:p>
        </w:tc>
        <w:tc>
          <w:tcPr>
            <w:tcW w:w="3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7" w:type="dxa"/>
            </w:tcMar>
            <w:vAlign w:val="center"/>
          </w:tcPr>
          <w:p w14:paraId="56919BF4" w14:textId="77777777" w:rsidR="00B81B7B" w:rsidRDefault="00B81B7B" w:rsidP="008B68BE">
            <w:pPr>
              <w:ind w:left="62" w:right="26"/>
              <w:rPr>
                <w:rFonts w:eastAsia="Metrisch" w:cs="Metrisch"/>
                <w:color w:val="0F0F0F"/>
                <w:sz w:val="20"/>
                <w:szCs w:val="20"/>
              </w:rPr>
            </w:pPr>
            <w:r w:rsidRPr="00EAFD96">
              <w:rPr>
                <w:rFonts w:eastAsia="Metrisch" w:cs="Metrisch"/>
                <w:color w:val="0F0F0F"/>
                <w:sz w:val="20"/>
                <w:szCs w:val="20"/>
              </w:rPr>
              <w:t xml:space="preserve">DfE Regions Group monitors local authority efforts as part of regular interaction. </w:t>
            </w:r>
          </w:p>
          <w:p w14:paraId="2B18C4F2" w14:textId="77777777" w:rsidR="00B81B7B" w:rsidRDefault="00B81B7B" w:rsidP="008B68BE">
            <w:pPr>
              <w:ind w:left="62"/>
              <w:rPr>
                <w:rFonts w:eastAsia="Metrisch" w:cs="Metrisch"/>
                <w:color w:val="0F0F0F"/>
                <w:sz w:val="20"/>
                <w:szCs w:val="20"/>
              </w:rPr>
            </w:pPr>
            <w:r w:rsidRPr="00EAFD96">
              <w:rPr>
                <w:rFonts w:eastAsia="Metrisch" w:cs="Metrisch"/>
                <w:color w:val="0F0F0F"/>
                <w:sz w:val="20"/>
                <w:szCs w:val="20"/>
              </w:rPr>
              <w:t xml:space="preserve"> </w:t>
            </w:r>
          </w:p>
          <w:p w14:paraId="70484191" w14:textId="77777777" w:rsidR="00B81B7B" w:rsidRDefault="00B81B7B" w:rsidP="008B68BE">
            <w:pPr>
              <w:ind w:left="62" w:right="51"/>
              <w:rPr>
                <w:rFonts w:eastAsia="Metrisch" w:cs="Metrisch"/>
                <w:color w:val="0F0F0F"/>
                <w:sz w:val="20"/>
                <w:szCs w:val="20"/>
              </w:rPr>
            </w:pPr>
            <w:r w:rsidRPr="00EAFD96">
              <w:rPr>
                <w:rFonts w:eastAsia="Metrisch" w:cs="Metrisch"/>
                <w:color w:val="0F0F0F"/>
                <w:sz w:val="20"/>
                <w:szCs w:val="20"/>
              </w:rPr>
              <w:t xml:space="preserve">Ofsted may consider the local area partnership’s approach to improving attendance of children and young people with SEND as part of the SEND Area Inspection, and the local authority’s approach to improving attendance for children with a social worker through inspecting local authority children’s services.  </w:t>
            </w:r>
          </w:p>
          <w:p w14:paraId="1F0846B9" w14:textId="77777777" w:rsidR="00B81B7B" w:rsidRDefault="00B81B7B" w:rsidP="008B68BE">
            <w:pPr>
              <w:ind w:left="62"/>
              <w:rPr>
                <w:rFonts w:eastAsia="Metrisch" w:cs="Metrisch"/>
                <w:color w:val="0F0F0F"/>
                <w:sz w:val="20"/>
                <w:szCs w:val="20"/>
              </w:rPr>
            </w:pPr>
            <w:r w:rsidRPr="00EAFD96">
              <w:rPr>
                <w:rFonts w:eastAsia="Metrisch" w:cs="Metrisch"/>
                <w:color w:val="0F0F0F"/>
                <w:sz w:val="20"/>
                <w:szCs w:val="20"/>
              </w:rPr>
              <w:t xml:space="preserve"> </w:t>
            </w:r>
          </w:p>
          <w:p w14:paraId="1B8DE22E" w14:textId="77777777" w:rsidR="00B81B7B" w:rsidRDefault="00B81B7B" w:rsidP="008B68BE">
            <w:pPr>
              <w:ind w:left="62"/>
              <w:rPr>
                <w:rFonts w:eastAsia="Metrisch" w:cs="Metrisch"/>
                <w:color w:val="0F0F0F"/>
                <w:sz w:val="20"/>
                <w:szCs w:val="20"/>
              </w:rPr>
            </w:pPr>
            <w:r w:rsidRPr="00EAFD96">
              <w:rPr>
                <w:rFonts w:eastAsia="Metrisch" w:cs="Metrisch"/>
                <w:color w:val="0F0F0F"/>
                <w:sz w:val="20"/>
                <w:szCs w:val="20"/>
              </w:rPr>
              <w:t xml:space="preserve">Ultimately, in cases where a local authority has not met expectations or statutory duties the Local Government and Social Care Ombudsman or the Secretary of State can consider a complaint.  </w:t>
            </w:r>
          </w:p>
        </w:tc>
      </w:tr>
    </w:tbl>
    <w:p w14:paraId="59BAD057" w14:textId="77777777" w:rsidR="00B81B7B" w:rsidRDefault="00B81B7B">
      <w:r>
        <w:br w:type="page"/>
      </w:r>
    </w:p>
    <w:p w14:paraId="6ED78D4B" w14:textId="77777777" w:rsidR="00B81B7B" w:rsidRDefault="00B81B7B" w:rsidP="00281F74">
      <w:pPr>
        <w:sectPr w:rsidR="00B81B7B" w:rsidSect="00B81B7B">
          <w:pgSz w:w="16840" w:h="11900" w:orient="landscape" w:code="9"/>
          <w:pgMar w:top="1440" w:right="1440" w:bottom="1440" w:left="1440" w:header="709" w:footer="709" w:gutter="0"/>
          <w:cols w:space="708"/>
          <w:titlePg/>
          <w:docGrid w:linePitch="360"/>
        </w:sectPr>
      </w:pPr>
    </w:p>
    <w:tbl>
      <w:tblPr>
        <w:tblStyle w:val="TableGrid"/>
        <w:tblW w:w="9010" w:type="dxa"/>
        <w:tblLook w:val="04A0" w:firstRow="1" w:lastRow="0" w:firstColumn="1" w:lastColumn="0" w:noHBand="0" w:noVBand="1"/>
      </w:tblPr>
      <w:tblGrid>
        <w:gridCol w:w="1215"/>
        <w:gridCol w:w="1395"/>
        <w:gridCol w:w="929"/>
        <w:gridCol w:w="765"/>
        <w:gridCol w:w="4706"/>
      </w:tblGrid>
      <w:tr w:rsidR="008E5067" w14:paraId="588B4684" w14:textId="77777777" w:rsidTr="479C8BD8">
        <w:tc>
          <w:tcPr>
            <w:tcW w:w="9010" w:type="dxa"/>
            <w:gridSpan w:val="5"/>
            <w:shd w:val="clear" w:color="auto" w:fill="DEE3E7"/>
          </w:tcPr>
          <w:p w14:paraId="5259C299" w14:textId="05AF8771" w:rsidR="008E5067" w:rsidRDefault="00AA5874" w:rsidP="008E5067">
            <w:pPr>
              <w:pStyle w:val="Heading1"/>
            </w:pPr>
            <w:r>
              <w:rPr>
                <w:rFonts w:eastAsiaTheme="minorEastAsia"/>
              </w:rPr>
              <w:lastRenderedPageBreak/>
              <w:br w:type="page"/>
            </w:r>
            <w:bookmarkStart w:id="56" w:name="_Toc212185382"/>
            <w:r w:rsidR="797C9BCB">
              <w:t>Document Detail</w:t>
            </w:r>
            <w:bookmarkEnd w:id="56"/>
          </w:p>
        </w:tc>
      </w:tr>
      <w:tr w:rsidR="008E5067" w14:paraId="384B3093" w14:textId="77777777" w:rsidTr="479C8BD8">
        <w:tc>
          <w:tcPr>
            <w:tcW w:w="3539" w:type="dxa"/>
            <w:gridSpan w:val="3"/>
          </w:tcPr>
          <w:p w14:paraId="721D151C" w14:textId="77777777" w:rsidR="008E5067" w:rsidRPr="008E5067" w:rsidRDefault="008E5067" w:rsidP="00281F74">
            <w:pPr>
              <w:rPr>
                <w:b/>
                <w:bCs/>
              </w:rPr>
            </w:pPr>
            <w:r w:rsidRPr="008E5067">
              <w:rPr>
                <w:b/>
                <w:bCs/>
              </w:rPr>
              <w:t>Document Name:</w:t>
            </w:r>
          </w:p>
        </w:tc>
        <w:tc>
          <w:tcPr>
            <w:tcW w:w="5471" w:type="dxa"/>
            <w:gridSpan w:val="2"/>
          </w:tcPr>
          <w:p w14:paraId="60BFC73C" w14:textId="77777777" w:rsidR="008E5067" w:rsidRDefault="00FF741D" w:rsidP="00281F74">
            <w:r>
              <w:t>Attendance Policy</w:t>
            </w:r>
          </w:p>
        </w:tc>
      </w:tr>
      <w:tr w:rsidR="008E5067" w14:paraId="387F8680" w14:textId="77777777" w:rsidTr="479C8BD8">
        <w:tc>
          <w:tcPr>
            <w:tcW w:w="3539" w:type="dxa"/>
            <w:gridSpan w:val="3"/>
          </w:tcPr>
          <w:p w14:paraId="379340D5" w14:textId="77777777" w:rsidR="008E5067" w:rsidRPr="008E5067" w:rsidRDefault="008E5067" w:rsidP="00281F74">
            <w:pPr>
              <w:rPr>
                <w:b/>
                <w:bCs/>
              </w:rPr>
            </w:pPr>
            <w:r w:rsidRPr="008E5067">
              <w:rPr>
                <w:b/>
                <w:bCs/>
              </w:rPr>
              <w:t>Version:</w:t>
            </w:r>
          </w:p>
        </w:tc>
        <w:tc>
          <w:tcPr>
            <w:tcW w:w="5471" w:type="dxa"/>
            <w:gridSpan w:val="2"/>
          </w:tcPr>
          <w:p w14:paraId="272B0585" w14:textId="77777777" w:rsidR="008E5067" w:rsidRDefault="00FF741D" w:rsidP="00281F74">
            <w:r>
              <w:t>4</w:t>
            </w:r>
          </w:p>
        </w:tc>
      </w:tr>
      <w:tr w:rsidR="008E5067" w14:paraId="071076E5" w14:textId="77777777" w:rsidTr="479C8BD8">
        <w:tc>
          <w:tcPr>
            <w:tcW w:w="3539" w:type="dxa"/>
            <w:gridSpan w:val="3"/>
          </w:tcPr>
          <w:p w14:paraId="0F57A569" w14:textId="77777777" w:rsidR="008E5067" w:rsidRPr="008E5067" w:rsidRDefault="008E5067" w:rsidP="00281F74">
            <w:pPr>
              <w:rPr>
                <w:b/>
                <w:bCs/>
              </w:rPr>
            </w:pPr>
            <w:r w:rsidRPr="008E5067">
              <w:rPr>
                <w:b/>
                <w:bCs/>
              </w:rPr>
              <w:t>Chief Officer Signature:</w:t>
            </w:r>
          </w:p>
        </w:tc>
        <w:tc>
          <w:tcPr>
            <w:tcW w:w="5471" w:type="dxa"/>
            <w:gridSpan w:val="2"/>
          </w:tcPr>
          <w:p w14:paraId="30715682" w14:textId="77777777" w:rsidR="008E5067" w:rsidRDefault="00FF741D" w:rsidP="00281F74">
            <w:r>
              <w:t>M Bretherton, DCEO</w:t>
            </w:r>
          </w:p>
        </w:tc>
      </w:tr>
      <w:tr w:rsidR="008E5067" w14:paraId="175296B2" w14:textId="77777777" w:rsidTr="479C8BD8">
        <w:trPr>
          <w:trHeight w:val="87"/>
        </w:trPr>
        <w:tc>
          <w:tcPr>
            <w:tcW w:w="3539" w:type="dxa"/>
            <w:gridSpan w:val="3"/>
          </w:tcPr>
          <w:p w14:paraId="1DADF57A" w14:textId="77777777" w:rsidR="008E5067" w:rsidRPr="008E5067" w:rsidRDefault="008E5067" w:rsidP="00281F74">
            <w:pPr>
              <w:rPr>
                <w:b/>
                <w:bCs/>
              </w:rPr>
            </w:pPr>
            <w:r w:rsidRPr="008E5067">
              <w:rPr>
                <w:b/>
                <w:bCs/>
              </w:rPr>
              <w:t>Effective From:</w:t>
            </w:r>
          </w:p>
        </w:tc>
        <w:tc>
          <w:tcPr>
            <w:tcW w:w="5471" w:type="dxa"/>
            <w:gridSpan w:val="2"/>
          </w:tcPr>
          <w:p w14:paraId="35AF0B55" w14:textId="77777777" w:rsidR="008E5067" w:rsidRDefault="00FF741D" w:rsidP="00281F74">
            <w:r>
              <w:t>November 2023</w:t>
            </w:r>
          </w:p>
        </w:tc>
      </w:tr>
      <w:tr w:rsidR="008E5067" w14:paraId="0149FAD6" w14:textId="77777777" w:rsidTr="479C8BD8">
        <w:tc>
          <w:tcPr>
            <w:tcW w:w="3539" w:type="dxa"/>
            <w:gridSpan w:val="3"/>
          </w:tcPr>
          <w:p w14:paraId="566BE3D5" w14:textId="77777777" w:rsidR="008E5067" w:rsidRPr="008E5067" w:rsidRDefault="008E5067" w:rsidP="00281F74">
            <w:pPr>
              <w:rPr>
                <w:b/>
                <w:bCs/>
              </w:rPr>
            </w:pPr>
            <w:r w:rsidRPr="008E5067">
              <w:rPr>
                <w:b/>
                <w:bCs/>
              </w:rPr>
              <w:t>Approved by:</w:t>
            </w:r>
          </w:p>
        </w:tc>
        <w:tc>
          <w:tcPr>
            <w:tcW w:w="5471" w:type="dxa"/>
            <w:gridSpan w:val="2"/>
          </w:tcPr>
          <w:p w14:paraId="041052ED" w14:textId="77777777" w:rsidR="008E5067" w:rsidRDefault="00FF741D" w:rsidP="00281F74">
            <w:r>
              <w:t>ELT</w:t>
            </w:r>
          </w:p>
        </w:tc>
      </w:tr>
      <w:tr w:rsidR="008E5067" w14:paraId="352EF4BA" w14:textId="77777777" w:rsidTr="479C8BD8">
        <w:tc>
          <w:tcPr>
            <w:tcW w:w="3539" w:type="dxa"/>
            <w:gridSpan w:val="3"/>
          </w:tcPr>
          <w:p w14:paraId="0E2881B8" w14:textId="77777777" w:rsidR="008E5067" w:rsidRPr="008E5067" w:rsidRDefault="008E5067" w:rsidP="00281F74">
            <w:pPr>
              <w:rPr>
                <w:b/>
                <w:bCs/>
              </w:rPr>
            </w:pPr>
            <w:r w:rsidRPr="008E5067">
              <w:rPr>
                <w:b/>
                <w:bCs/>
              </w:rPr>
              <w:t>Approval Meeting Reference:</w:t>
            </w:r>
          </w:p>
        </w:tc>
        <w:tc>
          <w:tcPr>
            <w:tcW w:w="5471" w:type="dxa"/>
            <w:gridSpan w:val="2"/>
          </w:tcPr>
          <w:p w14:paraId="43051622" w14:textId="77777777" w:rsidR="008E5067" w:rsidRDefault="00FF741D" w:rsidP="00281F74">
            <w:r>
              <w:t>July 2024</w:t>
            </w:r>
          </w:p>
        </w:tc>
      </w:tr>
      <w:tr w:rsidR="008E5067" w14:paraId="2086F3E2" w14:textId="77777777" w:rsidTr="479C8BD8">
        <w:tc>
          <w:tcPr>
            <w:tcW w:w="3539" w:type="dxa"/>
            <w:gridSpan w:val="3"/>
          </w:tcPr>
          <w:p w14:paraId="656F419C" w14:textId="77777777" w:rsidR="008E5067" w:rsidRPr="008E5067" w:rsidRDefault="008E5067" w:rsidP="00281F74">
            <w:pPr>
              <w:rPr>
                <w:b/>
                <w:bCs/>
              </w:rPr>
            </w:pPr>
            <w:r w:rsidRPr="008E5067">
              <w:rPr>
                <w:b/>
                <w:bCs/>
              </w:rPr>
              <w:t>Next Review Date:</w:t>
            </w:r>
          </w:p>
        </w:tc>
        <w:tc>
          <w:tcPr>
            <w:tcW w:w="5471" w:type="dxa"/>
            <w:gridSpan w:val="2"/>
          </w:tcPr>
          <w:p w14:paraId="7834E6CB" w14:textId="77777777" w:rsidR="008E5067" w:rsidRDefault="00FF741D" w:rsidP="00281F74">
            <w:r>
              <w:t>July 2025</w:t>
            </w:r>
          </w:p>
        </w:tc>
      </w:tr>
      <w:tr w:rsidR="00C22712" w14:paraId="5D627243" w14:textId="77777777" w:rsidTr="479C8BD8">
        <w:tc>
          <w:tcPr>
            <w:tcW w:w="9010" w:type="dxa"/>
            <w:gridSpan w:val="5"/>
            <w:shd w:val="clear" w:color="auto" w:fill="DEE3E7"/>
          </w:tcPr>
          <w:p w14:paraId="7446DB92" w14:textId="77777777" w:rsidR="00C22712" w:rsidRDefault="2368327B" w:rsidP="00C22712">
            <w:pPr>
              <w:pStyle w:val="Heading1"/>
            </w:pPr>
            <w:bookmarkStart w:id="57" w:name="_Toc212185383"/>
            <w:r>
              <w:t>Version Control</w:t>
            </w:r>
            <w:bookmarkEnd w:id="57"/>
          </w:p>
        </w:tc>
      </w:tr>
      <w:tr w:rsidR="00C22712" w14:paraId="541A239D" w14:textId="77777777" w:rsidTr="479C8BD8">
        <w:tc>
          <w:tcPr>
            <w:tcW w:w="1215" w:type="dxa"/>
          </w:tcPr>
          <w:p w14:paraId="24C668DB" w14:textId="77777777" w:rsidR="00C22712" w:rsidRPr="00C22712" w:rsidRDefault="00C22712" w:rsidP="00281F74">
            <w:pPr>
              <w:rPr>
                <w:b/>
                <w:bCs/>
              </w:rPr>
            </w:pPr>
            <w:r w:rsidRPr="00C22712">
              <w:rPr>
                <w:b/>
                <w:bCs/>
              </w:rPr>
              <w:t>Version</w:t>
            </w:r>
          </w:p>
        </w:tc>
        <w:tc>
          <w:tcPr>
            <w:tcW w:w="1395" w:type="dxa"/>
          </w:tcPr>
          <w:p w14:paraId="6AB15E57" w14:textId="77777777" w:rsidR="00C22712" w:rsidRPr="00C22712" w:rsidRDefault="00C22712" w:rsidP="00281F74">
            <w:pPr>
              <w:rPr>
                <w:b/>
                <w:bCs/>
              </w:rPr>
            </w:pPr>
            <w:r w:rsidRPr="00C22712">
              <w:rPr>
                <w:b/>
                <w:bCs/>
              </w:rPr>
              <w:t>Date</w:t>
            </w:r>
          </w:p>
        </w:tc>
        <w:tc>
          <w:tcPr>
            <w:tcW w:w="1694" w:type="dxa"/>
            <w:gridSpan w:val="2"/>
          </w:tcPr>
          <w:p w14:paraId="317D2611" w14:textId="77777777" w:rsidR="00C22712" w:rsidRPr="00C22712" w:rsidRDefault="00C22712" w:rsidP="00281F74">
            <w:pPr>
              <w:rPr>
                <w:b/>
                <w:bCs/>
              </w:rPr>
            </w:pPr>
            <w:r>
              <w:rPr>
                <w:b/>
                <w:bCs/>
              </w:rPr>
              <w:t>Author</w:t>
            </w:r>
          </w:p>
        </w:tc>
        <w:tc>
          <w:tcPr>
            <w:tcW w:w="4706" w:type="dxa"/>
          </w:tcPr>
          <w:p w14:paraId="292A3AAF" w14:textId="77777777" w:rsidR="00C22712" w:rsidRPr="00C22712" w:rsidRDefault="00C22712" w:rsidP="00281F74">
            <w:pPr>
              <w:rPr>
                <w:b/>
                <w:bCs/>
              </w:rPr>
            </w:pPr>
            <w:r>
              <w:rPr>
                <w:b/>
                <w:bCs/>
              </w:rPr>
              <w:t>Change/Reference</w:t>
            </w:r>
          </w:p>
        </w:tc>
      </w:tr>
      <w:tr w:rsidR="00C22712" w14:paraId="7B802A61" w14:textId="77777777" w:rsidTr="479C8BD8">
        <w:tc>
          <w:tcPr>
            <w:tcW w:w="1215" w:type="dxa"/>
          </w:tcPr>
          <w:p w14:paraId="09D52849" w14:textId="77777777" w:rsidR="00C22712" w:rsidRPr="00C22712" w:rsidRDefault="00C22712" w:rsidP="00281F74">
            <w:r w:rsidRPr="00C22712">
              <w:t>1</w:t>
            </w:r>
          </w:p>
        </w:tc>
        <w:tc>
          <w:tcPr>
            <w:tcW w:w="1395" w:type="dxa"/>
          </w:tcPr>
          <w:p w14:paraId="517741B9" w14:textId="77777777" w:rsidR="00C22712" w:rsidRDefault="00FF741D" w:rsidP="00281F74">
            <w:r>
              <w:t>November 2018</w:t>
            </w:r>
          </w:p>
        </w:tc>
        <w:tc>
          <w:tcPr>
            <w:tcW w:w="1694" w:type="dxa"/>
            <w:gridSpan w:val="2"/>
          </w:tcPr>
          <w:p w14:paraId="672141CD" w14:textId="77777777" w:rsidR="00C22712" w:rsidRDefault="00FF741D" w:rsidP="00281F74">
            <w:r w:rsidRPr="00FF741D">
              <w:t xml:space="preserve">G Bishop  </w:t>
            </w:r>
          </w:p>
        </w:tc>
        <w:tc>
          <w:tcPr>
            <w:tcW w:w="4706" w:type="dxa"/>
          </w:tcPr>
          <w:p w14:paraId="01E64F63" w14:textId="77777777" w:rsidR="00C22712" w:rsidRDefault="00C22712" w:rsidP="00281F74"/>
        </w:tc>
      </w:tr>
      <w:tr w:rsidR="00C22712" w14:paraId="5FCD6140" w14:textId="77777777" w:rsidTr="479C8BD8">
        <w:tc>
          <w:tcPr>
            <w:tcW w:w="1215" w:type="dxa"/>
          </w:tcPr>
          <w:p w14:paraId="7EE6CBE4" w14:textId="77777777" w:rsidR="00C22712" w:rsidRPr="00C22712" w:rsidRDefault="00C22712" w:rsidP="00281F74">
            <w:r w:rsidRPr="00C22712">
              <w:t>2</w:t>
            </w:r>
          </w:p>
        </w:tc>
        <w:tc>
          <w:tcPr>
            <w:tcW w:w="1395" w:type="dxa"/>
          </w:tcPr>
          <w:p w14:paraId="7728D5F2" w14:textId="77777777" w:rsidR="00C22712" w:rsidRDefault="00FF741D" w:rsidP="00281F74">
            <w:r>
              <w:t>February 2020</w:t>
            </w:r>
          </w:p>
        </w:tc>
        <w:tc>
          <w:tcPr>
            <w:tcW w:w="1694" w:type="dxa"/>
            <w:gridSpan w:val="2"/>
          </w:tcPr>
          <w:p w14:paraId="74A4A94F" w14:textId="77777777" w:rsidR="00C22712" w:rsidRDefault="00FF741D" w:rsidP="00281F74">
            <w:r>
              <w:t>D Dickinson</w:t>
            </w:r>
          </w:p>
        </w:tc>
        <w:tc>
          <w:tcPr>
            <w:tcW w:w="4706" w:type="dxa"/>
          </w:tcPr>
          <w:p w14:paraId="6C003A67" w14:textId="77777777" w:rsidR="00C22712" w:rsidRDefault="00FF741D" w:rsidP="00281F74">
            <w:r w:rsidRPr="00FF741D">
              <w:t>Changes to Governance structures</w:t>
            </w:r>
          </w:p>
        </w:tc>
      </w:tr>
      <w:tr w:rsidR="00C22712" w14:paraId="4CEFB474" w14:textId="77777777" w:rsidTr="479C8BD8">
        <w:tc>
          <w:tcPr>
            <w:tcW w:w="1215" w:type="dxa"/>
          </w:tcPr>
          <w:p w14:paraId="6518BA60" w14:textId="77777777" w:rsidR="00C22712" w:rsidRPr="00C22712" w:rsidRDefault="00C22712" w:rsidP="00281F74">
            <w:r w:rsidRPr="00C22712">
              <w:t>3</w:t>
            </w:r>
          </w:p>
        </w:tc>
        <w:tc>
          <w:tcPr>
            <w:tcW w:w="1395" w:type="dxa"/>
          </w:tcPr>
          <w:p w14:paraId="00B2E4D2" w14:textId="77777777" w:rsidR="00C22712" w:rsidRDefault="3328F31D" w:rsidP="3884F87C">
            <w:pPr>
              <w:rPr>
                <w:b/>
                <w:bCs/>
              </w:rPr>
            </w:pPr>
            <w:r>
              <w:t>June 2022</w:t>
            </w:r>
          </w:p>
        </w:tc>
        <w:tc>
          <w:tcPr>
            <w:tcW w:w="1694" w:type="dxa"/>
            <w:gridSpan w:val="2"/>
          </w:tcPr>
          <w:p w14:paraId="6A010E00" w14:textId="77777777" w:rsidR="00C22712" w:rsidRDefault="00FF741D" w:rsidP="00281F74">
            <w:r>
              <w:t>L Cavell</w:t>
            </w:r>
          </w:p>
        </w:tc>
        <w:tc>
          <w:tcPr>
            <w:tcW w:w="4706" w:type="dxa"/>
          </w:tcPr>
          <w:p w14:paraId="4582FB4E" w14:textId="77777777" w:rsidR="00C22712" w:rsidRDefault="00FF741D" w:rsidP="00FF741D">
            <w:r>
              <w:t xml:space="preserve">Updated in line with DfE Guidance Working Together to Improve School Attendance. Policy to be personalised to each school. Table of roles and responsibilities added.  </w:t>
            </w:r>
          </w:p>
        </w:tc>
      </w:tr>
      <w:tr w:rsidR="00FF741D" w14:paraId="1BB2F890" w14:textId="77777777" w:rsidTr="479C8BD8">
        <w:tc>
          <w:tcPr>
            <w:tcW w:w="1215" w:type="dxa"/>
          </w:tcPr>
          <w:p w14:paraId="22EAAD2B" w14:textId="77777777" w:rsidR="00FF741D" w:rsidRPr="00C22712" w:rsidRDefault="00FF741D" w:rsidP="00281F74">
            <w:r>
              <w:t>4</w:t>
            </w:r>
          </w:p>
        </w:tc>
        <w:tc>
          <w:tcPr>
            <w:tcW w:w="1395" w:type="dxa"/>
          </w:tcPr>
          <w:p w14:paraId="20021B19" w14:textId="77777777" w:rsidR="00FF741D" w:rsidRDefault="00FF741D" w:rsidP="00281F74">
            <w:r>
              <w:t>November 2023</w:t>
            </w:r>
          </w:p>
        </w:tc>
        <w:tc>
          <w:tcPr>
            <w:tcW w:w="1694" w:type="dxa"/>
            <w:gridSpan w:val="2"/>
          </w:tcPr>
          <w:p w14:paraId="0BD644B5" w14:textId="77777777" w:rsidR="00FF741D" w:rsidRDefault="00FF741D" w:rsidP="00281F74">
            <w:r>
              <w:t>M Bretherton</w:t>
            </w:r>
          </w:p>
        </w:tc>
        <w:tc>
          <w:tcPr>
            <w:tcW w:w="4706" w:type="dxa"/>
          </w:tcPr>
          <w:p w14:paraId="36169731" w14:textId="77777777" w:rsidR="00FF741D" w:rsidRDefault="00FF741D" w:rsidP="00281F74">
            <w:r w:rsidRPr="00FF741D">
              <w:t>Reformatting and further clarification on timeframes.</w:t>
            </w:r>
          </w:p>
        </w:tc>
      </w:tr>
      <w:tr w:rsidR="00FF741D" w14:paraId="6FD10DE7" w14:textId="77777777" w:rsidTr="479C8BD8">
        <w:tc>
          <w:tcPr>
            <w:tcW w:w="1215" w:type="dxa"/>
          </w:tcPr>
          <w:p w14:paraId="3BF663E9" w14:textId="77777777" w:rsidR="00FF741D" w:rsidRPr="00C22712" w:rsidRDefault="00FF741D" w:rsidP="00281F74">
            <w:r>
              <w:t>5</w:t>
            </w:r>
          </w:p>
        </w:tc>
        <w:tc>
          <w:tcPr>
            <w:tcW w:w="1395" w:type="dxa"/>
          </w:tcPr>
          <w:p w14:paraId="7663B2F0" w14:textId="77777777" w:rsidR="00FF741D" w:rsidRDefault="3328F31D" w:rsidP="00281F74">
            <w:r>
              <w:t>July 2024</w:t>
            </w:r>
            <w:r w:rsidR="05EB23E8">
              <w:t>/ Sept 2025</w:t>
            </w:r>
          </w:p>
        </w:tc>
        <w:tc>
          <w:tcPr>
            <w:tcW w:w="1694" w:type="dxa"/>
            <w:gridSpan w:val="2"/>
          </w:tcPr>
          <w:p w14:paraId="69D4A476" w14:textId="77777777" w:rsidR="00FF741D" w:rsidRDefault="00FF741D" w:rsidP="00281F74">
            <w:r>
              <w:t>M Sher</w:t>
            </w:r>
            <w:r w:rsidR="00EA4641">
              <w:t>r</w:t>
            </w:r>
            <w:r>
              <w:t>ard</w:t>
            </w:r>
          </w:p>
        </w:tc>
        <w:tc>
          <w:tcPr>
            <w:tcW w:w="4706" w:type="dxa"/>
          </w:tcPr>
          <w:p w14:paraId="1DB625B3" w14:textId="77777777" w:rsidR="00FF741D" w:rsidRDefault="00FF741D" w:rsidP="00281F74">
            <w:r w:rsidRPr="00FF741D">
              <w:t>No significant changes.</w:t>
            </w:r>
          </w:p>
        </w:tc>
      </w:tr>
      <w:tr w:rsidR="00D609F1" w14:paraId="4EBDAB17" w14:textId="77777777" w:rsidTr="479C8BD8">
        <w:tc>
          <w:tcPr>
            <w:tcW w:w="1215" w:type="dxa"/>
          </w:tcPr>
          <w:p w14:paraId="1C0DE7D6" w14:textId="5D596F9D" w:rsidR="00D609F1" w:rsidRDefault="00D609F1" w:rsidP="00D609F1">
            <w:r>
              <w:t>6</w:t>
            </w:r>
          </w:p>
        </w:tc>
        <w:tc>
          <w:tcPr>
            <w:tcW w:w="1395" w:type="dxa"/>
          </w:tcPr>
          <w:p w14:paraId="5C83B589" w14:textId="1DB65F3A" w:rsidR="00D609F1" w:rsidRDefault="00D609F1" w:rsidP="00D609F1">
            <w:r>
              <w:rPr>
                <w:sz w:val="22"/>
                <w:szCs w:val="22"/>
              </w:rPr>
              <w:t>December 2024</w:t>
            </w:r>
          </w:p>
        </w:tc>
        <w:tc>
          <w:tcPr>
            <w:tcW w:w="1694" w:type="dxa"/>
            <w:gridSpan w:val="2"/>
          </w:tcPr>
          <w:p w14:paraId="43D83CD5" w14:textId="7870055D" w:rsidR="00D609F1" w:rsidRDefault="00D609F1" w:rsidP="00D609F1">
            <w:r>
              <w:rPr>
                <w:sz w:val="22"/>
                <w:szCs w:val="22"/>
              </w:rPr>
              <w:t>B Roberston</w:t>
            </w:r>
          </w:p>
        </w:tc>
        <w:tc>
          <w:tcPr>
            <w:tcW w:w="4706" w:type="dxa"/>
          </w:tcPr>
          <w:p w14:paraId="59A29F14" w14:textId="7C8AC40E" w:rsidR="00D609F1" w:rsidRPr="00FF741D" w:rsidRDefault="00D609F1" w:rsidP="00D609F1">
            <w:r>
              <w:rPr>
                <w:sz w:val="23"/>
                <w:szCs w:val="23"/>
              </w:rPr>
              <w:t xml:space="preserve">changed on P10 relating to the change in policy from 48 hours to 24 hours, under Illness. </w:t>
            </w:r>
          </w:p>
        </w:tc>
      </w:tr>
      <w:tr w:rsidR="00D609F1" w14:paraId="3C2CD75C" w14:textId="77777777" w:rsidTr="479C8BD8">
        <w:tc>
          <w:tcPr>
            <w:tcW w:w="1215" w:type="dxa"/>
          </w:tcPr>
          <w:p w14:paraId="420F5ADE" w14:textId="03B608AF" w:rsidR="00D609F1" w:rsidRDefault="00D609F1" w:rsidP="00D609F1">
            <w:r>
              <w:t>7</w:t>
            </w:r>
          </w:p>
        </w:tc>
        <w:tc>
          <w:tcPr>
            <w:tcW w:w="1395" w:type="dxa"/>
          </w:tcPr>
          <w:p w14:paraId="621DCB8A" w14:textId="77777777" w:rsidR="00D609F1" w:rsidRDefault="00D609F1" w:rsidP="00D609F1">
            <w:r>
              <w:t>Sept 2025</w:t>
            </w:r>
          </w:p>
        </w:tc>
        <w:tc>
          <w:tcPr>
            <w:tcW w:w="1694" w:type="dxa"/>
            <w:gridSpan w:val="2"/>
          </w:tcPr>
          <w:p w14:paraId="2C16659E" w14:textId="77777777" w:rsidR="00D609F1" w:rsidRDefault="00D609F1" w:rsidP="00D609F1">
            <w:r>
              <w:t xml:space="preserve">B Robertson </w:t>
            </w:r>
          </w:p>
          <w:p w14:paraId="72453B3B" w14:textId="77777777" w:rsidR="00D609F1" w:rsidRDefault="00D609F1" w:rsidP="00D609F1">
            <w:r>
              <w:t>M Sherrard</w:t>
            </w:r>
          </w:p>
        </w:tc>
        <w:tc>
          <w:tcPr>
            <w:tcW w:w="4706" w:type="dxa"/>
          </w:tcPr>
          <w:p w14:paraId="64FE48A8" w14:textId="77777777" w:rsidR="00D609F1" w:rsidRDefault="00D609F1" w:rsidP="00D609F1">
            <w:r w:rsidRPr="479C8BD8">
              <w:rPr>
                <w:rFonts w:eastAsia="Calibri"/>
                <w:color w:val="000000" w:themeColor="text1"/>
              </w:rPr>
              <w:t xml:space="preserve">Policy separated into separate sections on law –section 1 and policy section 2. </w:t>
            </w:r>
          </w:p>
          <w:p w14:paraId="0A36498C" w14:textId="77777777" w:rsidR="00D609F1" w:rsidRDefault="00D609F1" w:rsidP="00D609F1">
            <w:r w:rsidRPr="479C8BD8">
              <w:rPr>
                <w:rFonts w:eastAsia="Calibri"/>
                <w:color w:val="000000" w:themeColor="text1"/>
              </w:rPr>
              <w:t>Update of the policy wording to reflect introduction of the W</w:t>
            </w:r>
            <w:r>
              <w:rPr>
                <w:rFonts w:eastAsia="Calibri"/>
                <w:color w:val="000000" w:themeColor="text1"/>
              </w:rPr>
              <w:t>a</w:t>
            </w:r>
            <w:r w:rsidRPr="479C8BD8">
              <w:rPr>
                <w:rFonts w:eastAsia="Calibri"/>
                <w:color w:val="000000" w:themeColor="text1"/>
              </w:rPr>
              <w:t>terton Tiered Approach to attendance (created in consultation with HTs and attendance leaders), and to reflect an increased emphasis on working pastorally, building relationships and sense of belonging.</w:t>
            </w:r>
            <w:r>
              <w:t xml:space="preserve"> </w:t>
            </w:r>
          </w:p>
          <w:p w14:paraId="5FB044A4" w14:textId="77777777" w:rsidR="00D609F1" w:rsidRDefault="00D609F1" w:rsidP="00D609F1">
            <w:r>
              <w:t>Policy updated in line with 2025 statutory expectations in:</w:t>
            </w:r>
          </w:p>
          <w:p w14:paraId="08463E0B" w14:textId="77777777" w:rsidR="00D609F1" w:rsidRDefault="00D609F1" w:rsidP="00D609F1">
            <w:pPr>
              <w:pStyle w:val="ListParagraph"/>
              <w:numPr>
                <w:ilvl w:val="0"/>
                <w:numId w:val="3"/>
              </w:numPr>
            </w:pPr>
            <w:r>
              <w:t xml:space="preserve"> DFE Working together to improve attendance statutory from August 2024</w:t>
            </w:r>
          </w:p>
          <w:p w14:paraId="09C6E625" w14:textId="77777777" w:rsidR="00D609F1" w:rsidRDefault="00D609F1" w:rsidP="00D609F1">
            <w:pPr>
              <w:pStyle w:val="ListParagraph"/>
              <w:numPr>
                <w:ilvl w:val="0"/>
                <w:numId w:val="3"/>
              </w:numPr>
            </w:pPr>
            <w:proofErr w:type="spellStart"/>
            <w:r>
              <w:t>KCSiE</w:t>
            </w:r>
            <w:proofErr w:type="spellEnd"/>
            <w:r>
              <w:t xml:space="preserve"> 2025</w:t>
            </w:r>
          </w:p>
          <w:p w14:paraId="2E77CB1F" w14:textId="77777777" w:rsidR="00D609F1" w:rsidRDefault="00D609F1" w:rsidP="00D609F1">
            <w:pPr>
              <w:pStyle w:val="ListParagraph"/>
              <w:numPr>
                <w:ilvl w:val="0"/>
                <w:numId w:val="3"/>
              </w:numPr>
            </w:pPr>
            <w:r>
              <w:t>DFE CME statutory guidance September 2025</w:t>
            </w:r>
          </w:p>
          <w:p w14:paraId="44B82826" w14:textId="77777777" w:rsidR="00D609F1" w:rsidRPr="00FF741D" w:rsidRDefault="00D609F1" w:rsidP="00D609F1">
            <w:r>
              <w:t>New appendices:</w:t>
            </w:r>
          </w:p>
          <w:p w14:paraId="67E90302" w14:textId="77777777" w:rsidR="00D609F1" w:rsidRPr="00FF741D" w:rsidRDefault="00D609F1" w:rsidP="00D609F1">
            <w:pPr>
              <w:pStyle w:val="ListParagraph"/>
              <w:numPr>
                <w:ilvl w:val="0"/>
                <w:numId w:val="2"/>
              </w:numPr>
            </w:pPr>
            <w:r>
              <w:t xml:space="preserve">Penalty </w:t>
            </w:r>
            <w:proofErr w:type="gramStart"/>
            <w:r>
              <w:t>notice</w:t>
            </w:r>
            <w:proofErr w:type="gramEnd"/>
            <w:r>
              <w:t xml:space="preserve"> </w:t>
            </w:r>
            <w:proofErr w:type="gramStart"/>
            <w:r>
              <w:t>guidance;</w:t>
            </w:r>
            <w:proofErr w:type="gramEnd"/>
          </w:p>
          <w:p w14:paraId="71254F52" w14:textId="77777777" w:rsidR="00D609F1" w:rsidRPr="00FF741D" w:rsidRDefault="00D609F1" w:rsidP="00D609F1">
            <w:pPr>
              <w:pStyle w:val="ListParagraph"/>
              <w:numPr>
                <w:ilvl w:val="0"/>
                <w:numId w:val="2"/>
              </w:numPr>
            </w:pPr>
            <w:r>
              <w:t>Waterton Tiered Approach to Attendance. Attendance Essentials for Parents.</w:t>
            </w:r>
          </w:p>
          <w:p w14:paraId="3F60F6B3" w14:textId="77777777" w:rsidR="00D609F1" w:rsidRPr="00FF741D" w:rsidRDefault="00D609F1" w:rsidP="00D609F1">
            <w:r>
              <w:t xml:space="preserve">Updated appendices: </w:t>
            </w:r>
          </w:p>
          <w:p w14:paraId="05E4F8E3" w14:textId="77777777" w:rsidR="00D609F1" w:rsidRPr="00FF741D" w:rsidRDefault="00D609F1" w:rsidP="00D609F1">
            <w:pPr>
              <w:pStyle w:val="ListParagraph"/>
              <w:numPr>
                <w:ilvl w:val="0"/>
                <w:numId w:val="1"/>
              </w:numPr>
            </w:pPr>
            <w:r>
              <w:lastRenderedPageBreak/>
              <w:t>DFE August 2024 tables (replaced 2022 tables).</w:t>
            </w:r>
          </w:p>
        </w:tc>
      </w:tr>
    </w:tbl>
    <w:p w14:paraId="1F4EB56C" w14:textId="77777777" w:rsidR="008E5067" w:rsidRPr="00281F74" w:rsidRDefault="008E5067" w:rsidP="00281F74"/>
    <w:sectPr w:rsidR="008E5067" w:rsidRPr="00281F74" w:rsidSect="00B73B1B">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FB1CE" w14:textId="77777777" w:rsidR="00221C7A" w:rsidRDefault="00221C7A" w:rsidP="00281F74">
      <w:r>
        <w:separator/>
      </w:r>
    </w:p>
  </w:endnote>
  <w:endnote w:type="continuationSeparator" w:id="0">
    <w:p w14:paraId="2AB4EFF7" w14:textId="77777777" w:rsidR="00221C7A" w:rsidRDefault="00221C7A" w:rsidP="00281F74">
      <w:r>
        <w:continuationSeparator/>
      </w:r>
    </w:p>
  </w:endnote>
  <w:endnote w:type="continuationNotice" w:id="1">
    <w:p w14:paraId="4F48F174" w14:textId="77777777" w:rsidR="00221C7A" w:rsidRDefault="00221C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Bookman Old Style"/>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etrisch">
    <w:altName w:val="Calibri"/>
    <w:panose1 w:val="00000000000000000000"/>
    <w:charset w:val="00"/>
    <w:family w:val="modern"/>
    <w:notTrueType/>
    <w:pitch w:val="variable"/>
    <w:sig w:usb0="00000007" w:usb1="00000001" w:usb2="00000000" w:usb3="00000000" w:csb0="00000093" w:csb1="00000000"/>
  </w:font>
  <w:font w:name="Blinker">
    <w:altName w:val="Calibri"/>
    <w:charset w:val="00"/>
    <w:family w:val="auto"/>
    <w:pitch w:val="variable"/>
    <w:sig w:usb0="A000003F" w:usb1="4000206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6364F" w14:textId="77777777" w:rsidR="006B4B50" w:rsidRDefault="006B4B50" w:rsidP="00281F74">
    <w:pPr>
      <w:pStyle w:val="Footer"/>
    </w:pPr>
    <w:r>
      <w:rPr>
        <w:noProof/>
      </w:rPr>
      <w:drawing>
        <wp:anchor distT="0" distB="0" distL="114300" distR="114300" simplePos="0" relativeHeight="251658240" behindDoc="1" locked="0" layoutInCell="1" allowOverlap="1" wp14:anchorId="10702B05" wp14:editId="3A2F2553">
          <wp:simplePos x="0" y="0"/>
          <wp:positionH relativeFrom="margin">
            <wp:align>center</wp:align>
          </wp:positionH>
          <wp:positionV relativeFrom="paragraph">
            <wp:posOffset>-11903</wp:posOffset>
          </wp:positionV>
          <wp:extent cx="7545600" cy="1116000"/>
          <wp:effectExtent l="0" t="0" r="0" b="8255"/>
          <wp:wrapNone/>
          <wp:docPr id="1855669178" name="Picture 185566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45600" cy="1116000"/>
                  </a:xfrm>
                  <a:prstGeom prst="rect">
                    <a:avLst/>
                  </a:prstGeom>
                </pic:spPr>
              </pic:pic>
            </a:graphicData>
          </a:graphic>
          <wp14:sizeRelH relativeFrom="margin">
            <wp14:pctWidth>0</wp14:pctWidth>
          </wp14:sizeRelH>
          <wp14:sizeRelV relativeFrom="margin">
            <wp14:pctHeight>0</wp14:pctHeight>
          </wp14:sizeRelV>
        </wp:anchor>
      </w:drawing>
    </w:r>
  </w:p>
  <w:p w14:paraId="56FE5CEC" w14:textId="77777777" w:rsidR="006B4B50" w:rsidRDefault="006B4B50" w:rsidP="00B73B1B">
    <w:pPr>
      <w:pStyle w:val="Footer"/>
      <w:tabs>
        <w:tab w:val="clear" w:pos="4680"/>
        <w:tab w:val="clear" w:pos="9360"/>
        <w:tab w:val="left" w:pos="6058"/>
      </w:tabs>
    </w:pPr>
    <w:r>
      <w:tab/>
    </w:r>
  </w:p>
  <w:p w14:paraId="773FBCF9" w14:textId="77777777" w:rsidR="006B4B50" w:rsidRDefault="006B4B50" w:rsidP="00281F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C9AB0" w14:textId="77777777" w:rsidR="006B4B50" w:rsidRDefault="006B4B50" w:rsidP="00281F74">
    <w:pPr>
      <w:pStyle w:val="Footer"/>
    </w:pPr>
    <w:r w:rsidRPr="00281F74">
      <w:rPr>
        <w:noProof/>
      </w:rPr>
      <w:drawing>
        <wp:anchor distT="0" distB="0" distL="114300" distR="114300" simplePos="0" relativeHeight="251658242" behindDoc="1" locked="0" layoutInCell="1" allowOverlap="1" wp14:anchorId="1CEBC292" wp14:editId="1B941AA8">
          <wp:simplePos x="0" y="0"/>
          <wp:positionH relativeFrom="page">
            <wp:posOffset>-41113</wp:posOffset>
          </wp:positionH>
          <wp:positionV relativeFrom="margin">
            <wp:posOffset>5187950</wp:posOffset>
          </wp:positionV>
          <wp:extent cx="7981200" cy="3592800"/>
          <wp:effectExtent l="0" t="0" r="1270" b="8255"/>
          <wp:wrapNone/>
          <wp:docPr id="332210737" name="Picture 332210737" descr="A child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38761" name="Picture 1427038761" descr="A child sitting at a desk&#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200" cy="359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1C4E8" w14:textId="77777777" w:rsidR="006B4B50" w:rsidRDefault="006B4B50" w:rsidP="00281F74">
    <w:pPr>
      <w:pStyle w:val="Footer"/>
    </w:pPr>
    <w:r>
      <w:rPr>
        <w:noProof/>
      </w:rPr>
      <w:drawing>
        <wp:anchor distT="0" distB="0" distL="114300" distR="114300" simplePos="0" relativeHeight="251658243" behindDoc="1" locked="0" layoutInCell="1" allowOverlap="1" wp14:anchorId="1BCF5AAD" wp14:editId="7CD668CC">
          <wp:simplePos x="0" y="0"/>
          <wp:positionH relativeFrom="margin">
            <wp:align>center</wp:align>
          </wp:positionH>
          <wp:positionV relativeFrom="paragraph">
            <wp:posOffset>-296883</wp:posOffset>
          </wp:positionV>
          <wp:extent cx="7545600" cy="1116000"/>
          <wp:effectExtent l="0" t="0" r="0" b="8255"/>
          <wp:wrapNone/>
          <wp:docPr id="274555830" name="Picture 274555830"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10753" name="Picture 1199810753" descr="A close up of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600" cy="1116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E5396" w14:textId="77777777" w:rsidR="00221C7A" w:rsidRDefault="00221C7A" w:rsidP="00281F74">
      <w:r>
        <w:separator/>
      </w:r>
    </w:p>
  </w:footnote>
  <w:footnote w:type="continuationSeparator" w:id="0">
    <w:p w14:paraId="4C82C761" w14:textId="77777777" w:rsidR="00221C7A" w:rsidRDefault="00221C7A" w:rsidP="00281F74">
      <w:r>
        <w:continuationSeparator/>
      </w:r>
    </w:p>
  </w:footnote>
  <w:footnote w:type="continuationNotice" w:id="1">
    <w:p w14:paraId="1E2E3CDA" w14:textId="77777777" w:rsidR="00221C7A" w:rsidRDefault="00221C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81352"/>
      <w:docPartObj>
        <w:docPartGallery w:val="Page Numbers (Top of Page)"/>
        <w:docPartUnique/>
      </w:docPartObj>
    </w:sdtPr>
    <w:sdtEndPr/>
    <w:sdtContent>
      <w:p w14:paraId="02706155" w14:textId="77777777" w:rsidR="006B4B50" w:rsidRDefault="006B4B50">
        <w:pPr>
          <w:pStyle w:val="Head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p w14:paraId="2C52ACAF" w14:textId="77777777" w:rsidR="006B4B50" w:rsidRDefault="006B4B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BB4D" w14:textId="77777777" w:rsidR="006B4B50" w:rsidRDefault="006B4B50" w:rsidP="00281F74">
    <w:pPr>
      <w:pStyle w:val="Header"/>
    </w:pPr>
    <w:r>
      <w:rPr>
        <w:noProof/>
      </w:rPr>
      <w:drawing>
        <wp:anchor distT="0" distB="0" distL="114300" distR="114300" simplePos="0" relativeHeight="251658241" behindDoc="1" locked="0" layoutInCell="1" allowOverlap="1" wp14:anchorId="3DB7B812" wp14:editId="4C1D58FD">
          <wp:simplePos x="0" y="0"/>
          <wp:positionH relativeFrom="column">
            <wp:posOffset>-914400</wp:posOffset>
          </wp:positionH>
          <wp:positionV relativeFrom="paragraph">
            <wp:posOffset>-414020</wp:posOffset>
          </wp:positionV>
          <wp:extent cx="7538400" cy="10652400"/>
          <wp:effectExtent l="0" t="0" r="5715" b="0"/>
          <wp:wrapNone/>
          <wp:docPr id="1233286870" name="Picture 123328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0549097"/>
      <w:docPartObj>
        <w:docPartGallery w:val="Page Numbers (Top of Page)"/>
        <w:docPartUnique/>
      </w:docPartObj>
    </w:sdtPr>
    <w:sdtEndPr/>
    <w:sdtContent>
      <w:p w14:paraId="286E9D34" w14:textId="77777777" w:rsidR="006B4B50" w:rsidRDefault="006B4B50">
        <w:pPr>
          <w:pStyle w:val="Head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p w14:paraId="36919F32" w14:textId="77777777" w:rsidR="006B4B50" w:rsidRDefault="006B4B50" w:rsidP="00281F74">
    <w:pPr>
      <w:pStyle w:val="Header"/>
    </w:pPr>
  </w:p>
</w:hdr>
</file>

<file path=word/intelligence2.xml><?xml version="1.0" encoding="utf-8"?>
<int2:intelligence xmlns:int2="http://schemas.microsoft.com/office/intelligence/2020/intelligence" xmlns:oel="http://schemas.microsoft.com/office/2019/extlst">
  <int2:observations>
    <int2:textHash int2:hashCode="aG+z44WpgrTp0l" int2:id="IyhQ0niG">
      <int2:state int2:value="Rejected" int2:type="spell"/>
    </int2:textHash>
    <int2:bookmark int2:bookmarkName="_Int_HRcUclVv" int2:invalidationBookmarkName="" int2:hashCode="uhz9zYZfO4e8yV" int2:id="AkViaSLD">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A500F"/>
    <w:multiLevelType w:val="hybridMultilevel"/>
    <w:tmpl w:val="5E18567E"/>
    <w:lvl w:ilvl="0" w:tplc="B69C34C2">
      <w:start w:val="1"/>
      <w:numFmt w:val="bullet"/>
      <w:lvlText w:val=""/>
      <w:lvlJc w:val="left"/>
      <w:pPr>
        <w:ind w:left="720" w:hanging="360"/>
      </w:pPr>
      <w:rPr>
        <w:rFonts w:ascii="Symbol" w:hAnsi="Symbol" w:hint="default"/>
      </w:rPr>
    </w:lvl>
    <w:lvl w:ilvl="1" w:tplc="3CACE502">
      <w:start w:val="1"/>
      <w:numFmt w:val="bullet"/>
      <w:lvlText w:val="o"/>
      <w:lvlJc w:val="left"/>
      <w:pPr>
        <w:ind w:left="1440" w:hanging="360"/>
      </w:pPr>
      <w:rPr>
        <w:rFonts w:ascii="Courier New" w:hAnsi="Courier New" w:hint="default"/>
      </w:rPr>
    </w:lvl>
    <w:lvl w:ilvl="2" w:tplc="FAA2E662">
      <w:start w:val="1"/>
      <w:numFmt w:val="bullet"/>
      <w:lvlText w:val=""/>
      <w:lvlJc w:val="left"/>
      <w:pPr>
        <w:ind w:left="2160" w:hanging="360"/>
      </w:pPr>
      <w:rPr>
        <w:rFonts w:ascii="Wingdings" w:hAnsi="Wingdings" w:hint="default"/>
      </w:rPr>
    </w:lvl>
    <w:lvl w:ilvl="3" w:tplc="FACC024E">
      <w:start w:val="1"/>
      <w:numFmt w:val="bullet"/>
      <w:lvlText w:val=""/>
      <w:lvlJc w:val="left"/>
      <w:pPr>
        <w:ind w:left="2880" w:hanging="360"/>
      </w:pPr>
      <w:rPr>
        <w:rFonts w:ascii="Symbol" w:hAnsi="Symbol" w:hint="default"/>
      </w:rPr>
    </w:lvl>
    <w:lvl w:ilvl="4" w:tplc="CF44F1E0">
      <w:start w:val="1"/>
      <w:numFmt w:val="bullet"/>
      <w:lvlText w:val="o"/>
      <w:lvlJc w:val="left"/>
      <w:pPr>
        <w:ind w:left="3600" w:hanging="360"/>
      </w:pPr>
      <w:rPr>
        <w:rFonts w:ascii="Courier New" w:hAnsi="Courier New" w:hint="default"/>
      </w:rPr>
    </w:lvl>
    <w:lvl w:ilvl="5" w:tplc="B5923472">
      <w:start w:val="1"/>
      <w:numFmt w:val="bullet"/>
      <w:lvlText w:val=""/>
      <w:lvlJc w:val="left"/>
      <w:pPr>
        <w:ind w:left="4320" w:hanging="360"/>
      </w:pPr>
      <w:rPr>
        <w:rFonts w:ascii="Wingdings" w:hAnsi="Wingdings" w:hint="default"/>
      </w:rPr>
    </w:lvl>
    <w:lvl w:ilvl="6" w:tplc="6868C974">
      <w:start w:val="1"/>
      <w:numFmt w:val="bullet"/>
      <w:lvlText w:val=""/>
      <w:lvlJc w:val="left"/>
      <w:pPr>
        <w:ind w:left="5040" w:hanging="360"/>
      </w:pPr>
      <w:rPr>
        <w:rFonts w:ascii="Symbol" w:hAnsi="Symbol" w:hint="default"/>
      </w:rPr>
    </w:lvl>
    <w:lvl w:ilvl="7" w:tplc="03A42672">
      <w:start w:val="1"/>
      <w:numFmt w:val="bullet"/>
      <w:lvlText w:val="o"/>
      <w:lvlJc w:val="left"/>
      <w:pPr>
        <w:ind w:left="5760" w:hanging="360"/>
      </w:pPr>
      <w:rPr>
        <w:rFonts w:ascii="Courier New" w:hAnsi="Courier New" w:hint="default"/>
      </w:rPr>
    </w:lvl>
    <w:lvl w:ilvl="8" w:tplc="56B834D0">
      <w:start w:val="1"/>
      <w:numFmt w:val="bullet"/>
      <w:lvlText w:val=""/>
      <w:lvlJc w:val="left"/>
      <w:pPr>
        <w:ind w:left="6480" w:hanging="360"/>
      </w:pPr>
      <w:rPr>
        <w:rFonts w:ascii="Wingdings" w:hAnsi="Wingdings" w:hint="default"/>
      </w:rPr>
    </w:lvl>
  </w:abstractNum>
  <w:abstractNum w:abstractNumId="1" w15:restartNumberingAfterBreak="0">
    <w:nsid w:val="049327A2"/>
    <w:multiLevelType w:val="hybridMultilevel"/>
    <w:tmpl w:val="77824716"/>
    <w:lvl w:ilvl="0" w:tplc="AA284D74">
      <w:start w:val="1"/>
      <w:numFmt w:val="bullet"/>
      <w:lvlText w:val=""/>
      <w:lvlJc w:val="left"/>
      <w:pPr>
        <w:ind w:left="360" w:hanging="360"/>
      </w:pPr>
      <w:rPr>
        <w:rFonts w:ascii="Wingdings" w:hAnsi="Wingdings" w:hint="default"/>
        <w:color w:val="00768A"/>
      </w:rPr>
    </w:lvl>
    <w:lvl w:ilvl="1" w:tplc="14347568">
      <w:start w:val="1"/>
      <w:numFmt w:val="bullet"/>
      <w:lvlText w:val="o"/>
      <w:lvlJc w:val="left"/>
      <w:pPr>
        <w:ind w:left="1080" w:hanging="360"/>
      </w:pPr>
      <w:rPr>
        <w:rFonts w:ascii="Courier New" w:hAnsi="Courier New" w:hint="default"/>
      </w:rPr>
    </w:lvl>
    <w:lvl w:ilvl="2" w:tplc="97260222">
      <w:start w:val="1"/>
      <w:numFmt w:val="bullet"/>
      <w:lvlText w:val=""/>
      <w:lvlJc w:val="left"/>
      <w:pPr>
        <w:ind w:left="1800" w:hanging="360"/>
      </w:pPr>
      <w:rPr>
        <w:rFonts w:ascii="Wingdings" w:hAnsi="Wingdings" w:hint="default"/>
      </w:rPr>
    </w:lvl>
    <w:lvl w:ilvl="3" w:tplc="4BE2B264">
      <w:start w:val="1"/>
      <w:numFmt w:val="bullet"/>
      <w:lvlText w:val=""/>
      <w:lvlJc w:val="left"/>
      <w:pPr>
        <w:ind w:left="2520" w:hanging="360"/>
      </w:pPr>
      <w:rPr>
        <w:rFonts w:ascii="Symbol" w:hAnsi="Symbol" w:hint="default"/>
      </w:rPr>
    </w:lvl>
    <w:lvl w:ilvl="4" w:tplc="351CD076">
      <w:start w:val="1"/>
      <w:numFmt w:val="bullet"/>
      <w:lvlText w:val="o"/>
      <w:lvlJc w:val="left"/>
      <w:pPr>
        <w:ind w:left="3240" w:hanging="360"/>
      </w:pPr>
      <w:rPr>
        <w:rFonts w:ascii="Courier New" w:hAnsi="Courier New" w:hint="default"/>
      </w:rPr>
    </w:lvl>
    <w:lvl w:ilvl="5" w:tplc="FCD40106">
      <w:start w:val="1"/>
      <w:numFmt w:val="bullet"/>
      <w:lvlText w:val=""/>
      <w:lvlJc w:val="left"/>
      <w:pPr>
        <w:ind w:left="3960" w:hanging="360"/>
      </w:pPr>
      <w:rPr>
        <w:rFonts w:ascii="Wingdings" w:hAnsi="Wingdings" w:hint="default"/>
      </w:rPr>
    </w:lvl>
    <w:lvl w:ilvl="6" w:tplc="A462F378">
      <w:start w:val="1"/>
      <w:numFmt w:val="bullet"/>
      <w:lvlText w:val=""/>
      <w:lvlJc w:val="left"/>
      <w:pPr>
        <w:ind w:left="4680" w:hanging="360"/>
      </w:pPr>
      <w:rPr>
        <w:rFonts w:ascii="Symbol" w:hAnsi="Symbol" w:hint="default"/>
      </w:rPr>
    </w:lvl>
    <w:lvl w:ilvl="7" w:tplc="C9D0E102">
      <w:start w:val="1"/>
      <w:numFmt w:val="bullet"/>
      <w:lvlText w:val="o"/>
      <w:lvlJc w:val="left"/>
      <w:pPr>
        <w:ind w:left="5400" w:hanging="360"/>
      </w:pPr>
      <w:rPr>
        <w:rFonts w:ascii="Courier New" w:hAnsi="Courier New" w:hint="default"/>
      </w:rPr>
    </w:lvl>
    <w:lvl w:ilvl="8" w:tplc="8AC4F7C6">
      <w:start w:val="1"/>
      <w:numFmt w:val="bullet"/>
      <w:lvlText w:val=""/>
      <w:lvlJc w:val="left"/>
      <w:pPr>
        <w:ind w:left="6120" w:hanging="360"/>
      </w:pPr>
      <w:rPr>
        <w:rFonts w:ascii="Wingdings" w:hAnsi="Wingdings" w:hint="default"/>
      </w:rPr>
    </w:lvl>
  </w:abstractNum>
  <w:abstractNum w:abstractNumId="2" w15:restartNumberingAfterBreak="0">
    <w:nsid w:val="064A7350"/>
    <w:multiLevelType w:val="multilevel"/>
    <w:tmpl w:val="FAA2A8D4"/>
    <w:lvl w:ilvl="0">
      <w:start w:val="1"/>
      <w:numFmt w:val="bullet"/>
      <w:lvlText w:val=""/>
      <w:lvlJc w:val="left"/>
      <w:pPr>
        <w:tabs>
          <w:tab w:val="num" w:pos="720"/>
        </w:tabs>
        <w:ind w:left="720" w:hanging="360"/>
      </w:pPr>
      <w:rPr>
        <w:rFonts w:ascii="Wingdings" w:hAnsi="Wingdings" w:hint="default"/>
        <w:color w:val="00768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3CBC64"/>
    <w:multiLevelType w:val="hybridMultilevel"/>
    <w:tmpl w:val="62500334"/>
    <w:lvl w:ilvl="0" w:tplc="1CC62E4E">
      <w:start w:val="1"/>
      <w:numFmt w:val="bullet"/>
      <w:lvlText w:val=""/>
      <w:lvlJc w:val="left"/>
      <w:pPr>
        <w:ind w:left="360" w:hanging="360"/>
      </w:pPr>
      <w:rPr>
        <w:rFonts w:ascii="Symbol" w:hAnsi="Symbol" w:hint="default"/>
      </w:rPr>
    </w:lvl>
    <w:lvl w:ilvl="1" w:tplc="B5924210">
      <w:start w:val="1"/>
      <w:numFmt w:val="bullet"/>
      <w:lvlText w:val="o"/>
      <w:lvlJc w:val="left"/>
      <w:pPr>
        <w:ind w:left="1080" w:hanging="360"/>
      </w:pPr>
      <w:rPr>
        <w:rFonts w:ascii="Courier New" w:hAnsi="Courier New" w:hint="default"/>
      </w:rPr>
    </w:lvl>
    <w:lvl w:ilvl="2" w:tplc="BD781D1E">
      <w:start w:val="1"/>
      <w:numFmt w:val="bullet"/>
      <w:lvlText w:val=""/>
      <w:lvlJc w:val="left"/>
      <w:pPr>
        <w:ind w:left="1800" w:hanging="360"/>
      </w:pPr>
      <w:rPr>
        <w:rFonts w:ascii="Wingdings" w:hAnsi="Wingdings" w:hint="default"/>
      </w:rPr>
    </w:lvl>
    <w:lvl w:ilvl="3" w:tplc="8CF64990">
      <w:start w:val="1"/>
      <w:numFmt w:val="bullet"/>
      <w:lvlText w:val=""/>
      <w:lvlJc w:val="left"/>
      <w:pPr>
        <w:ind w:left="2520" w:hanging="360"/>
      </w:pPr>
      <w:rPr>
        <w:rFonts w:ascii="Symbol" w:hAnsi="Symbol" w:hint="default"/>
      </w:rPr>
    </w:lvl>
    <w:lvl w:ilvl="4" w:tplc="6874C974">
      <w:start w:val="1"/>
      <w:numFmt w:val="bullet"/>
      <w:lvlText w:val="o"/>
      <w:lvlJc w:val="left"/>
      <w:pPr>
        <w:ind w:left="3240" w:hanging="360"/>
      </w:pPr>
      <w:rPr>
        <w:rFonts w:ascii="Courier New" w:hAnsi="Courier New" w:hint="default"/>
      </w:rPr>
    </w:lvl>
    <w:lvl w:ilvl="5" w:tplc="149E36BA">
      <w:start w:val="1"/>
      <w:numFmt w:val="bullet"/>
      <w:lvlText w:val=""/>
      <w:lvlJc w:val="left"/>
      <w:pPr>
        <w:ind w:left="3960" w:hanging="360"/>
      </w:pPr>
      <w:rPr>
        <w:rFonts w:ascii="Wingdings" w:hAnsi="Wingdings" w:hint="default"/>
      </w:rPr>
    </w:lvl>
    <w:lvl w:ilvl="6" w:tplc="FB8A6258">
      <w:start w:val="1"/>
      <w:numFmt w:val="bullet"/>
      <w:lvlText w:val=""/>
      <w:lvlJc w:val="left"/>
      <w:pPr>
        <w:ind w:left="4680" w:hanging="360"/>
      </w:pPr>
      <w:rPr>
        <w:rFonts w:ascii="Symbol" w:hAnsi="Symbol" w:hint="default"/>
      </w:rPr>
    </w:lvl>
    <w:lvl w:ilvl="7" w:tplc="4EE0769A">
      <w:start w:val="1"/>
      <w:numFmt w:val="bullet"/>
      <w:lvlText w:val="o"/>
      <w:lvlJc w:val="left"/>
      <w:pPr>
        <w:ind w:left="5400" w:hanging="360"/>
      </w:pPr>
      <w:rPr>
        <w:rFonts w:ascii="Courier New" w:hAnsi="Courier New" w:hint="default"/>
      </w:rPr>
    </w:lvl>
    <w:lvl w:ilvl="8" w:tplc="610EDCCC">
      <w:start w:val="1"/>
      <w:numFmt w:val="bullet"/>
      <w:lvlText w:val=""/>
      <w:lvlJc w:val="left"/>
      <w:pPr>
        <w:ind w:left="6120" w:hanging="360"/>
      </w:pPr>
      <w:rPr>
        <w:rFonts w:ascii="Wingdings" w:hAnsi="Wingdings" w:hint="default"/>
      </w:rPr>
    </w:lvl>
  </w:abstractNum>
  <w:abstractNum w:abstractNumId="4" w15:restartNumberingAfterBreak="0">
    <w:nsid w:val="19661B55"/>
    <w:multiLevelType w:val="hybridMultilevel"/>
    <w:tmpl w:val="3E9A2D50"/>
    <w:lvl w:ilvl="0" w:tplc="AA284D74">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C810BA"/>
    <w:multiLevelType w:val="multilevel"/>
    <w:tmpl w:val="162877EE"/>
    <w:lvl w:ilvl="0">
      <w:start w:val="1"/>
      <w:numFmt w:val="bullet"/>
      <w:lvlText w:val=""/>
      <w:lvlJc w:val="left"/>
      <w:pPr>
        <w:tabs>
          <w:tab w:val="num" w:pos="360"/>
        </w:tabs>
        <w:ind w:left="360" w:hanging="360"/>
      </w:pPr>
      <w:rPr>
        <w:rFonts w:ascii="Wingdings" w:hAnsi="Wingdings" w:hint="default"/>
        <w:color w:val="00768A"/>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22C46E28"/>
    <w:multiLevelType w:val="hybridMultilevel"/>
    <w:tmpl w:val="6068D76E"/>
    <w:lvl w:ilvl="0" w:tplc="4410921C">
      <w:start w:val="1"/>
      <w:numFmt w:val="bullet"/>
      <w:lvlText w:val=""/>
      <w:lvlJc w:val="left"/>
      <w:pPr>
        <w:ind w:left="720" w:hanging="360"/>
      </w:pPr>
      <w:rPr>
        <w:rFonts w:ascii="Symbol" w:hAnsi="Symbol" w:hint="default"/>
      </w:rPr>
    </w:lvl>
    <w:lvl w:ilvl="1" w:tplc="E65C1EC0">
      <w:start w:val="1"/>
      <w:numFmt w:val="bullet"/>
      <w:lvlText w:val="o"/>
      <w:lvlJc w:val="left"/>
      <w:pPr>
        <w:ind w:left="1440" w:hanging="360"/>
      </w:pPr>
      <w:rPr>
        <w:rFonts w:ascii="Courier New" w:hAnsi="Courier New" w:hint="default"/>
      </w:rPr>
    </w:lvl>
    <w:lvl w:ilvl="2" w:tplc="1436DAD8">
      <w:start w:val="1"/>
      <w:numFmt w:val="bullet"/>
      <w:lvlText w:val=""/>
      <w:lvlJc w:val="left"/>
      <w:pPr>
        <w:ind w:left="2160" w:hanging="360"/>
      </w:pPr>
      <w:rPr>
        <w:rFonts w:ascii="Wingdings" w:hAnsi="Wingdings" w:hint="default"/>
      </w:rPr>
    </w:lvl>
    <w:lvl w:ilvl="3" w:tplc="49244558">
      <w:start w:val="1"/>
      <w:numFmt w:val="bullet"/>
      <w:lvlText w:val=""/>
      <w:lvlJc w:val="left"/>
      <w:pPr>
        <w:ind w:left="2880" w:hanging="360"/>
      </w:pPr>
      <w:rPr>
        <w:rFonts w:ascii="Symbol" w:hAnsi="Symbol" w:hint="default"/>
      </w:rPr>
    </w:lvl>
    <w:lvl w:ilvl="4" w:tplc="9AECD248">
      <w:start w:val="1"/>
      <w:numFmt w:val="bullet"/>
      <w:lvlText w:val="o"/>
      <w:lvlJc w:val="left"/>
      <w:pPr>
        <w:ind w:left="3600" w:hanging="360"/>
      </w:pPr>
      <w:rPr>
        <w:rFonts w:ascii="Courier New" w:hAnsi="Courier New" w:hint="default"/>
      </w:rPr>
    </w:lvl>
    <w:lvl w:ilvl="5" w:tplc="CACC9252">
      <w:start w:val="1"/>
      <w:numFmt w:val="bullet"/>
      <w:lvlText w:val=""/>
      <w:lvlJc w:val="left"/>
      <w:pPr>
        <w:ind w:left="4320" w:hanging="360"/>
      </w:pPr>
      <w:rPr>
        <w:rFonts w:ascii="Wingdings" w:hAnsi="Wingdings" w:hint="default"/>
      </w:rPr>
    </w:lvl>
    <w:lvl w:ilvl="6" w:tplc="B7862394">
      <w:start w:val="1"/>
      <w:numFmt w:val="bullet"/>
      <w:lvlText w:val=""/>
      <w:lvlJc w:val="left"/>
      <w:pPr>
        <w:ind w:left="5040" w:hanging="360"/>
      </w:pPr>
      <w:rPr>
        <w:rFonts w:ascii="Symbol" w:hAnsi="Symbol" w:hint="default"/>
      </w:rPr>
    </w:lvl>
    <w:lvl w:ilvl="7" w:tplc="5B3ED1F8">
      <w:start w:val="1"/>
      <w:numFmt w:val="bullet"/>
      <w:lvlText w:val="o"/>
      <w:lvlJc w:val="left"/>
      <w:pPr>
        <w:ind w:left="5760" w:hanging="360"/>
      </w:pPr>
      <w:rPr>
        <w:rFonts w:ascii="Courier New" w:hAnsi="Courier New" w:hint="default"/>
      </w:rPr>
    </w:lvl>
    <w:lvl w:ilvl="8" w:tplc="C3A2CA92">
      <w:start w:val="1"/>
      <w:numFmt w:val="bullet"/>
      <w:lvlText w:val=""/>
      <w:lvlJc w:val="left"/>
      <w:pPr>
        <w:ind w:left="6480" w:hanging="360"/>
      </w:pPr>
      <w:rPr>
        <w:rFonts w:ascii="Wingdings" w:hAnsi="Wingdings" w:hint="default"/>
      </w:rPr>
    </w:lvl>
  </w:abstractNum>
  <w:abstractNum w:abstractNumId="7" w15:restartNumberingAfterBreak="0">
    <w:nsid w:val="254B655D"/>
    <w:multiLevelType w:val="hybridMultilevel"/>
    <w:tmpl w:val="82EAD7D8"/>
    <w:lvl w:ilvl="0" w:tplc="AA284D74">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450926"/>
    <w:multiLevelType w:val="multilevel"/>
    <w:tmpl w:val="50CC3B78"/>
    <w:lvl w:ilvl="0">
      <w:start w:val="1"/>
      <w:numFmt w:val="bullet"/>
      <w:lvlText w:val=""/>
      <w:lvlJc w:val="left"/>
      <w:pPr>
        <w:tabs>
          <w:tab w:val="num" w:pos="360"/>
        </w:tabs>
        <w:ind w:left="360" w:hanging="360"/>
      </w:pPr>
      <w:rPr>
        <w:rFonts w:ascii="Wingdings" w:hAnsi="Wingdings" w:hint="default"/>
        <w:color w:val="00768A"/>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312A50A3"/>
    <w:multiLevelType w:val="hybridMultilevel"/>
    <w:tmpl w:val="9FAAB12A"/>
    <w:lvl w:ilvl="0" w:tplc="18D28CC2">
      <w:start w:val="1"/>
      <w:numFmt w:val="decimal"/>
      <w:lvlText w:val="•"/>
      <w:lvlJc w:val="left"/>
      <w:pPr>
        <w:ind w:left="720" w:hanging="360"/>
      </w:pPr>
    </w:lvl>
    <w:lvl w:ilvl="1" w:tplc="610EDA00">
      <w:start w:val="1"/>
      <w:numFmt w:val="lowerLetter"/>
      <w:lvlText w:val="%2."/>
      <w:lvlJc w:val="left"/>
      <w:pPr>
        <w:ind w:left="1440" w:hanging="360"/>
      </w:pPr>
    </w:lvl>
    <w:lvl w:ilvl="2" w:tplc="C2D29E0C">
      <w:start w:val="1"/>
      <w:numFmt w:val="lowerRoman"/>
      <w:lvlText w:val="%3."/>
      <w:lvlJc w:val="right"/>
      <w:pPr>
        <w:ind w:left="2160" w:hanging="180"/>
      </w:pPr>
    </w:lvl>
    <w:lvl w:ilvl="3" w:tplc="9ED4CC8A">
      <w:start w:val="1"/>
      <w:numFmt w:val="decimal"/>
      <w:lvlText w:val="%4."/>
      <w:lvlJc w:val="left"/>
      <w:pPr>
        <w:ind w:left="2880" w:hanging="360"/>
      </w:pPr>
    </w:lvl>
    <w:lvl w:ilvl="4" w:tplc="56264BD8">
      <w:start w:val="1"/>
      <w:numFmt w:val="lowerLetter"/>
      <w:lvlText w:val="%5."/>
      <w:lvlJc w:val="left"/>
      <w:pPr>
        <w:ind w:left="3600" w:hanging="360"/>
      </w:pPr>
    </w:lvl>
    <w:lvl w:ilvl="5" w:tplc="15D86A68">
      <w:start w:val="1"/>
      <w:numFmt w:val="lowerRoman"/>
      <w:lvlText w:val="%6."/>
      <w:lvlJc w:val="right"/>
      <w:pPr>
        <w:ind w:left="4320" w:hanging="180"/>
      </w:pPr>
    </w:lvl>
    <w:lvl w:ilvl="6" w:tplc="6EF2A6B0">
      <w:start w:val="1"/>
      <w:numFmt w:val="decimal"/>
      <w:lvlText w:val="%7."/>
      <w:lvlJc w:val="left"/>
      <w:pPr>
        <w:ind w:left="5040" w:hanging="360"/>
      </w:pPr>
    </w:lvl>
    <w:lvl w:ilvl="7" w:tplc="4B46545C">
      <w:start w:val="1"/>
      <w:numFmt w:val="lowerLetter"/>
      <w:lvlText w:val="%8."/>
      <w:lvlJc w:val="left"/>
      <w:pPr>
        <w:ind w:left="5760" w:hanging="360"/>
      </w:pPr>
    </w:lvl>
    <w:lvl w:ilvl="8" w:tplc="E242BF92">
      <w:start w:val="1"/>
      <w:numFmt w:val="lowerRoman"/>
      <w:lvlText w:val="%9."/>
      <w:lvlJc w:val="right"/>
      <w:pPr>
        <w:ind w:left="6480" w:hanging="180"/>
      </w:pPr>
    </w:lvl>
  </w:abstractNum>
  <w:abstractNum w:abstractNumId="10" w15:restartNumberingAfterBreak="0">
    <w:nsid w:val="3409867A"/>
    <w:multiLevelType w:val="hybridMultilevel"/>
    <w:tmpl w:val="28C688D8"/>
    <w:lvl w:ilvl="0" w:tplc="6AC2089C">
      <w:start w:val="1"/>
      <w:numFmt w:val="bullet"/>
      <w:lvlText w:val=""/>
      <w:lvlJc w:val="left"/>
      <w:pPr>
        <w:ind w:left="360" w:hanging="360"/>
      </w:pPr>
      <w:rPr>
        <w:rFonts w:ascii="Symbol" w:hAnsi="Symbol" w:hint="default"/>
      </w:rPr>
    </w:lvl>
    <w:lvl w:ilvl="1" w:tplc="9DCC3208">
      <w:start w:val="1"/>
      <w:numFmt w:val="bullet"/>
      <w:lvlText w:val="o"/>
      <w:lvlJc w:val="left"/>
      <w:pPr>
        <w:ind w:left="1080" w:hanging="360"/>
      </w:pPr>
      <w:rPr>
        <w:rFonts w:ascii="Courier New" w:hAnsi="Courier New" w:hint="default"/>
      </w:rPr>
    </w:lvl>
    <w:lvl w:ilvl="2" w:tplc="D6B206D0">
      <w:start w:val="1"/>
      <w:numFmt w:val="bullet"/>
      <w:lvlText w:val=""/>
      <w:lvlJc w:val="left"/>
      <w:pPr>
        <w:ind w:left="1800" w:hanging="360"/>
      </w:pPr>
      <w:rPr>
        <w:rFonts w:ascii="Wingdings" w:hAnsi="Wingdings" w:hint="default"/>
      </w:rPr>
    </w:lvl>
    <w:lvl w:ilvl="3" w:tplc="AFCA69BE">
      <w:start w:val="1"/>
      <w:numFmt w:val="bullet"/>
      <w:lvlText w:val=""/>
      <w:lvlJc w:val="left"/>
      <w:pPr>
        <w:ind w:left="2520" w:hanging="360"/>
      </w:pPr>
      <w:rPr>
        <w:rFonts w:ascii="Symbol" w:hAnsi="Symbol" w:hint="default"/>
      </w:rPr>
    </w:lvl>
    <w:lvl w:ilvl="4" w:tplc="2228D23A">
      <w:start w:val="1"/>
      <w:numFmt w:val="bullet"/>
      <w:lvlText w:val="o"/>
      <w:lvlJc w:val="left"/>
      <w:pPr>
        <w:ind w:left="3240" w:hanging="360"/>
      </w:pPr>
      <w:rPr>
        <w:rFonts w:ascii="Courier New" w:hAnsi="Courier New" w:hint="default"/>
      </w:rPr>
    </w:lvl>
    <w:lvl w:ilvl="5" w:tplc="98D0EDA6">
      <w:start w:val="1"/>
      <w:numFmt w:val="bullet"/>
      <w:lvlText w:val=""/>
      <w:lvlJc w:val="left"/>
      <w:pPr>
        <w:ind w:left="3960" w:hanging="360"/>
      </w:pPr>
      <w:rPr>
        <w:rFonts w:ascii="Wingdings" w:hAnsi="Wingdings" w:hint="default"/>
      </w:rPr>
    </w:lvl>
    <w:lvl w:ilvl="6" w:tplc="C2AAAE3A">
      <w:start w:val="1"/>
      <w:numFmt w:val="bullet"/>
      <w:lvlText w:val=""/>
      <w:lvlJc w:val="left"/>
      <w:pPr>
        <w:ind w:left="4680" w:hanging="360"/>
      </w:pPr>
      <w:rPr>
        <w:rFonts w:ascii="Symbol" w:hAnsi="Symbol" w:hint="default"/>
      </w:rPr>
    </w:lvl>
    <w:lvl w:ilvl="7" w:tplc="84B6CFBA">
      <w:start w:val="1"/>
      <w:numFmt w:val="bullet"/>
      <w:lvlText w:val="o"/>
      <w:lvlJc w:val="left"/>
      <w:pPr>
        <w:ind w:left="5400" w:hanging="360"/>
      </w:pPr>
      <w:rPr>
        <w:rFonts w:ascii="Courier New" w:hAnsi="Courier New" w:hint="default"/>
      </w:rPr>
    </w:lvl>
    <w:lvl w:ilvl="8" w:tplc="9358115E">
      <w:start w:val="1"/>
      <w:numFmt w:val="bullet"/>
      <w:lvlText w:val=""/>
      <w:lvlJc w:val="left"/>
      <w:pPr>
        <w:ind w:left="6120" w:hanging="360"/>
      </w:pPr>
      <w:rPr>
        <w:rFonts w:ascii="Wingdings" w:hAnsi="Wingdings" w:hint="default"/>
      </w:rPr>
    </w:lvl>
  </w:abstractNum>
  <w:abstractNum w:abstractNumId="11" w15:restartNumberingAfterBreak="0">
    <w:nsid w:val="4BE84082"/>
    <w:multiLevelType w:val="multilevel"/>
    <w:tmpl w:val="12F213C0"/>
    <w:lvl w:ilvl="0">
      <w:start w:val="1"/>
      <w:numFmt w:val="bullet"/>
      <w:lvlText w:val=""/>
      <w:lvlJc w:val="left"/>
      <w:pPr>
        <w:tabs>
          <w:tab w:val="num" w:pos="720"/>
        </w:tabs>
        <w:ind w:left="720" w:hanging="360"/>
      </w:pPr>
      <w:rPr>
        <w:rFonts w:ascii="Wingdings" w:hAnsi="Wingdings" w:hint="default"/>
        <w:color w:val="00768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886226"/>
    <w:multiLevelType w:val="hybridMultilevel"/>
    <w:tmpl w:val="B9300CE4"/>
    <w:lvl w:ilvl="0" w:tplc="AA284D74">
      <w:start w:val="1"/>
      <w:numFmt w:val="bullet"/>
      <w:lvlText w:val=""/>
      <w:lvlJc w:val="left"/>
      <w:pPr>
        <w:ind w:left="360" w:hanging="360"/>
      </w:pPr>
      <w:rPr>
        <w:rFonts w:ascii="Wingdings" w:hAnsi="Wingdings" w:hint="default"/>
        <w:color w:val="00768A"/>
      </w:rPr>
    </w:lvl>
    <w:lvl w:ilvl="1" w:tplc="402C5F10" w:tentative="1">
      <w:start w:val="1"/>
      <w:numFmt w:val="bullet"/>
      <w:lvlText w:val="o"/>
      <w:lvlJc w:val="left"/>
      <w:pPr>
        <w:ind w:left="1080" w:hanging="360"/>
      </w:pPr>
      <w:rPr>
        <w:rFonts w:ascii="Courier New" w:hAnsi="Courier New" w:hint="default"/>
      </w:rPr>
    </w:lvl>
    <w:lvl w:ilvl="2" w:tplc="41D4E5AA" w:tentative="1">
      <w:start w:val="1"/>
      <w:numFmt w:val="bullet"/>
      <w:lvlText w:val=""/>
      <w:lvlJc w:val="left"/>
      <w:pPr>
        <w:ind w:left="1800" w:hanging="360"/>
      </w:pPr>
      <w:rPr>
        <w:rFonts w:ascii="Wingdings" w:hAnsi="Wingdings" w:hint="default"/>
      </w:rPr>
    </w:lvl>
    <w:lvl w:ilvl="3" w:tplc="5F14D880" w:tentative="1">
      <w:start w:val="1"/>
      <w:numFmt w:val="bullet"/>
      <w:lvlText w:val=""/>
      <w:lvlJc w:val="left"/>
      <w:pPr>
        <w:ind w:left="2520" w:hanging="360"/>
      </w:pPr>
      <w:rPr>
        <w:rFonts w:ascii="Symbol" w:hAnsi="Symbol" w:hint="default"/>
      </w:rPr>
    </w:lvl>
    <w:lvl w:ilvl="4" w:tplc="5FC6BCBC" w:tentative="1">
      <w:start w:val="1"/>
      <w:numFmt w:val="bullet"/>
      <w:lvlText w:val="o"/>
      <w:lvlJc w:val="left"/>
      <w:pPr>
        <w:ind w:left="3240" w:hanging="360"/>
      </w:pPr>
      <w:rPr>
        <w:rFonts w:ascii="Courier New" w:hAnsi="Courier New" w:hint="default"/>
      </w:rPr>
    </w:lvl>
    <w:lvl w:ilvl="5" w:tplc="1272EF80" w:tentative="1">
      <w:start w:val="1"/>
      <w:numFmt w:val="bullet"/>
      <w:lvlText w:val=""/>
      <w:lvlJc w:val="left"/>
      <w:pPr>
        <w:ind w:left="3960" w:hanging="360"/>
      </w:pPr>
      <w:rPr>
        <w:rFonts w:ascii="Wingdings" w:hAnsi="Wingdings" w:hint="default"/>
      </w:rPr>
    </w:lvl>
    <w:lvl w:ilvl="6" w:tplc="AF107CC8" w:tentative="1">
      <w:start w:val="1"/>
      <w:numFmt w:val="bullet"/>
      <w:lvlText w:val=""/>
      <w:lvlJc w:val="left"/>
      <w:pPr>
        <w:ind w:left="4680" w:hanging="360"/>
      </w:pPr>
      <w:rPr>
        <w:rFonts w:ascii="Symbol" w:hAnsi="Symbol" w:hint="default"/>
      </w:rPr>
    </w:lvl>
    <w:lvl w:ilvl="7" w:tplc="8AAC83D4" w:tentative="1">
      <w:start w:val="1"/>
      <w:numFmt w:val="bullet"/>
      <w:lvlText w:val="o"/>
      <w:lvlJc w:val="left"/>
      <w:pPr>
        <w:ind w:left="5400" w:hanging="360"/>
      </w:pPr>
      <w:rPr>
        <w:rFonts w:ascii="Courier New" w:hAnsi="Courier New" w:hint="default"/>
      </w:rPr>
    </w:lvl>
    <w:lvl w:ilvl="8" w:tplc="F2542BA0" w:tentative="1">
      <w:start w:val="1"/>
      <w:numFmt w:val="bullet"/>
      <w:lvlText w:val=""/>
      <w:lvlJc w:val="left"/>
      <w:pPr>
        <w:ind w:left="6120" w:hanging="360"/>
      </w:pPr>
      <w:rPr>
        <w:rFonts w:ascii="Wingdings" w:hAnsi="Wingdings" w:hint="default"/>
      </w:rPr>
    </w:lvl>
  </w:abstractNum>
  <w:abstractNum w:abstractNumId="13" w15:restartNumberingAfterBreak="0">
    <w:nsid w:val="50F16461"/>
    <w:multiLevelType w:val="hybridMultilevel"/>
    <w:tmpl w:val="802463AC"/>
    <w:lvl w:ilvl="0" w:tplc="AA284D74">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218D7"/>
    <w:multiLevelType w:val="multilevel"/>
    <w:tmpl w:val="D1F8C16C"/>
    <w:lvl w:ilvl="0">
      <w:start w:val="1"/>
      <w:numFmt w:val="bullet"/>
      <w:lvlText w:val=""/>
      <w:lvlJc w:val="left"/>
      <w:pPr>
        <w:tabs>
          <w:tab w:val="num" w:pos="360"/>
        </w:tabs>
        <w:ind w:left="360" w:hanging="360"/>
      </w:pPr>
      <w:rPr>
        <w:rFonts w:ascii="Wingdings" w:hAnsi="Wingdings" w:hint="default"/>
        <w:color w:val="00768A"/>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5E5D92CB"/>
    <w:multiLevelType w:val="hybridMultilevel"/>
    <w:tmpl w:val="C174F58A"/>
    <w:lvl w:ilvl="0" w:tplc="516C0AEC">
      <w:start w:val="1"/>
      <w:numFmt w:val="bullet"/>
      <w:lvlText w:val=""/>
      <w:lvlJc w:val="left"/>
      <w:pPr>
        <w:ind w:left="360" w:hanging="360"/>
      </w:pPr>
      <w:rPr>
        <w:rFonts w:ascii="Symbol" w:hAnsi="Symbol" w:hint="default"/>
      </w:rPr>
    </w:lvl>
    <w:lvl w:ilvl="1" w:tplc="798675F2">
      <w:start w:val="1"/>
      <w:numFmt w:val="bullet"/>
      <w:lvlText w:val="o"/>
      <w:lvlJc w:val="left"/>
      <w:pPr>
        <w:ind w:left="1080" w:hanging="360"/>
      </w:pPr>
      <w:rPr>
        <w:rFonts w:ascii="Courier New" w:hAnsi="Courier New" w:hint="default"/>
      </w:rPr>
    </w:lvl>
    <w:lvl w:ilvl="2" w:tplc="476C48C4">
      <w:start w:val="1"/>
      <w:numFmt w:val="bullet"/>
      <w:lvlText w:val=""/>
      <w:lvlJc w:val="left"/>
      <w:pPr>
        <w:ind w:left="1800" w:hanging="360"/>
      </w:pPr>
      <w:rPr>
        <w:rFonts w:ascii="Wingdings" w:hAnsi="Wingdings" w:hint="default"/>
      </w:rPr>
    </w:lvl>
    <w:lvl w:ilvl="3" w:tplc="19AC529C">
      <w:start w:val="1"/>
      <w:numFmt w:val="bullet"/>
      <w:lvlText w:val=""/>
      <w:lvlJc w:val="left"/>
      <w:pPr>
        <w:ind w:left="2520" w:hanging="360"/>
      </w:pPr>
      <w:rPr>
        <w:rFonts w:ascii="Symbol" w:hAnsi="Symbol" w:hint="default"/>
      </w:rPr>
    </w:lvl>
    <w:lvl w:ilvl="4" w:tplc="A0A2E726">
      <w:start w:val="1"/>
      <w:numFmt w:val="bullet"/>
      <w:lvlText w:val="o"/>
      <w:lvlJc w:val="left"/>
      <w:pPr>
        <w:ind w:left="3240" w:hanging="360"/>
      </w:pPr>
      <w:rPr>
        <w:rFonts w:ascii="Courier New" w:hAnsi="Courier New" w:hint="default"/>
      </w:rPr>
    </w:lvl>
    <w:lvl w:ilvl="5" w:tplc="4882349A">
      <w:start w:val="1"/>
      <w:numFmt w:val="bullet"/>
      <w:lvlText w:val=""/>
      <w:lvlJc w:val="left"/>
      <w:pPr>
        <w:ind w:left="3960" w:hanging="360"/>
      </w:pPr>
      <w:rPr>
        <w:rFonts w:ascii="Wingdings" w:hAnsi="Wingdings" w:hint="default"/>
      </w:rPr>
    </w:lvl>
    <w:lvl w:ilvl="6" w:tplc="69B49EB6">
      <w:start w:val="1"/>
      <w:numFmt w:val="bullet"/>
      <w:lvlText w:val=""/>
      <w:lvlJc w:val="left"/>
      <w:pPr>
        <w:ind w:left="4680" w:hanging="360"/>
      </w:pPr>
      <w:rPr>
        <w:rFonts w:ascii="Symbol" w:hAnsi="Symbol" w:hint="default"/>
      </w:rPr>
    </w:lvl>
    <w:lvl w:ilvl="7" w:tplc="4B2AEA48">
      <w:start w:val="1"/>
      <w:numFmt w:val="bullet"/>
      <w:lvlText w:val="o"/>
      <w:lvlJc w:val="left"/>
      <w:pPr>
        <w:ind w:left="5400" w:hanging="360"/>
      </w:pPr>
      <w:rPr>
        <w:rFonts w:ascii="Courier New" w:hAnsi="Courier New" w:hint="default"/>
      </w:rPr>
    </w:lvl>
    <w:lvl w:ilvl="8" w:tplc="6220D670">
      <w:start w:val="1"/>
      <w:numFmt w:val="bullet"/>
      <w:lvlText w:val=""/>
      <w:lvlJc w:val="left"/>
      <w:pPr>
        <w:ind w:left="6120" w:hanging="360"/>
      </w:pPr>
      <w:rPr>
        <w:rFonts w:ascii="Wingdings" w:hAnsi="Wingdings" w:hint="default"/>
      </w:rPr>
    </w:lvl>
  </w:abstractNum>
  <w:abstractNum w:abstractNumId="16" w15:restartNumberingAfterBreak="0">
    <w:nsid w:val="662CE855"/>
    <w:multiLevelType w:val="hybridMultilevel"/>
    <w:tmpl w:val="5084515A"/>
    <w:lvl w:ilvl="0" w:tplc="42CE6372">
      <w:start w:val="1"/>
      <w:numFmt w:val="decimal"/>
      <w:lvlText w:val="•"/>
      <w:lvlJc w:val="left"/>
      <w:pPr>
        <w:ind w:left="720" w:hanging="360"/>
      </w:pPr>
    </w:lvl>
    <w:lvl w:ilvl="1" w:tplc="9ADECF3E">
      <w:start w:val="1"/>
      <w:numFmt w:val="lowerLetter"/>
      <w:lvlText w:val="%2."/>
      <w:lvlJc w:val="left"/>
      <w:pPr>
        <w:ind w:left="1440" w:hanging="360"/>
      </w:pPr>
    </w:lvl>
    <w:lvl w:ilvl="2" w:tplc="2604E3DE">
      <w:start w:val="1"/>
      <w:numFmt w:val="lowerRoman"/>
      <w:lvlText w:val="%3."/>
      <w:lvlJc w:val="right"/>
      <w:pPr>
        <w:ind w:left="2160" w:hanging="180"/>
      </w:pPr>
    </w:lvl>
    <w:lvl w:ilvl="3" w:tplc="48A43A96">
      <w:start w:val="1"/>
      <w:numFmt w:val="decimal"/>
      <w:lvlText w:val="%4."/>
      <w:lvlJc w:val="left"/>
      <w:pPr>
        <w:ind w:left="2880" w:hanging="360"/>
      </w:pPr>
    </w:lvl>
    <w:lvl w:ilvl="4" w:tplc="DBBE8F58">
      <w:start w:val="1"/>
      <w:numFmt w:val="lowerLetter"/>
      <w:lvlText w:val="%5."/>
      <w:lvlJc w:val="left"/>
      <w:pPr>
        <w:ind w:left="3600" w:hanging="360"/>
      </w:pPr>
    </w:lvl>
    <w:lvl w:ilvl="5" w:tplc="C6E8573C">
      <w:start w:val="1"/>
      <w:numFmt w:val="lowerRoman"/>
      <w:lvlText w:val="%6."/>
      <w:lvlJc w:val="right"/>
      <w:pPr>
        <w:ind w:left="4320" w:hanging="180"/>
      </w:pPr>
    </w:lvl>
    <w:lvl w:ilvl="6" w:tplc="FD008312">
      <w:start w:val="1"/>
      <w:numFmt w:val="decimal"/>
      <w:lvlText w:val="%7."/>
      <w:lvlJc w:val="left"/>
      <w:pPr>
        <w:ind w:left="5040" w:hanging="360"/>
      </w:pPr>
    </w:lvl>
    <w:lvl w:ilvl="7" w:tplc="E0BAD322">
      <w:start w:val="1"/>
      <w:numFmt w:val="lowerLetter"/>
      <w:lvlText w:val="%8."/>
      <w:lvlJc w:val="left"/>
      <w:pPr>
        <w:ind w:left="5760" w:hanging="360"/>
      </w:pPr>
    </w:lvl>
    <w:lvl w:ilvl="8" w:tplc="4746BD1E">
      <w:start w:val="1"/>
      <w:numFmt w:val="lowerRoman"/>
      <w:lvlText w:val="%9."/>
      <w:lvlJc w:val="right"/>
      <w:pPr>
        <w:ind w:left="6480" w:hanging="180"/>
      </w:pPr>
    </w:lvl>
  </w:abstractNum>
  <w:abstractNum w:abstractNumId="17" w15:restartNumberingAfterBreak="0">
    <w:nsid w:val="6DB92997"/>
    <w:multiLevelType w:val="multilevel"/>
    <w:tmpl w:val="6E5C4DBC"/>
    <w:lvl w:ilvl="0">
      <w:start w:val="1"/>
      <w:numFmt w:val="bullet"/>
      <w:lvlText w:val=""/>
      <w:lvlJc w:val="left"/>
      <w:pPr>
        <w:tabs>
          <w:tab w:val="num" w:pos="360"/>
        </w:tabs>
        <w:ind w:left="360" w:hanging="360"/>
      </w:pPr>
      <w:rPr>
        <w:rFonts w:ascii="Wingdings" w:hAnsi="Wingdings" w:hint="default"/>
        <w:color w:val="00768A"/>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7301F0C1"/>
    <w:multiLevelType w:val="hybridMultilevel"/>
    <w:tmpl w:val="96CA45BC"/>
    <w:lvl w:ilvl="0" w:tplc="AA284D74">
      <w:start w:val="1"/>
      <w:numFmt w:val="bullet"/>
      <w:lvlText w:val=""/>
      <w:lvlJc w:val="left"/>
      <w:pPr>
        <w:ind w:left="720" w:hanging="360"/>
      </w:pPr>
      <w:rPr>
        <w:rFonts w:ascii="Wingdings" w:hAnsi="Wingdings" w:hint="default"/>
        <w:color w:val="00768A"/>
      </w:rPr>
    </w:lvl>
    <w:lvl w:ilvl="1" w:tplc="81062C0E">
      <w:start w:val="1"/>
      <w:numFmt w:val="bullet"/>
      <w:lvlText w:val="o"/>
      <w:lvlJc w:val="left"/>
      <w:pPr>
        <w:ind w:left="1440" w:hanging="360"/>
      </w:pPr>
      <w:rPr>
        <w:rFonts w:ascii="Courier New" w:hAnsi="Courier New" w:hint="default"/>
      </w:rPr>
    </w:lvl>
    <w:lvl w:ilvl="2" w:tplc="7FA42B26">
      <w:start w:val="1"/>
      <w:numFmt w:val="bullet"/>
      <w:lvlText w:val=""/>
      <w:lvlJc w:val="left"/>
      <w:pPr>
        <w:ind w:left="2160" w:hanging="360"/>
      </w:pPr>
      <w:rPr>
        <w:rFonts w:ascii="Wingdings" w:hAnsi="Wingdings" w:hint="default"/>
      </w:rPr>
    </w:lvl>
    <w:lvl w:ilvl="3" w:tplc="B6DA408E">
      <w:start w:val="1"/>
      <w:numFmt w:val="bullet"/>
      <w:lvlText w:val=""/>
      <w:lvlJc w:val="left"/>
      <w:pPr>
        <w:ind w:left="2880" w:hanging="360"/>
      </w:pPr>
      <w:rPr>
        <w:rFonts w:ascii="Symbol" w:hAnsi="Symbol" w:hint="default"/>
      </w:rPr>
    </w:lvl>
    <w:lvl w:ilvl="4" w:tplc="1AA20E42">
      <w:start w:val="1"/>
      <w:numFmt w:val="bullet"/>
      <w:lvlText w:val="o"/>
      <w:lvlJc w:val="left"/>
      <w:pPr>
        <w:ind w:left="3600" w:hanging="360"/>
      </w:pPr>
      <w:rPr>
        <w:rFonts w:ascii="Courier New" w:hAnsi="Courier New" w:hint="default"/>
      </w:rPr>
    </w:lvl>
    <w:lvl w:ilvl="5" w:tplc="7C3443A0">
      <w:start w:val="1"/>
      <w:numFmt w:val="bullet"/>
      <w:lvlText w:val=""/>
      <w:lvlJc w:val="left"/>
      <w:pPr>
        <w:ind w:left="4320" w:hanging="360"/>
      </w:pPr>
      <w:rPr>
        <w:rFonts w:ascii="Wingdings" w:hAnsi="Wingdings" w:hint="default"/>
      </w:rPr>
    </w:lvl>
    <w:lvl w:ilvl="6" w:tplc="9D204CB2">
      <w:start w:val="1"/>
      <w:numFmt w:val="bullet"/>
      <w:lvlText w:val=""/>
      <w:lvlJc w:val="left"/>
      <w:pPr>
        <w:ind w:left="5040" w:hanging="360"/>
      </w:pPr>
      <w:rPr>
        <w:rFonts w:ascii="Symbol" w:hAnsi="Symbol" w:hint="default"/>
      </w:rPr>
    </w:lvl>
    <w:lvl w:ilvl="7" w:tplc="C4E05056">
      <w:start w:val="1"/>
      <w:numFmt w:val="bullet"/>
      <w:lvlText w:val="o"/>
      <w:lvlJc w:val="left"/>
      <w:pPr>
        <w:ind w:left="5760" w:hanging="360"/>
      </w:pPr>
      <w:rPr>
        <w:rFonts w:ascii="Courier New" w:hAnsi="Courier New" w:hint="default"/>
      </w:rPr>
    </w:lvl>
    <w:lvl w:ilvl="8" w:tplc="7F683EB8">
      <w:start w:val="1"/>
      <w:numFmt w:val="bullet"/>
      <w:lvlText w:val=""/>
      <w:lvlJc w:val="left"/>
      <w:pPr>
        <w:ind w:left="6480" w:hanging="360"/>
      </w:pPr>
      <w:rPr>
        <w:rFonts w:ascii="Wingdings" w:hAnsi="Wingdings" w:hint="default"/>
      </w:rPr>
    </w:lvl>
  </w:abstractNum>
  <w:abstractNum w:abstractNumId="19" w15:restartNumberingAfterBreak="0">
    <w:nsid w:val="78855374"/>
    <w:multiLevelType w:val="multilevel"/>
    <w:tmpl w:val="162877EE"/>
    <w:lvl w:ilvl="0">
      <w:start w:val="1"/>
      <w:numFmt w:val="bullet"/>
      <w:lvlText w:val=""/>
      <w:lvlJc w:val="left"/>
      <w:pPr>
        <w:tabs>
          <w:tab w:val="num" w:pos="360"/>
        </w:tabs>
        <w:ind w:left="360" w:hanging="360"/>
      </w:pPr>
      <w:rPr>
        <w:rFonts w:ascii="Wingdings" w:hAnsi="Wingdings" w:hint="default"/>
        <w:color w:val="00768A"/>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3867864">
    <w:abstractNumId w:val="3"/>
  </w:num>
  <w:num w:numId="2" w16cid:durableId="1102921664">
    <w:abstractNumId w:val="10"/>
  </w:num>
  <w:num w:numId="3" w16cid:durableId="1579753674">
    <w:abstractNumId w:val="15"/>
  </w:num>
  <w:num w:numId="4" w16cid:durableId="1979602249">
    <w:abstractNumId w:val="18"/>
  </w:num>
  <w:num w:numId="5" w16cid:durableId="1711033373">
    <w:abstractNumId w:val="1"/>
  </w:num>
  <w:num w:numId="6" w16cid:durableId="417557541">
    <w:abstractNumId w:val="13"/>
  </w:num>
  <w:num w:numId="7" w16cid:durableId="2092776518">
    <w:abstractNumId w:val="12"/>
  </w:num>
  <w:num w:numId="8" w16cid:durableId="1098527686">
    <w:abstractNumId w:val="4"/>
  </w:num>
  <w:num w:numId="9" w16cid:durableId="121391436">
    <w:abstractNumId w:val="7"/>
  </w:num>
  <w:num w:numId="10" w16cid:durableId="687098080">
    <w:abstractNumId w:val="16"/>
  </w:num>
  <w:num w:numId="11" w16cid:durableId="127549154">
    <w:abstractNumId w:val="9"/>
  </w:num>
  <w:num w:numId="12" w16cid:durableId="1533568716">
    <w:abstractNumId w:val="11"/>
  </w:num>
  <w:num w:numId="13" w16cid:durableId="476606626">
    <w:abstractNumId w:val="8"/>
  </w:num>
  <w:num w:numId="14" w16cid:durableId="2124109167">
    <w:abstractNumId w:val="2"/>
  </w:num>
  <w:num w:numId="15" w16cid:durableId="802039087">
    <w:abstractNumId w:val="14"/>
  </w:num>
  <w:num w:numId="16" w16cid:durableId="1077484888">
    <w:abstractNumId w:val="17"/>
  </w:num>
  <w:num w:numId="17" w16cid:durableId="112289788">
    <w:abstractNumId w:val="5"/>
  </w:num>
  <w:num w:numId="18" w16cid:durableId="1851413290">
    <w:abstractNumId w:val="19"/>
  </w:num>
  <w:num w:numId="19" w16cid:durableId="1212695508">
    <w:abstractNumId w:val="0"/>
  </w:num>
  <w:num w:numId="20" w16cid:durableId="553001859">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174"/>
    <w:rsid w:val="0000095C"/>
    <w:rsid w:val="000112B2"/>
    <w:rsid w:val="00011755"/>
    <w:rsid w:val="00012390"/>
    <w:rsid w:val="00012E74"/>
    <w:rsid w:val="00020977"/>
    <w:rsid w:val="00032CC2"/>
    <w:rsid w:val="00032EF3"/>
    <w:rsid w:val="000357BB"/>
    <w:rsid w:val="00056114"/>
    <w:rsid w:val="00074A1C"/>
    <w:rsid w:val="000753F1"/>
    <w:rsid w:val="000832D3"/>
    <w:rsid w:val="000B0298"/>
    <w:rsid w:val="000B3102"/>
    <w:rsid w:val="000F4D47"/>
    <w:rsid w:val="00104B3C"/>
    <w:rsid w:val="00106CDC"/>
    <w:rsid w:val="00131DB2"/>
    <w:rsid w:val="00136624"/>
    <w:rsid w:val="00161728"/>
    <w:rsid w:val="001662DE"/>
    <w:rsid w:val="00176DDD"/>
    <w:rsid w:val="00181EBB"/>
    <w:rsid w:val="00185F40"/>
    <w:rsid w:val="001C2988"/>
    <w:rsid w:val="00200921"/>
    <w:rsid w:val="00221C7A"/>
    <w:rsid w:val="00222F69"/>
    <w:rsid w:val="002368CF"/>
    <w:rsid w:val="00241007"/>
    <w:rsid w:val="00246BEE"/>
    <w:rsid w:val="00252672"/>
    <w:rsid w:val="00254D1D"/>
    <w:rsid w:val="00255A2F"/>
    <w:rsid w:val="00280613"/>
    <w:rsid w:val="00281F74"/>
    <w:rsid w:val="00296838"/>
    <w:rsid w:val="002A5EBA"/>
    <w:rsid w:val="002B57B7"/>
    <w:rsid w:val="002B7890"/>
    <w:rsid w:val="002C3D7D"/>
    <w:rsid w:val="002C68D6"/>
    <w:rsid w:val="002E1D64"/>
    <w:rsid w:val="002F7B72"/>
    <w:rsid w:val="00306EA4"/>
    <w:rsid w:val="00323F40"/>
    <w:rsid w:val="003351DD"/>
    <w:rsid w:val="00342C42"/>
    <w:rsid w:val="003476A3"/>
    <w:rsid w:val="003476C7"/>
    <w:rsid w:val="003502AC"/>
    <w:rsid w:val="00350FBF"/>
    <w:rsid w:val="003619C9"/>
    <w:rsid w:val="003658A1"/>
    <w:rsid w:val="00367BE8"/>
    <w:rsid w:val="0038260A"/>
    <w:rsid w:val="00385B5D"/>
    <w:rsid w:val="003947ED"/>
    <w:rsid w:val="003968D3"/>
    <w:rsid w:val="003A07B0"/>
    <w:rsid w:val="003A0F6F"/>
    <w:rsid w:val="003A129D"/>
    <w:rsid w:val="003A2E98"/>
    <w:rsid w:val="003A7BCC"/>
    <w:rsid w:val="003C3990"/>
    <w:rsid w:val="003E34CD"/>
    <w:rsid w:val="003E5144"/>
    <w:rsid w:val="003E662C"/>
    <w:rsid w:val="003F343D"/>
    <w:rsid w:val="00403A2E"/>
    <w:rsid w:val="00403D08"/>
    <w:rsid w:val="00410B75"/>
    <w:rsid w:val="004112E2"/>
    <w:rsid w:val="00416B1B"/>
    <w:rsid w:val="004176AE"/>
    <w:rsid w:val="00435A4D"/>
    <w:rsid w:val="0044028E"/>
    <w:rsid w:val="00446B11"/>
    <w:rsid w:val="004514E1"/>
    <w:rsid w:val="00452AFB"/>
    <w:rsid w:val="004561C9"/>
    <w:rsid w:val="00457C0B"/>
    <w:rsid w:val="00462527"/>
    <w:rsid w:val="00470085"/>
    <w:rsid w:val="00474099"/>
    <w:rsid w:val="00475616"/>
    <w:rsid w:val="0047780D"/>
    <w:rsid w:val="0048084F"/>
    <w:rsid w:val="00481A51"/>
    <w:rsid w:val="004977E6"/>
    <w:rsid w:val="004B0971"/>
    <w:rsid w:val="004B13E3"/>
    <w:rsid w:val="004C487B"/>
    <w:rsid w:val="004C6E76"/>
    <w:rsid w:val="004CE348"/>
    <w:rsid w:val="004D2F87"/>
    <w:rsid w:val="00517A5B"/>
    <w:rsid w:val="0052166B"/>
    <w:rsid w:val="00525F82"/>
    <w:rsid w:val="00533BCC"/>
    <w:rsid w:val="00536E6E"/>
    <w:rsid w:val="005413E6"/>
    <w:rsid w:val="005414FC"/>
    <w:rsid w:val="00542001"/>
    <w:rsid w:val="005828D6"/>
    <w:rsid w:val="00586CCD"/>
    <w:rsid w:val="005A49C9"/>
    <w:rsid w:val="005B6CD0"/>
    <w:rsid w:val="005D07EF"/>
    <w:rsid w:val="005D6AA2"/>
    <w:rsid w:val="0061340D"/>
    <w:rsid w:val="00625FFF"/>
    <w:rsid w:val="00633FDC"/>
    <w:rsid w:val="00646A13"/>
    <w:rsid w:val="0066284F"/>
    <w:rsid w:val="0066794B"/>
    <w:rsid w:val="00682DC0"/>
    <w:rsid w:val="006B4B50"/>
    <w:rsid w:val="006D5E98"/>
    <w:rsid w:val="006D66CD"/>
    <w:rsid w:val="006E2E9A"/>
    <w:rsid w:val="006E5BB2"/>
    <w:rsid w:val="006F2C99"/>
    <w:rsid w:val="006F5F4F"/>
    <w:rsid w:val="00703B00"/>
    <w:rsid w:val="007052BD"/>
    <w:rsid w:val="00706DEE"/>
    <w:rsid w:val="00710F7C"/>
    <w:rsid w:val="0071299E"/>
    <w:rsid w:val="007258A6"/>
    <w:rsid w:val="007351F0"/>
    <w:rsid w:val="007362D3"/>
    <w:rsid w:val="007466A0"/>
    <w:rsid w:val="007646E5"/>
    <w:rsid w:val="0076D10C"/>
    <w:rsid w:val="007709A9"/>
    <w:rsid w:val="007717F5"/>
    <w:rsid w:val="0077271F"/>
    <w:rsid w:val="00772F4F"/>
    <w:rsid w:val="007866A7"/>
    <w:rsid w:val="007948E3"/>
    <w:rsid w:val="007973EB"/>
    <w:rsid w:val="007A7594"/>
    <w:rsid w:val="007B2C6F"/>
    <w:rsid w:val="007E205C"/>
    <w:rsid w:val="007E6E52"/>
    <w:rsid w:val="0080642F"/>
    <w:rsid w:val="00820AFF"/>
    <w:rsid w:val="00824174"/>
    <w:rsid w:val="0082547C"/>
    <w:rsid w:val="008312EE"/>
    <w:rsid w:val="00845878"/>
    <w:rsid w:val="008472F1"/>
    <w:rsid w:val="008567B6"/>
    <w:rsid w:val="00864D5D"/>
    <w:rsid w:val="00881343"/>
    <w:rsid w:val="008852C9"/>
    <w:rsid w:val="008868DD"/>
    <w:rsid w:val="008879F8"/>
    <w:rsid w:val="00890531"/>
    <w:rsid w:val="00893AD6"/>
    <w:rsid w:val="008AB09D"/>
    <w:rsid w:val="008B68BE"/>
    <w:rsid w:val="008D6448"/>
    <w:rsid w:val="008E29B1"/>
    <w:rsid w:val="008E5067"/>
    <w:rsid w:val="008F7423"/>
    <w:rsid w:val="00903CCB"/>
    <w:rsid w:val="00915C56"/>
    <w:rsid w:val="009179ED"/>
    <w:rsid w:val="00927D4C"/>
    <w:rsid w:val="00932A88"/>
    <w:rsid w:val="00935112"/>
    <w:rsid w:val="00950DAE"/>
    <w:rsid w:val="00955877"/>
    <w:rsid w:val="0097430B"/>
    <w:rsid w:val="009A39BC"/>
    <w:rsid w:val="009A541C"/>
    <w:rsid w:val="009B3D9B"/>
    <w:rsid w:val="009B6250"/>
    <w:rsid w:val="009B659C"/>
    <w:rsid w:val="009B76D8"/>
    <w:rsid w:val="009C3F45"/>
    <w:rsid w:val="009C6075"/>
    <w:rsid w:val="009D178A"/>
    <w:rsid w:val="009F2A03"/>
    <w:rsid w:val="009F4F20"/>
    <w:rsid w:val="00A07014"/>
    <w:rsid w:val="00A117E8"/>
    <w:rsid w:val="00A12909"/>
    <w:rsid w:val="00A15D73"/>
    <w:rsid w:val="00A1644C"/>
    <w:rsid w:val="00A1663E"/>
    <w:rsid w:val="00A232A5"/>
    <w:rsid w:val="00A36542"/>
    <w:rsid w:val="00A458D3"/>
    <w:rsid w:val="00A56979"/>
    <w:rsid w:val="00A672E7"/>
    <w:rsid w:val="00A800FA"/>
    <w:rsid w:val="00A83D6C"/>
    <w:rsid w:val="00A83E80"/>
    <w:rsid w:val="00A920D6"/>
    <w:rsid w:val="00A95102"/>
    <w:rsid w:val="00A962FA"/>
    <w:rsid w:val="00AA31B6"/>
    <w:rsid w:val="00AA5874"/>
    <w:rsid w:val="00AA5EF0"/>
    <w:rsid w:val="00AB5E8B"/>
    <w:rsid w:val="00AC6476"/>
    <w:rsid w:val="00AD5E6A"/>
    <w:rsid w:val="00AE6DA0"/>
    <w:rsid w:val="00B446AA"/>
    <w:rsid w:val="00B45ECE"/>
    <w:rsid w:val="00B472D5"/>
    <w:rsid w:val="00B473BC"/>
    <w:rsid w:val="00B5284A"/>
    <w:rsid w:val="00B5301F"/>
    <w:rsid w:val="00B73B1B"/>
    <w:rsid w:val="00B74E9C"/>
    <w:rsid w:val="00B7688B"/>
    <w:rsid w:val="00B77706"/>
    <w:rsid w:val="00B81B7B"/>
    <w:rsid w:val="00B905E3"/>
    <w:rsid w:val="00B90ADC"/>
    <w:rsid w:val="00B90D75"/>
    <w:rsid w:val="00B9366A"/>
    <w:rsid w:val="00B93D44"/>
    <w:rsid w:val="00B94AF7"/>
    <w:rsid w:val="00BA59E3"/>
    <w:rsid w:val="00BB1143"/>
    <w:rsid w:val="00BB1E68"/>
    <w:rsid w:val="00BB416F"/>
    <w:rsid w:val="00BB57E9"/>
    <w:rsid w:val="00BB6D43"/>
    <w:rsid w:val="00BC7D12"/>
    <w:rsid w:val="00BE3981"/>
    <w:rsid w:val="00BF4754"/>
    <w:rsid w:val="00C01EF1"/>
    <w:rsid w:val="00C02F91"/>
    <w:rsid w:val="00C22712"/>
    <w:rsid w:val="00C3057D"/>
    <w:rsid w:val="00C434CF"/>
    <w:rsid w:val="00C4520A"/>
    <w:rsid w:val="00C551BF"/>
    <w:rsid w:val="00C57791"/>
    <w:rsid w:val="00C61E21"/>
    <w:rsid w:val="00C76CF6"/>
    <w:rsid w:val="00C8375A"/>
    <w:rsid w:val="00CA252F"/>
    <w:rsid w:val="00CA2ED1"/>
    <w:rsid w:val="00CD1F70"/>
    <w:rsid w:val="00CD3321"/>
    <w:rsid w:val="00CE0724"/>
    <w:rsid w:val="00CE485B"/>
    <w:rsid w:val="00CF3365"/>
    <w:rsid w:val="00CF6E3E"/>
    <w:rsid w:val="00D00A3A"/>
    <w:rsid w:val="00D15706"/>
    <w:rsid w:val="00D174D0"/>
    <w:rsid w:val="00D26A41"/>
    <w:rsid w:val="00D272EE"/>
    <w:rsid w:val="00D41F7B"/>
    <w:rsid w:val="00D47304"/>
    <w:rsid w:val="00D52854"/>
    <w:rsid w:val="00D609F1"/>
    <w:rsid w:val="00D63C36"/>
    <w:rsid w:val="00D813B9"/>
    <w:rsid w:val="00D91607"/>
    <w:rsid w:val="00D94B28"/>
    <w:rsid w:val="00DA1F9C"/>
    <w:rsid w:val="00DA39B9"/>
    <w:rsid w:val="00DA79B5"/>
    <w:rsid w:val="00DB39AE"/>
    <w:rsid w:val="00DD72BE"/>
    <w:rsid w:val="00DE040D"/>
    <w:rsid w:val="00DF1A17"/>
    <w:rsid w:val="00DF1D5A"/>
    <w:rsid w:val="00E0120B"/>
    <w:rsid w:val="00E165C0"/>
    <w:rsid w:val="00E20B83"/>
    <w:rsid w:val="00E212B3"/>
    <w:rsid w:val="00E249D4"/>
    <w:rsid w:val="00E30E7C"/>
    <w:rsid w:val="00E36889"/>
    <w:rsid w:val="00E471D0"/>
    <w:rsid w:val="00E54FC9"/>
    <w:rsid w:val="00E716D4"/>
    <w:rsid w:val="00E74676"/>
    <w:rsid w:val="00E819FD"/>
    <w:rsid w:val="00E9419B"/>
    <w:rsid w:val="00E97904"/>
    <w:rsid w:val="00EA4641"/>
    <w:rsid w:val="00EA497E"/>
    <w:rsid w:val="00EAFD96"/>
    <w:rsid w:val="00EB793E"/>
    <w:rsid w:val="00EC10CA"/>
    <w:rsid w:val="00ED2498"/>
    <w:rsid w:val="00ED4492"/>
    <w:rsid w:val="00EF20FC"/>
    <w:rsid w:val="00F04084"/>
    <w:rsid w:val="00F36638"/>
    <w:rsid w:val="00F52273"/>
    <w:rsid w:val="00F565FF"/>
    <w:rsid w:val="00F62414"/>
    <w:rsid w:val="00F632BE"/>
    <w:rsid w:val="00F654E6"/>
    <w:rsid w:val="00F709B0"/>
    <w:rsid w:val="00F733E3"/>
    <w:rsid w:val="00F801FF"/>
    <w:rsid w:val="00F81811"/>
    <w:rsid w:val="00F84D2F"/>
    <w:rsid w:val="00F84F56"/>
    <w:rsid w:val="00FA2EE6"/>
    <w:rsid w:val="00FA60E2"/>
    <w:rsid w:val="00FA7908"/>
    <w:rsid w:val="00FC1BA0"/>
    <w:rsid w:val="00FC3AB0"/>
    <w:rsid w:val="00FC7D37"/>
    <w:rsid w:val="00FE19F2"/>
    <w:rsid w:val="00FE33BB"/>
    <w:rsid w:val="00FE4D2C"/>
    <w:rsid w:val="00FF5651"/>
    <w:rsid w:val="00FF741D"/>
    <w:rsid w:val="010B0201"/>
    <w:rsid w:val="0158A7F6"/>
    <w:rsid w:val="019AA161"/>
    <w:rsid w:val="01B4FC05"/>
    <w:rsid w:val="01D01A0E"/>
    <w:rsid w:val="0219403D"/>
    <w:rsid w:val="0223F03D"/>
    <w:rsid w:val="028B5829"/>
    <w:rsid w:val="02BFA94F"/>
    <w:rsid w:val="02CE8C69"/>
    <w:rsid w:val="03270C8D"/>
    <w:rsid w:val="03AE3019"/>
    <w:rsid w:val="03AE9832"/>
    <w:rsid w:val="04113EC5"/>
    <w:rsid w:val="0422201E"/>
    <w:rsid w:val="043B1EE8"/>
    <w:rsid w:val="04CECF25"/>
    <w:rsid w:val="0501FA12"/>
    <w:rsid w:val="0577C773"/>
    <w:rsid w:val="05A4B1E6"/>
    <w:rsid w:val="05EB23E8"/>
    <w:rsid w:val="067AA211"/>
    <w:rsid w:val="069DF41C"/>
    <w:rsid w:val="06A81412"/>
    <w:rsid w:val="06E09955"/>
    <w:rsid w:val="074819A7"/>
    <w:rsid w:val="075C7151"/>
    <w:rsid w:val="077424FD"/>
    <w:rsid w:val="07B52CA5"/>
    <w:rsid w:val="0980A1F7"/>
    <w:rsid w:val="09A41408"/>
    <w:rsid w:val="0A1A58BA"/>
    <w:rsid w:val="0A3DD008"/>
    <w:rsid w:val="0A4ACFBD"/>
    <w:rsid w:val="0AA5B497"/>
    <w:rsid w:val="0BA3A7A5"/>
    <w:rsid w:val="0BA4C1C5"/>
    <w:rsid w:val="0C4EA719"/>
    <w:rsid w:val="0C522EE3"/>
    <w:rsid w:val="0C65E40A"/>
    <w:rsid w:val="0C8D60C8"/>
    <w:rsid w:val="0CA69CBA"/>
    <w:rsid w:val="0CD90C6E"/>
    <w:rsid w:val="0CDE5513"/>
    <w:rsid w:val="0CF29C95"/>
    <w:rsid w:val="0D8682E5"/>
    <w:rsid w:val="0DA5F4E8"/>
    <w:rsid w:val="0DA9C7B1"/>
    <w:rsid w:val="0DE17FBE"/>
    <w:rsid w:val="0DE2835E"/>
    <w:rsid w:val="0E25D673"/>
    <w:rsid w:val="0E819D30"/>
    <w:rsid w:val="0E881D93"/>
    <w:rsid w:val="0E8F32A7"/>
    <w:rsid w:val="0EABC4DF"/>
    <w:rsid w:val="0F11B79F"/>
    <w:rsid w:val="100975AA"/>
    <w:rsid w:val="101C0232"/>
    <w:rsid w:val="105361E4"/>
    <w:rsid w:val="105E6904"/>
    <w:rsid w:val="1060ADC2"/>
    <w:rsid w:val="10B436D5"/>
    <w:rsid w:val="10C10166"/>
    <w:rsid w:val="112644FD"/>
    <w:rsid w:val="1190EEF8"/>
    <w:rsid w:val="1192B2BB"/>
    <w:rsid w:val="119A8405"/>
    <w:rsid w:val="11F5765E"/>
    <w:rsid w:val="12CCA79F"/>
    <w:rsid w:val="1310C9DB"/>
    <w:rsid w:val="132F7AB7"/>
    <w:rsid w:val="1374A6C0"/>
    <w:rsid w:val="138777F0"/>
    <w:rsid w:val="13B5A3DE"/>
    <w:rsid w:val="13C69640"/>
    <w:rsid w:val="13D9C2D7"/>
    <w:rsid w:val="147FC26C"/>
    <w:rsid w:val="14A079BA"/>
    <w:rsid w:val="14EFD3B2"/>
    <w:rsid w:val="14FA1824"/>
    <w:rsid w:val="15021203"/>
    <w:rsid w:val="1588766F"/>
    <w:rsid w:val="15A55EA8"/>
    <w:rsid w:val="15C094F4"/>
    <w:rsid w:val="169766F2"/>
    <w:rsid w:val="17016795"/>
    <w:rsid w:val="1773B869"/>
    <w:rsid w:val="17BD95BF"/>
    <w:rsid w:val="182A00E2"/>
    <w:rsid w:val="18344C98"/>
    <w:rsid w:val="18B2C0DD"/>
    <w:rsid w:val="18F7C62A"/>
    <w:rsid w:val="19ABB5E3"/>
    <w:rsid w:val="19C5ED92"/>
    <w:rsid w:val="19C7A232"/>
    <w:rsid w:val="19C7A9C0"/>
    <w:rsid w:val="19EC4621"/>
    <w:rsid w:val="19EE0670"/>
    <w:rsid w:val="1B146131"/>
    <w:rsid w:val="1B37105D"/>
    <w:rsid w:val="1B3A9C6E"/>
    <w:rsid w:val="1B56318A"/>
    <w:rsid w:val="1BE47228"/>
    <w:rsid w:val="1BF0040B"/>
    <w:rsid w:val="1C3F7FB9"/>
    <w:rsid w:val="1C4771AA"/>
    <w:rsid w:val="1C5E66DC"/>
    <w:rsid w:val="1C77DE4B"/>
    <w:rsid w:val="1CDD02B6"/>
    <w:rsid w:val="1DC1BCCC"/>
    <w:rsid w:val="1DD00E80"/>
    <w:rsid w:val="1E9543DA"/>
    <w:rsid w:val="1EA08AA9"/>
    <w:rsid w:val="1EB28517"/>
    <w:rsid w:val="1ECC9CEF"/>
    <w:rsid w:val="1F6B39DE"/>
    <w:rsid w:val="1F8555C3"/>
    <w:rsid w:val="1FAA76CC"/>
    <w:rsid w:val="1FD07F5A"/>
    <w:rsid w:val="1FD9A174"/>
    <w:rsid w:val="1FDBE48B"/>
    <w:rsid w:val="2002771B"/>
    <w:rsid w:val="20086E49"/>
    <w:rsid w:val="20122EF3"/>
    <w:rsid w:val="2027C6E2"/>
    <w:rsid w:val="207B412A"/>
    <w:rsid w:val="21565524"/>
    <w:rsid w:val="21A0A306"/>
    <w:rsid w:val="225ECF2B"/>
    <w:rsid w:val="22E9E197"/>
    <w:rsid w:val="23543317"/>
    <w:rsid w:val="2368327B"/>
    <w:rsid w:val="237C13D1"/>
    <w:rsid w:val="2397EB60"/>
    <w:rsid w:val="23B4CF6D"/>
    <w:rsid w:val="23DA9198"/>
    <w:rsid w:val="23DD0630"/>
    <w:rsid w:val="24D264D2"/>
    <w:rsid w:val="24D2746D"/>
    <w:rsid w:val="24E241C9"/>
    <w:rsid w:val="25190877"/>
    <w:rsid w:val="2524F266"/>
    <w:rsid w:val="252A5EF5"/>
    <w:rsid w:val="25E47E3E"/>
    <w:rsid w:val="25E4CF81"/>
    <w:rsid w:val="25F7CABE"/>
    <w:rsid w:val="26D80970"/>
    <w:rsid w:val="276D53C2"/>
    <w:rsid w:val="27747449"/>
    <w:rsid w:val="28EC17CB"/>
    <w:rsid w:val="29096576"/>
    <w:rsid w:val="292DAF45"/>
    <w:rsid w:val="29B671AA"/>
    <w:rsid w:val="29F37BAC"/>
    <w:rsid w:val="2A3EF529"/>
    <w:rsid w:val="2A9DB3D3"/>
    <w:rsid w:val="2ACE9173"/>
    <w:rsid w:val="2AE75336"/>
    <w:rsid w:val="2B19B7D4"/>
    <w:rsid w:val="2B1DFD5E"/>
    <w:rsid w:val="2B5CD847"/>
    <w:rsid w:val="2B623DE7"/>
    <w:rsid w:val="2B81146B"/>
    <w:rsid w:val="2BB9F757"/>
    <w:rsid w:val="2BF33CD1"/>
    <w:rsid w:val="2C187489"/>
    <w:rsid w:val="2C33CAFC"/>
    <w:rsid w:val="2D01A9FB"/>
    <w:rsid w:val="2D12A94C"/>
    <w:rsid w:val="2D456736"/>
    <w:rsid w:val="2DA9F0D5"/>
    <w:rsid w:val="2DBDE98B"/>
    <w:rsid w:val="2E216152"/>
    <w:rsid w:val="2E529711"/>
    <w:rsid w:val="2E845914"/>
    <w:rsid w:val="2ECB7B34"/>
    <w:rsid w:val="2F208621"/>
    <w:rsid w:val="2F4C08EC"/>
    <w:rsid w:val="2F5E65B2"/>
    <w:rsid w:val="2F768FDF"/>
    <w:rsid w:val="2F76FB12"/>
    <w:rsid w:val="2F8545CF"/>
    <w:rsid w:val="2FCE7709"/>
    <w:rsid w:val="303AF343"/>
    <w:rsid w:val="3098728C"/>
    <w:rsid w:val="30AD57A5"/>
    <w:rsid w:val="30C46ED2"/>
    <w:rsid w:val="30E58D0C"/>
    <w:rsid w:val="30F88CC7"/>
    <w:rsid w:val="31B1A0D2"/>
    <w:rsid w:val="31B5A51C"/>
    <w:rsid w:val="3231AFC6"/>
    <w:rsid w:val="3293112E"/>
    <w:rsid w:val="32AF6478"/>
    <w:rsid w:val="3328F31D"/>
    <w:rsid w:val="3336ABB6"/>
    <w:rsid w:val="3390667A"/>
    <w:rsid w:val="33B1AF8D"/>
    <w:rsid w:val="33BDE73A"/>
    <w:rsid w:val="33CFC19F"/>
    <w:rsid w:val="33D6F693"/>
    <w:rsid w:val="341AD5B8"/>
    <w:rsid w:val="3466EDB0"/>
    <w:rsid w:val="34DB5BF9"/>
    <w:rsid w:val="35DECC6D"/>
    <w:rsid w:val="36125BEF"/>
    <w:rsid w:val="36264B58"/>
    <w:rsid w:val="368F3B15"/>
    <w:rsid w:val="36A0873B"/>
    <w:rsid w:val="36CEBB14"/>
    <w:rsid w:val="37083287"/>
    <w:rsid w:val="373B0BB5"/>
    <w:rsid w:val="3755612A"/>
    <w:rsid w:val="3884F87C"/>
    <w:rsid w:val="38B2268A"/>
    <w:rsid w:val="38B6A299"/>
    <w:rsid w:val="38D70FB2"/>
    <w:rsid w:val="3922DB48"/>
    <w:rsid w:val="399977D0"/>
    <w:rsid w:val="39C7E4F9"/>
    <w:rsid w:val="3A4B33E3"/>
    <w:rsid w:val="3A8E169E"/>
    <w:rsid w:val="3AB844B7"/>
    <w:rsid w:val="3BAD2445"/>
    <w:rsid w:val="3BD7ADEB"/>
    <w:rsid w:val="3BE9EB05"/>
    <w:rsid w:val="3C11051A"/>
    <w:rsid w:val="3C2D93E6"/>
    <w:rsid w:val="3C5380DF"/>
    <w:rsid w:val="3C9B5879"/>
    <w:rsid w:val="3CCE69E7"/>
    <w:rsid w:val="3CD86B25"/>
    <w:rsid w:val="3D08D678"/>
    <w:rsid w:val="3D78048D"/>
    <w:rsid w:val="3D7FA554"/>
    <w:rsid w:val="3D83C454"/>
    <w:rsid w:val="3E0B2084"/>
    <w:rsid w:val="3E0E7F9D"/>
    <w:rsid w:val="3EA24A29"/>
    <w:rsid w:val="3EA544C3"/>
    <w:rsid w:val="3F164535"/>
    <w:rsid w:val="3F5DA008"/>
    <w:rsid w:val="3F85169E"/>
    <w:rsid w:val="3F92246C"/>
    <w:rsid w:val="40CA12EB"/>
    <w:rsid w:val="4182EAC0"/>
    <w:rsid w:val="4185D6A2"/>
    <w:rsid w:val="41F03A65"/>
    <w:rsid w:val="4219F863"/>
    <w:rsid w:val="425361E4"/>
    <w:rsid w:val="427A5C71"/>
    <w:rsid w:val="42DD413F"/>
    <w:rsid w:val="4359D192"/>
    <w:rsid w:val="43843E89"/>
    <w:rsid w:val="438C86C8"/>
    <w:rsid w:val="439591B5"/>
    <w:rsid w:val="4395AFF6"/>
    <w:rsid w:val="44BD4018"/>
    <w:rsid w:val="45107377"/>
    <w:rsid w:val="45B4320A"/>
    <w:rsid w:val="45B9EA62"/>
    <w:rsid w:val="45F718AF"/>
    <w:rsid w:val="4683F75B"/>
    <w:rsid w:val="46D2DBB5"/>
    <w:rsid w:val="46F388CD"/>
    <w:rsid w:val="470042DE"/>
    <w:rsid w:val="4753F39A"/>
    <w:rsid w:val="4771E58D"/>
    <w:rsid w:val="479C8BD8"/>
    <w:rsid w:val="47C69EE6"/>
    <w:rsid w:val="47E7752A"/>
    <w:rsid w:val="4882D85D"/>
    <w:rsid w:val="49AA213C"/>
    <w:rsid w:val="49EEEF2C"/>
    <w:rsid w:val="4A17833A"/>
    <w:rsid w:val="4AA9BF16"/>
    <w:rsid w:val="4AC4D998"/>
    <w:rsid w:val="4AE0A1BE"/>
    <w:rsid w:val="4B0CCAF3"/>
    <w:rsid w:val="4B38D1D5"/>
    <w:rsid w:val="4B8887CB"/>
    <w:rsid w:val="4B8EAE13"/>
    <w:rsid w:val="4B978723"/>
    <w:rsid w:val="4BB449F3"/>
    <w:rsid w:val="4C6245BB"/>
    <w:rsid w:val="4C8CE92D"/>
    <w:rsid w:val="4EC387A4"/>
    <w:rsid w:val="4ECBB7BD"/>
    <w:rsid w:val="4ED96626"/>
    <w:rsid w:val="4F19DCB0"/>
    <w:rsid w:val="4F2BA2D5"/>
    <w:rsid w:val="4F5E570A"/>
    <w:rsid w:val="4FAB7303"/>
    <w:rsid w:val="50C73C88"/>
    <w:rsid w:val="50EA0A24"/>
    <w:rsid w:val="511E79A0"/>
    <w:rsid w:val="512C1832"/>
    <w:rsid w:val="51A0D102"/>
    <w:rsid w:val="51AA768B"/>
    <w:rsid w:val="529710FB"/>
    <w:rsid w:val="537E6E1F"/>
    <w:rsid w:val="53A7D05E"/>
    <w:rsid w:val="53B32217"/>
    <w:rsid w:val="542B55B3"/>
    <w:rsid w:val="54974CDB"/>
    <w:rsid w:val="54E25E4B"/>
    <w:rsid w:val="55132E05"/>
    <w:rsid w:val="555EF330"/>
    <w:rsid w:val="558D382E"/>
    <w:rsid w:val="55C0A839"/>
    <w:rsid w:val="562917E0"/>
    <w:rsid w:val="56968C09"/>
    <w:rsid w:val="56AEE428"/>
    <w:rsid w:val="56B064C7"/>
    <w:rsid w:val="56CE6B92"/>
    <w:rsid w:val="57156709"/>
    <w:rsid w:val="573640F0"/>
    <w:rsid w:val="573AAD7E"/>
    <w:rsid w:val="5781AE91"/>
    <w:rsid w:val="5843EF41"/>
    <w:rsid w:val="5881D6FF"/>
    <w:rsid w:val="58AD7B90"/>
    <w:rsid w:val="58F883D3"/>
    <w:rsid w:val="593AE1F3"/>
    <w:rsid w:val="5A782B42"/>
    <w:rsid w:val="5A989886"/>
    <w:rsid w:val="5A9B3895"/>
    <w:rsid w:val="5A9B469A"/>
    <w:rsid w:val="5AEA33B9"/>
    <w:rsid w:val="5B54A210"/>
    <w:rsid w:val="5BF15ACF"/>
    <w:rsid w:val="5C318375"/>
    <w:rsid w:val="5C7E6C14"/>
    <w:rsid w:val="5CC4B697"/>
    <w:rsid w:val="5D435087"/>
    <w:rsid w:val="5DA09449"/>
    <w:rsid w:val="5E86E759"/>
    <w:rsid w:val="5EDD14EC"/>
    <w:rsid w:val="5F500D61"/>
    <w:rsid w:val="5F9C8AF1"/>
    <w:rsid w:val="5FA4F16A"/>
    <w:rsid w:val="5FE2F835"/>
    <w:rsid w:val="602CF3D7"/>
    <w:rsid w:val="6050AAFF"/>
    <w:rsid w:val="6071DBC3"/>
    <w:rsid w:val="60FAD203"/>
    <w:rsid w:val="61B1A85F"/>
    <w:rsid w:val="61B1B6FA"/>
    <w:rsid w:val="61F45BFC"/>
    <w:rsid w:val="6221FDFC"/>
    <w:rsid w:val="6222A45E"/>
    <w:rsid w:val="62A0A5B9"/>
    <w:rsid w:val="62EDB048"/>
    <w:rsid w:val="638397BB"/>
    <w:rsid w:val="63D572AB"/>
    <w:rsid w:val="64741E78"/>
    <w:rsid w:val="648472CA"/>
    <w:rsid w:val="64AF9977"/>
    <w:rsid w:val="654DD71B"/>
    <w:rsid w:val="65990CB0"/>
    <w:rsid w:val="65DE0C98"/>
    <w:rsid w:val="66064515"/>
    <w:rsid w:val="663B3A0D"/>
    <w:rsid w:val="6652680A"/>
    <w:rsid w:val="6654D392"/>
    <w:rsid w:val="66BEAD32"/>
    <w:rsid w:val="66CEF1AC"/>
    <w:rsid w:val="66E455DA"/>
    <w:rsid w:val="66E99DE0"/>
    <w:rsid w:val="672D4A1C"/>
    <w:rsid w:val="677D8A6D"/>
    <w:rsid w:val="678784D2"/>
    <w:rsid w:val="67B70BB7"/>
    <w:rsid w:val="67E5560A"/>
    <w:rsid w:val="68210A60"/>
    <w:rsid w:val="6882D3B9"/>
    <w:rsid w:val="68D7904A"/>
    <w:rsid w:val="68EAE4A5"/>
    <w:rsid w:val="69CB18CE"/>
    <w:rsid w:val="6A2EA5AA"/>
    <w:rsid w:val="6B1C7046"/>
    <w:rsid w:val="6BEABE0C"/>
    <w:rsid w:val="6CDC4129"/>
    <w:rsid w:val="6CF6D124"/>
    <w:rsid w:val="6D333AC2"/>
    <w:rsid w:val="6D5180AC"/>
    <w:rsid w:val="6D6775C5"/>
    <w:rsid w:val="6DE03602"/>
    <w:rsid w:val="6E423DEB"/>
    <w:rsid w:val="6E6FFE95"/>
    <w:rsid w:val="6E869F85"/>
    <w:rsid w:val="6E87DFB8"/>
    <w:rsid w:val="6EC0035A"/>
    <w:rsid w:val="6FA5E89C"/>
    <w:rsid w:val="6FAA6F3D"/>
    <w:rsid w:val="6FE4FB16"/>
    <w:rsid w:val="7012B32A"/>
    <w:rsid w:val="7076CD71"/>
    <w:rsid w:val="708743D2"/>
    <w:rsid w:val="70B6CF16"/>
    <w:rsid w:val="71021143"/>
    <w:rsid w:val="712DE579"/>
    <w:rsid w:val="719D94DD"/>
    <w:rsid w:val="71FC7332"/>
    <w:rsid w:val="72B98C74"/>
    <w:rsid w:val="738CBEC2"/>
    <w:rsid w:val="73D9EF05"/>
    <w:rsid w:val="73E07944"/>
    <w:rsid w:val="746CDB6A"/>
    <w:rsid w:val="748E5989"/>
    <w:rsid w:val="748E745A"/>
    <w:rsid w:val="74AE62E2"/>
    <w:rsid w:val="74E1DE08"/>
    <w:rsid w:val="754D0865"/>
    <w:rsid w:val="755347C6"/>
    <w:rsid w:val="75699084"/>
    <w:rsid w:val="75888F7F"/>
    <w:rsid w:val="7618F332"/>
    <w:rsid w:val="7658A822"/>
    <w:rsid w:val="767543B5"/>
    <w:rsid w:val="76EF6A04"/>
    <w:rsid w:val="77F6CDBF"/>
    <w:rsid w:val="7821DC32"/>
    <w:rsid w:val="782BBE64"/>
    <w:rsid w:val="782C4244"/>
    <w:rsid w:val="78420400"/>
    <w:rsid w:val="7876C90C"/>
    <w:rsid w:val="788795CD"/>
    <w:rsid w:val="78E02DBD"/>
    <w:rsid w:val="78F06980"/>
    <w:rsid w:val="7904F601"/>
    <w:rsid w:val="79156B7F"/>
    <w:rsid w:val="79276981"/>
    <w:rsid w:val="797C9BCB"/>
    <w:rsid w:val="79859B9F"/>
    <w:rsid w:val="79DA907E"/>
    <w:rsid w:val="7A146A38"/>
    <w:rsid w:val="7AC7A095"/>
    <w:rsid w:val="7AE29792"/>
    <w:rsid w:val="7AEAF53D"/>
    <w:rsid w:val="7AEB8D60"/>
    <w:rsid w:val="7B6FA66A"/>
    <w:rsid w:val="7B7FACA7"/>
    <w:rsid w:val="7C20A42B"/>
    <w:rsid w:val="7C5F0E2B"/>
    <w:rsid w:val="7CAB4EEA"/>
    <w:rsid w:val="7D7445B3"/>
    <w:rsid w:val="7DDDE45C"/>
    <w:rsid w:val="7E0004D4"/>
    <w:rsid w:val="7E094A49"/>
    <w:rsid w:val="7E1D67C6"/>
    <w:rsid w:val="7E48F7F7"/>
    <w:rsid w:val="7E95EE19"/>
    <w:rsid w:val="7EBE6BE8"/>
    <w:rsid w:val="7F4B50C1"/>
    <w:rsid w:val="7F6DF14A"/>
    <w:rsid w:val="7F9757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9CFE8"/>
  <w15:chartTrackingRefBased/>
  <w15:docId w15:val="{8FFF1878-6B7A-42F5-A9DE-44B80E929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9A9"/>
    <w:rPr>
      <w:rFonts w:ascii="Metrisch" w:hAnsi="Metrisch"/>
    </w:rPr>
  </w:style>
  <w:style w:type="paragraph" w:styleId="Heading1">
    <w:name w:val="heading 1"/>
    <w:basedOn w:val="Normal"/>
    <w:next w:val="Normal"/>
    <w:link w:val="Heading1Char"/>
    <w:uiPriority w:val="9"/>
    <w:qFormat/>
    <w:rsid w:val="008E5067"/>
    <w:pPr>
      <w:outlineLvl w:val="0"/>
    </w:pPr>
    <w:rPr>
      <w:rFonts w:ascii="Blinker" w:hAnsi="Blinker"/>
      <w:b/>
      <w:bCs/>
      <w:color w:val="00768A"/>
      <w:sz w:val="36"/>
      <w:szCs w:val="36"/>
    </w:rPr>
  </w:style>
  <w:style w:type="paragraph" w:styleId="Heading2">
    <w:name w:val="heading 2"/>
    <w:basedOn w:val="Normal"/>
    <w:next w:val="Normal"/>
    <w:link w:val="Heading2Char"/>
    <w:uiPriority w:val="9"/>
    <w:unhideWhenUsed/>
    <w:qFormat/>
    <w:rsid w:val="008E5067"/>
    <w:pPr>
      <w:outlineLvl w:val="1"/>
    </w:pPr>
    <w:rPr>
      <w:rFonts w:ascii="Blinker" w:hAnsi="Blinker"/>
      <w:b/>
      <w:bCs/>
      <w:color w:val="00768A"/>
      <w:sz w:val="28"/>
      <w:szCs w:val="28"/>
    </w:rPr>
  </w:style>
  <w:style w:type="paragraph" w:styleId="Heading3">
    <w:name w:val="heading 3"/>
    <w:basedOn w:val="Normal"/>
    <w:next w:val="Normal"/>
    <w:link w:val="Heading3Char"/>
    <w:uiPriority w:val="9"/>
    <w:semiHidden/>
    <w:unhideWhenUsed/>
    <w:qFormat/>
    <w:rsid w:val="00B73B1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12B3"/>
    <w:pPr>
      <w:tabs>
        <w:tab w:val="center" w:pos="4680"/>
        <w:tab w:val="right" w:pos="9360"/>
      </w:tabs>
    </w:pPr>
  </w:style>
  <w:style w:type="character" w:customStyle="1" w:styleId="HeaderChar">
    <w:name w:val="Header Char"/>
    <w:basedOn w:val="DefaultParagraphFont"/>
    <w:link w:val="Header"/>
    <w:uiPriority w:val="99"/>
    <w:rsid w:val="00E212B3"/>
  </w:style>
  <w:style w:type="paragraph" w:styleId="Footer">
    <w:name w:val="footer"/>
    <w:basedOn w:val="Normal"/>
    <w:link w:val="FooterChar"/>
    <w:uiPriority w:val="99"/>
    <w:unhideWhenUsed/>
    <w:rsid w:val="00E212B3"/>
    <w:pPr>
      <w:tabs>
        <w:tab w:val="center" w:pos="4680"/>
        <w:tab w:val="right" w:pos="9360"/>
      </w:tabs>
    </w:pPr>
  </w:style>
  <w:style w:type="character" w:customStyle="1" w:styleId="FooterChar">
    <w:name w:val="Footer Char"/>
    <w:basedOn w:val="DefaultParagraphFont"/>
    <w:link w:val="Footer"/>
    <w:uiPriority w:val="99"/>
    <w:rsid w:val="00E212B3"/>
  </w:style>
  <w:style w:type="character" w:customStyle="1" w:styleId="Heading1Char">
    <w:name w:val="Heading 1 Char"/>
    <w:basedOn w:val="DefaultParagraphFont"/>
    <w:link w:val="Heading1"/>
    <w:uiPriority w:val="9"/>
    <w:rsid w:val="008E5067"/>
    <w:rPr>
      <w:rFonts w:ascii="Blinker" w:hAnsi="Blinker"/>
      <w:b/>
      <w:bCs/>
      <w:color w:val="00768A"/>
      <w:sz w:val="36"/>
      <w:szCs w:val="36"/>
    </w:rPr>
  </w:style>
  <w:style w:type="paragraph" w:styleId="Title">
    <w:name w:val="Title"/>
    <w:basedOn w:val="Normal"/>
    <w:next w:val="Normal"/>
    <w:link w:val="TitleChar"/>
    <w:uiPriority w:val="10"/>
    <w:qFormat/>
    <w:rsid w:val="00E716D4"/>
    <w:pPr>
      <w:jc w:val="center"/>
    </w:pPr>
    <w:rPr>
      <w:rFonts w:ascii="Blinker" w:hAnsi="Blinker" w:cs="Times New Roman (Body CS)"/>
      <w:b/>
      <w:bCs/>
      <w:color w:val="00768A"/>
      <w:sz w:val="90"/>
      <w:szCs w:val="90"/>
    </w:rPr>
  </w:style>
  <w:style w:type="character" w:customStyle="1" w:styleId="TitleChar">
    <w:name w:val="Title Char"/>
    <w:basedOn w:val="DefaultParagraphFont"/>
    <w:link w:val="Title"/>
    <w:uiPriority w:val="10"/>
    <w:rsid w:val="00E716D4"/>
    <w:rPr>
      <w:rFonts w:ascii="Blinker" w:hAnsi="Blinker" w:cs="Times New Roman (Body CS)"/>
      <w:b/>
      <w:bCs/>
      <w:color w:val="00768A"/>
      <w:sz w:val="90"/>
      <w:szCs w:val="90"/>
    </w:rPr>
  </w:style>
  <w:style w:type="paragraph" w:styleId="Subtitle">
    <w:name w:val="Subtitle"/>
    <w:basedOn w:val="Normal"/>
    <w:next w:val="Normal"/>
    <w:link w:val="SubtitleChar"/>
    <w:uiPriority w:val="11"/>
    <w:qFormat/>
    <w:rsid w:val="00E716D4"/>
    <w:pPr>
      <w:jc w:val="center"/>
    </w:pPr>
    <w:rPr>
      <w:rFonts w:ascii="Blinker" w:hAnsi="Blinker" w:cs="Times New Roman (Body CS)"/>
      <w:color w:val="FFFFFF" w:themeColor="background1"/>
      <w:sz w:val="56"/>
      <w:szCs w:val="56"/>
    </w:rPr>
  </w:style>
  <w:style w:type="character" w:customStyle="1" w:styleId="SubtitleChar">
    <w:name w:val="Subtitle Char"/>
    <w:basedOn w:val="DefaultParagraphFont"/>
    <w:link w:val="Subtitle"/>
    <w:uiPriority w:val="11"/>
    <w:rsid w:val="00E716D4"/>
    <w:rPr>
      <w:rFonts w:ascii="Blinker" w:hAnsi="Blinker" w:cs="Times New Roman (Body CS)"/>
      <w:color w:val="FFFFFF" w:themeColor="background1"/>
      <w:sz w:val="56"/>
      <w:szCs w:val="56"/>
    </w:rPr>
  </w:style>
  <w:style w:type="character" w:customStyle="1" w:styleId="Heading2Char">
    <w:name w:val="Heading 2 Char"/>
    <w:basedOn w:val="DefaultParagraphFont"/>
    <w:link w:val="Heading2"/>
    <w:uiPriority w:val="9"/>
    <w:rsid w:val="008E5067"/>
    <w:rPr>
      <w:rFonts w:ascii="Blinker" w:hAnsi="Blinker"/>
      <w:b/>
      <w:bCs/>
      <w:color w:val="00768A"/>
      <w:sz w:val="28"/>
      <w:szCs w:val="28"/>
    </w:rPr>
  </w:style>
  <w:style w:type="paragraph" w:styleId="TOCHeading">
    <w:name w:val="TOC Heading"/>
    <w:basedOn w:val="Heading1"/>
    <w:next w:val="Normal"/>
    <w:uiPriority w:val="39"/>
    <w:unhideWhenUsed/>
    <w:qFormat/>
    <w:rsid w:val="008E5067"/>
    <w:rPr>
      <w:b w:val="0"/>
      <w:bCs w:val="0"/>
      <w:sz w:val="32"/>
      <w:szCs w:val="32"/>
    </w:rPr>
  </w:style>
  <w:style w:type="paragraph" w:styleId="TOC1">
    <w:name w:val="toc 1"/>
    <w:basedOn w:val="Normal"/>
    <w:next w:val="Normal"/>
    <w:autoRedefine/>
    <w:uiPriority w:val="39"/>
    <w:unhideWhenUsed/>
    <w:rsid w:val="00E716D4"/>
    <w:pPr>
      <w:spacing w:after="100"/>
    </w:pPr>
  </w:style>
  <w:style w:type="paragraph" w:styleId="TOC2">
    <w:name w:val="toc 2"/>
    <w:basedOn w:val="Normal"/>
    <w:next w:val="Normal"/>
    <w:autoRedefine/>
    <w:uiPriority w:val="39"/>
    <w:unhideWhenUsed/>
    <w:rsid w:val="00E716D4"/>
    <w:pPr>
      <w:spacing w:after="100"/>
      <w:ind w:left="240"/>
    </w:pPr>
  </w:style>
  <w:style w:type="character" w:styleId="Hyperlink">
    <w:name w:val="Hyperlink"/>
    <w:basedOn w:val="DefaultParagraphFont"/>
    <w:uiPriority w:val="99"/>
    <w:unhideWhenUsed/>
    <w:rsid w:val="00E716D4"/>
    <w:rPr>
      <w:color w:val="0563C1" w:themeColor="hyperlink"/>
      <w:u w:val="single"/>
    </w:rPr>
  </w:style>
  <w:style w:type="table" w:styleId="TableGrid">
    <w:name w:val="Table Grid"/>
    <w:basedOn w:val="TableNormal"/>
    <w:uiPriority w:val="39"/>
    <w:rsid w:val="008E50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13B9"/>
    <w:pPr>
      <w:ind w:left="720"/>
      <w:contextualSpacing/>
    </w:pPr>
  </w:style>
  <w:style w:type="character" w:styleId="UnresolvedMention">
    <w:name w:val="Unresolved Mention"/>
    <w:basedOn w:val="DefaultParagraphFont"/>
    <w:uiPriority w:val="99"/>
    <w:semiHidden/>
    <w:unhideWhenUsed/>
    <w:rsid w:val="0066794B"/>
    <w:rPr>
      <w:color w:val="605E5C"/>
      <w:shd w:val="clear" w:color="auto" w:fill="E1DFDD"/>
    </w:rPr>
  </w:style>
  <w:style w:type="character" w:customStyle="1" w:styleId="Heading3Char">
    <w:name w:val="Heading 3 Char"/>
    <w:basedOn w:val="DefaultParagraphFont"/>
    <w:link w:val="Heading3"/>
    <w:uiPriority w:val="9"/>
    <w:semiHidden/>
    <w:rsid w:val="00B73B1B"/>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9B65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59C"/>
    <w:rPr>
      <w:rFonts w:ascii="Segoe UI" w:hAnsi="Segoe UI" w:cs="Segoe UI"/>
      <w:sz w:val="18"/>
      <w:szCs w:val="18"/>
    </w:rPr>
  </w:style>
  <w:style w:type="character" w:styleId="Strong">
    <w:name w:val="Strong"/>
    <w:basedOn w:val="DefaultParagraphFont"/>
    <w:uiPriority w:val="22"/>
    <w:qFormat/>
    <w:rsid w:val="0082547C"/>
    <w:rPr>
      <w:b/>
      <w:bCs/>
    </w:rPr>
  </w:style>
  <w:style w:type="paragraph" w:styleId="NormalWeb">
    <w:name w:val="Normal (Web)"/>
    <w:basedOn w:val="Normal"/>
    <w:uiPriority w:val="99"/>
    <w:unhideWhenUsed/>
    <w:rsid w:val="00FE4D2C"/>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FE4D2C"/>
    <w:rPr>
      <w:i/>
      <w:iCs/>
    </w:rPr>
  </w:style>
  <w:style w:type="paragraph" w:styleId="TOC3">
    <w:name w:val="toc 3"/>
    <w:basedOn w:val="Normal"/>
    <w:next w:val="Normal"/>
    <w:uiPriority w:val="39"/>
    <w:unhideWhenUsed/>
    <w:rsid w:val="3884F87C"/>
    <w:pPr>
      <w:spacing w:after="100"/>
      <w:ind w:left="440"/>
    </w:pPr>
  </w:style>
  <w:style w:type="character" w:customStyle="1" w:styleId="ms-1">
    <w:name w:val="ms-1"/>
    <w:basedOn w:val="DefaultParagraphFont"/>
    <w:rsid w:val="00E0120B"/>
  </w:style>
  <w:style w:type="character" w:customStyle="1" w:styleId="max-w-15ch">
    <w:name w:val="max-w-[15ch]"/>
    <w:basedOn w:val="DefaultParagraphFont"/>
    <w:rsid w:val="00E0120B"/>
  </w:style>
  <w:style w:type="character" w:customStyle="1" w:styleId="-me-1">
    <w:name w:val="-me-1"/>
    <w:basedOn w:val="DefaultParagraphFont"/>
    <w:rsid w:val="00E0120B"/>
  </w:style>
  <w:style w:type="character" w:customStyle="1" w:styleId="relative">
    <w:name w:val="relative"/>
    <w:basedOn w:val="DefaultParagraphFont"/>
    <w:rsid w:val="00306EA4"/>
  </w:style>
  <w:style w:type="character" w:styleId="CommentReference">
    <w:name w:val="annotation reference"/>
    <w:basedOn w:val="DefaultParagraphFont"/>
    <w:uiPriority w:val="99"/>
    <w:semiHidden/>
    <w:unhideWhenUsed/>
    <w:rsid w:val="00B94AF7"/>
    <w:rPr>
      <w:sz w:val="16"/>
      <w:szCs w:val="16"/>
    </w:rPr>
  </w:style>
  <w:style w:type="paragraph" w:styleId="CommentText">
    <w:name w:val="annotation text"/>
    <w:basedOn w:val="Normal"/>
    <w:link w:val="CommentTextChar"/>
    <w:uiPriority w:val="99"/>
    <w:semiHidden/>
    <w:unhideWhenUsed/>
    <w:rsid w:val="00B94AF7"/>
    <w:rPr>
      <w:sz w:val="20"/>
      <w:szCs w:val="20"/>
    </w:rPr>
  </w:style>
  <w:style w:type="character" w:customStyle="1" w:styleId="CommentTextChar">
    <w:name w:val="Comment Text Char"/>
    <w:basedOn w:val="DefaultParagraphFont"/>
    <w:link w:val="CommentText"/>
    <w:uiPriority w:val="99"/>
    <w:semiHidden/>
    <w:rsid w:val="00B94AF7"/>
    <w:rPr>
      <w:rFonts w:ascii="Metrisch" w:hAnsi="Metrisch"/>
      <w:sz w:val="20"/>
      <w:szCs w:val="20"/>
    </w:rPr>
  </w:style>
  <w:style w:type="paragraph" w:styleId="CommentSubject">
    <w:name w:val="annotation subject"/>
    <w:basedOn w:val="CommentText"/>
    <w:next w:val="CommentText"/>
    <w:link w:val="CommentSubjectChar"/>
    <w:uiPriority w:val="99"/>
    <w:semiHidden/>
    <w:unhideWhenUsed/>
    <w:rsid w:val="00B94AF7"/>
    <w:rPr>
      <w:b/>
      <w:bCs/>
    </w:rPr>
  </w:style>
  <w:style w:type="character" w:customStyle="1" w:styleId="CommentSubjectChar">
    <w:name w:val="Comment Subject Char"/>
    <w:basedOn w:val="CommentTextChar"/>
    <w:link w:val="CommentSubject"/>
    <w:uiPriority w:val="99"/>
    <w:semiHidden/>
    <w:rsid w:val="00B94AF7"/>
    <w:rPr>
      <w:rFonts w:ascii="Metrisch" w:hAnsi="Metrisch"/>
      <w:b/>
      <w:bCs/>
      <w:sz w:val="20"/>
      <w:szCs w:val="20"/>
    </w:rPr>
  </w:style>
  <w:style w:type="paragraph" w:customStyle="1" w:styleId="paragraph">
    <w:name w:val="paragraph"/>
    <w:basedOn w:val="Normal"/>
    <w:rsid w:val="479C8BD8"/>
    <w:pPr>
      <w:spacing w:beforeAutospacing="1" w:afterAutospacing="1"/>
    </w:pPr>
    <w:rPr>
      <w:rFonts w:asciiTheme="minorHAnsi" w:eastAsiaTheme="minorEastAsia" w:hAnsiTheme="minorHAnsi"/>
      <w:lang w:eastAsia="en-GB"/>
    </w:rPr>
  </w:style>
  <w:style w:type="character" w:customStyle="1" w:styleId="eop">
    <w:name w:val="eop"/>
    <w:basedOn w:val="DefaultParagraphFont"/>
    <w:rsid w:val="479C8BD8"/>
    <w:rPr>
      <w:rFonts w:asciiTheme="minorHAnsi" w:eastAsiaTheme="minorEastAsia" w:hAnsiTheme="minorHAnsi" w:cstheme="minorBidi"/>
      <w:sz w:val="24"/>
      <w:szCs w:val="24"/>
    </w:rPr>
  </w:style>
  <w:style w:type="character" w:customStyle="1" w:styleId="normaltextrun">
    <w:name w:val="normaltextrun"/>
    <w:basedOn w:val="DefaultParagraphFont"/>
    <w:rsid w:val="479C8BD8"/>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336609">
      <w:bodyDiv w:val="1"/>
      <w:marLeft w:val="0"/>
      <w:marRight w:val="0"/>
      <w:marTop w:val="0"/>
      <w:marBottom w:val="0"/>
      <w:divBdr>
        <w:top w:val="none" w:sz="0" w:space="0" w:color="auto"/>
        <w:left w:val="none" w:sz="0" w:space="0" w:color="auto"/>
        <w:bottom w:val="none" w:sz="0" w:space="0" w:color="auto"/>
        <w:right w:val="none" w:sz="0" w:space="0" w:color="auto"/>
      </w:divBdr>
    </w:div>
    <w:div w:id="160629334">
      <w:bodyDiv w:val="1"/>
      <w:marLeft w:val="0"/>
      <w:marRight w:val="0"/>
      <w:marTop w:val="0"/>
      <w:marBottom w:val="0"/>
      <w:divBdr>
        <w:top w:val="none" w:sz="0" w:space="0" w:color="auto"/>
        <w:left w:val="none" w:sz="0" w:space="0" w:color="auto"/>
        <w:bottom w:val="none" w:sz="0" w:space="0" w:color="auto"/>
        <w:right w:val="none" w:sz="0" w:space="0" w:color="auto"/>
      </w:divBdr>
    </w:div>
    <w:div w:id="269970961">
      <w:bodyDiv w:val="1"/>
      <w:marLeft w:val="0"/>
      <w:marRight w:val="0"/>
      <w:marTop w:val="0"/>
      <w:marBottom w:val="0"/>
      <w:divBdr>
        <w:top w:val="none" w:sz="0" w:space="0" w:color="auto"/>
        <w:left w:val="none" w:sz="0" w:space="0" w:color="auto"/>
        <w:bottom w:val="none" w:sz="0" w:space="0" w:color="auto"/>
        <w:right w:val="none" w:sz="0" w:space="0" w:color="auto"/>
      </w:divBdr>
    </w:div>
    <w:div w:id="298731327">
      <w:bodyDiv w:val="1"/>
      <w:marLeft w:val="0"/>
      <w:marRight w:val="0"/>
      <w:marTop w:val="0"/>
      <w:marBottom w:val="0"/>
      <w:divBdr>
        <w:top w:val="none" w:sz="0" w:space="0" w:color="auto"/>
        <w:left w:val="none" w:sz="0" w:space="0" w:color="auto"/>
        <w:bottom w:val="none" w:sz="0" w:space="0" w:color="auto"/>
        <w:right w:val="none" w:sz="0" w:space="0" w:color="auto"/>
      </w:divBdr>
    </w:div>
    <w:div w:id="980958550">
      <w:bodyDiv w:val="1"/>
      <w:marLeft w:val="0"/>
      <w:marRight w:val="0"/>
      <w:marTop w:val="0"/>
      <w:marBottom w:val="0"/>
      <w:divBdr>
        <w:top w:val="none" w:sz="0" w:space="0" w:color="auto"/>
        <w:left w:val="none" w:sz="0" w:space="0" w:color="auto"/>
        <w:bottom w:val="none" w:sz="0" w:space="0" w:color="auto"/>
        <w:right w:val="none" w:sz="0" w:space="0" w:color="auto"/>
      </w:divBdr>
    </w:div>
    <w:div w:id="192702970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elsh\Downloads\WAT%20-%20Attendance%20Policy%20(Template%20for%20schools%202526)%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ate xmlns="6d2bbf13-2b80-4203-a859-95ef0a00157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82187DFA4219941827853CFF082AD6E" ma:contentTypeVersion="4" ma:contentTypeDescription="Create a new document." ma:contentTypeScope="" ma:versionID="0ba5668eb5f839c90d3e6f77be390b77">
  <xsd:schema xmlns:xsd="http://www.w3.org/2001/XMLSchema" xmlns:xs="http://www.w3.org/2001/XMLSchema" xmlns:p="http://schemas.microsoft.com/office/2006/metadata/properties" xmlns:ns2="6d2bbf13-2b80-4203-a859-95ef0a001579" targetNamespace="http://schemas.microsoft.com/office/2006/metadata/properties" ma:root="true" ma:fieldsID="550b62d0936298cc91009cd9cb06ca27" ns2:_="">
    <xsd:import namespace="6d2bbf13-2b80-4203-a859-95ef0a0015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bbf13-2b80-4203-a859-95ef0a0015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2824AE-035D-4928-A0F7-44750F66EBFD}">
  <ds:schemaRefs>
    <ds:schemaRef ds:uri="http://schemas.openxmlformats.org/officeDocument/2006/bibliography"/>
  </ds:schemaRefs>
</ds:datastoreItem>
</file>

<file path=customXml/itemProps2.xml><?xml version="1.0" encoding="utf-8"?>
<ds:datastoreItem xmlns:ds="http://schemas.openxmlformats.org/officeDocument/2006/customXml" ds:itemID="{8CF7ACB9-7EF7-4973-85A6-BC540AFE6E0A}">
  <ds:schemaRefs>
    <ds:schemaRef ds:uri="http://schemas.microsoft.com/office/2006/metadata/properties"/>
    <ds:schemaRef ds:uri="http://schemas.microsoft.com/office/infopath/2007/PartnerControls"/>
    <ds:schemaRef ds:uri="6d2bbf13-2b80-4203-a859-95ef0a001579"/>
  </ds:schemaRefs>
</ds:datastoreItem>
</file>

<file path=customXml/itemProps3.xml><?xml version="1.0" encoding="utf-8"?>
<ds:datastoreItem xmlns:ds="http://schemas.openxmlformats.org/officeDocument/2006/customXml" ds:itemID="{FE8E6A1A-040D-4740-A94F-63DA8DA1E6F5}">
  <ds:schemaRefs>
    <ds:schemaRef ds:uri="http://schemas.microsoft.com/sharepoint/v3/contenttype/forms"/>
  </ds:schemaRefs>
</ds:datastoreItem>
</file>

<file path=customXml/itemProps4.xml><?xml version="1.0" encoding="utf-8"?>
<ds:datastoreItem xmlns:ds="http://schemas.openxmlformats.org/officeDocument/2006/customXml" ds:itemID="{9579F3F3-6187-4EA2-8DD3-217B824DB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bbf13-2b80-4203-a859-95ef0a0015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WAT - Attendance Policy (Template for schools 2526) (1)</Template>
  <TotalTime>0</TotalTime>
  <Pages>30</Pages>
  <Words>8578</Words>
  <Characters>48897</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Welsh</dc:creator>
  <cp:keywords/>
  <dc:description/>
  <cp:lastModifiedBy>Adam Riby</cp:lastModifiedBy>
  <cp:revision>2</cp:revision>
  <cp:lastPrinted>2025-09-05T02:55:00Z</cp:lastPrinted>
  <dcterms:created xsi:type="dcterms:W3CDTF">2026-03-15T16:48:00Z</dcterms:created>
  <dcterms:modified xsi:type="dcterms:W3CDTF">2026-03-15T16:48:00Z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0x010100082187DFA4219941827853CFF082AD6E</vt:lpwstr>
  </property>
</Properties>
</file>